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36DC0A" w14:textId="77777777" w:rsidR="00DF1E92" w:rsidRDefault="00305A26" w:rsidP="00DF1E92">
      <w:pPr>
        <w:pStyle w:val="Header"/>
        <w:spacing w:after="120"/>
      </w:pPr>
      <w:bookmarkStart w:id="0" w:name="_GoBack"/>
      <w:bookmarkEnd w:id="0"/>
      <w:r w:rsidRPr="00305A26">
        <w:rPr>
          <w:noProof/>
        </w:rPr>
        <w:drawing>
          <wp:inline distT="0" distB="0" distL="0" distR="0" wp14:anchorId="453BADD3" wp14:editId="1D884488">
            <wp:extent cx="2714625" cy="973817"/>
            <wp:effectExtent l="0" t="0" r="0" b="0"/>
            <wp:docPr id="7" name="Picture 7" descr="Washington State Board for Community and Technical Colleges logo" title="Washington State Board for Community and Technical Colleg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oter.jpg"/>
                    <pic:cNvPicPr/>
                  </pic:nvPicPr>
                  <pic:blipFill rotWithShape="1">
                    <a:blip r:embed="rId12" cstate="print">
                      <a:extLst>
                        <a:ext uri="{28A0092B-C50C-407E-A947-70E740481C1C}">
                          <a14:useLocalDpi xmlns:a14="http://schemas.microsoft.com/office/drawing/2010/main" val="0"/>
                        </a:ext>
                      </a:extLst>
                    </a:blip>
                    <a:srcRect l="-1" t="16183" r="65487"/>
                    <a:stretch/>
                  </pic:blipFill>
                  <pic:spPr bwMode="auto">
                    <a:xfrm>
                      <a:off x="0" y="0"/>
                      <a:ext cx="2714625" cy="973817"/>
                    </a:xfrm>
                    <a:prstGeom prst="rect">
                      <a:avLst/>
                    </a:prstGeom>
                    <a:ln>
                      <a:noFill/>
                    </a:ln>
                    <a:extLst>
                      <a:ext uri="{53640926-AAD7-44D8-BBD7-CCE9431645EC}">
                        <a14:shadowObscured xmlns:a14="http://schemas.microsoft.com/office/drawing/2010/main"/>
                      </a:ext>
                    </a:extLst>
                  </pic:spPr>
                </pic:pic>
              </a:graphicData>
            </a:graphic>
          </wp:inline>
        </w:drawing>
      </w:r>
    </w:p>
    <w:p w14:paraId="0E62DC7D" w14:textId="0C31A18E" w:rsidR="00D879A8" w:rsidRDefault="00305A26" w:rsidP="00DF1E92">
      <w:pPr>
        <w:pStyle w:val="Header"/>
        <w:spacing w:after="120"/>
        <w:jc w:val="center"/>
        <w:rPr>
          <w:rStyle w:val="TitleChar"/>
        </w:rPr>
      </w:pPr>
      <w:r w:rsidRPr="00305A26">
        <w:rPr>
          <w:noProof/>
        </w:rPr>
        <w:drawing>
          <wp:inline distT="0" distB="0" distL="0" distR="0" wp14:anchorId="0FB9D6D2" wp14:editId="42CBF9BB">
            <wp:extent cx="6057694" cy="3822301"/>
            <wp:effectExtent l="0" t="0" r="635" b="6985"/>
            <wp:docPr id="1" name="Picture 1" descr="Cover Triangle Pattern" title="Cover Triangl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iangles_cover_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89949" cy="3842654"/>
                    </a:xfrm>
                    <a:prstGeom prst="rect">
                      <a:avLst/>
                    </a:prstGeom>
                  </pic:spPr>
                </pic:pic>
              </a:graphicData>
            </a:graphic>
          </wp:inline>
        </w:drawing>
      </w:r>
      <w:r w:rsidR="00DF1E92">
        <w:br/>
      </w:r>
      <w:r w:rsidR="00DF1E92">
        <w:br/>
      </w:r>
      <w:r w:rsidR="00DF1E92">
        <w:br/>
      </w:r>
    </w:p>
    <w:p w14:paraId="66A2A209" w14:textId="3F5DD937" w:rsidR="00305A26" w:rsidRPr="00305A26" w:rsidRDefault="00B55048" w:rsidP="00DF1E92">
      <w:pPr>
        <w:pStyle w:val="Header"/>
        <w:spacing w:after="120"/>
        <w:jc w:val="center"/>
      </w:pPr>
      <w:r w:rsidRPr="00DF1E92">
        <w:rPr>
          <w:rStyle w:val="TitleChar"/>
        </w:rPr>
        <w:t>Legacy transcripts</w:t>
      </w:r>
      <w:r w:rsidR="00DF1E92">
        <w:rPr>
          <w:rStyle w:val="TitleChar"/>
        </w:rPr>
        <w:br/>
      </w:r>
      <w:r w:rsidR="001E7BF6" w:rsidRPr="00DF1E92">
        <w:rPr>
          <w:rStyle w:val="TitleChar"/>
        </w:rPr>
        <w:br/>
      </w:r>
      <w:r w:rsidR="00E2483F" w:rsidRPr="00DF1E92">
        <w:rPr>
          <w:rStyle w:val="TitleChar"/>
          <w:b w:val="0"/>
          <w:sz w:val="40"/>
        </w:rPr>
        <w:t xml:space="preserve"> WA State community and technical colleges</w:t>
      </w:r>
      <w:r w:rsidR="00E2483F" w:rsidRPr="00DF1E92">
        <w:rPr>
          <w:rStyle w:val="TitleChar"/>
          <w:b w:val="0"/>
          <w:sz w:val="40"/>
        </w:rPr>
        <w:br/>
        <w:t>Admissions and Regstration Council (ARC)</w:t>
      </w:r>
    </w:p>
    <w:p w14:paraId="16E48439" w14:textId="037BBB39" w:rsidR="00145BC6" w:rsidRPr="00145BC6" w:rsidRDefault="00E2483F" w:rsidP="00145BC6">
      <w:pPr>
        <w:pStyle w:val="Body"/>
        <w:jc w:val="center"/>
        <w:rPr>
          <w:b/>
        </w:rPr>
      </w:pPr>
      <w:r w:rsidRPr="00145BC6">
        <w:rPr>
          <w:b/>
        </w:rPr>
        <w:t xml:space="preserve">Version </w:t>
      </w:r>
      <w:r w:rsidR="000D39CB">
        <w:rPr>
          <w:b/>
        </w:rPr>
        <w:t>2</w:t>
      </w:r>
      <w:r w:rsidRPr="00145BC6">
        <w:rPr>
          <w:b/>
        </w:rPr>
        <w:t>.</w:t>
      </w:r>
      <w:r w:rsidR="00091DE4">
        <w:rPr>
          <w:b/>
        </w:rPr>
        <w:t>1</w:t>
      </w:r>
    </w:p>
    <w:p w14:paraId="470102AA" w14:textId="77777777" w:rsidR="00145BC6" w:rsidRDefault="00145BC6">
      <w:pPr>
        <w:spacing w:before="0" w:after="-1" w:line="259" w:lineRule="auto"/>
        <w:rPr>
          <w:sz w:val="22"/>
        </w:rPr>
      </w:pPr>
      <w:r>
        <w:br w:type="page"/>
      </w:r>
    </w:p>
    <w:p w14:paraId="082F2A56" w14:textId="204EF121" w:rsidR="00305A26" w:rsidRPr="00F2651D" w:rsidRDefault="00305A26" w:rsidP="00F2651D">
      <w:pPr>
        <w:pStyle w:val="Title"/>
        <w:rPr>
          <w:sz w:val="36"/>
          <w:szCs w:val="36"/>
        </w:rPr>
      </w:pPr>
      <w:r w:rsidRPr="00F2651D">
        <w:rPr>
          <w:sz w:val="36"/>
          <w:szCs w:val="36"/>
        </w:rPr>
        <w:lastRenderedPageBreak/>
        <w:t>Table of Contents</w:t>
      </w:r>
    </w:p>
    <w:p w14:paraId="70B44012" w14:textId="77854F64" w:rsidR="00BE27E7" w:rsidRDefault="00765821">
      <w:pPr>
        <w:pStyle w:val="TOC2"/>
        <w:rPr>
          <w:rFonts w:asciiTheme="minorHAnsi" w:eastAsiaTheme="minorEastAsia" w:hAnsiTheme="minorHAnsi"/>
          <w:noProof/>
          <w:sz w:val="22"/>
          <w:szCs w:val="22"/>
        </w:rPr>
      </w:pPr>
      <w:r>
        <w:fldChar w:fldCharType="begin"/>
      </w:r>
      <w:r>
        <w:instrText xml:space="preserve"> TOC \o "1-4" \h \z \u </w:instrText>
      </w:r>
      <w:r>
        <w:fldChar w:fldCharType="separate"/>
      </w:r>
      <w:hyperlink w:anchor="_Toc11429122" w:history="1">
        <w:r w:rsidR="00BE27E7" w:rsidRPr="007F03EE">
          <w:rPr>
            <w:rStyle w:val="Hyperlink"/>
            <w:noProof/>
          </w:rPr>
          <w:t>Revision History</w:t>
        </w:r>
        <w:r w:rsidR="00BE27E7">
          <w:rPr>
            <w:noProof/>
            <w:webHidden/>
          </w:rPr>
          <w:tab/>
        </w:r>
        <w:r w:rsidR="00BE27E7">
          <w:rPr>
            <w:noProof/>
            <w:webHidden/>
          </w:rPr>
          <w:fldChar w:fldCharType="begin"/>
        </w:r>
        <w:r w:rsidR="00BE27E7">
          <w:rPr>
            <w:noProof/>
            <w:webHidden/>
          </w:rPr>
          <w:instrText xml:space="preserve"> PAGEREF _Toc11429122 \h </w:instrText>
        </w:r>
        <w:r w:rsidR="00BE27E7">
          <w:rPr>
            <w:noProof/>
            <w:webHidden/>
          </w:rPr>
        </w:r>
        <w:r w:rsidR="00BE27E7">
          <w:rPr>
            <w:noProof/>
            <w:webHidden/>
          </w:rPr>
          <w:fldChar w:fldCharType="separate"/>
        </w:r>
        <w:r w:rsidR="00BE27E7">
          <w:rPr>
            <w:noProof/>
            <w:webHidden/>
          </w:rPr>
          <w:t>5</w:t>
        </w:r>
        <w:r w:rsidR="00BE27E7">
          <w:rPr>
            <w:noProof/>
            <w:webHidden/>
          </w:rPr>
          <w:fldChar w:fldCharType="end"/>
        </w:r>
      </w:hyperlink>
    </w:p>
    <w:p w14:paraId="4E0AE375" w14:textId="0E24FF7B" w:rsidR="00BE27E7" w:rsidRDefault="001170B9">
      <w:pPr>
        <w:pStyle w:val="TOC2"/>
        <w:rPr>
          <w:rFonts w:asciiTheme="minorHAnsi" w:eastAsiaTheme="minorEastAsia" w:hAnsiTheme="minorHAnsi"/>
          <w:noProof/>
          <w:sz w:val="22"/>
          <w:szCs w:val="22"/>
        </w:rPr>
      </w:pPr>
      <w:hyperlink w:anchor="_Toc11429123" w:history="1">
        <w:r w:rsidR="00BE27E7" w:rsidRPr="007F03EE">
          <w:rPr>
            <w:rStyle w:val="Hyperlink"/>
            <w:noProof/>
          </w:rPr>
          <w:t>To Do Items</w:t>
        </w:r>
        <w:r w:rsidR="00BE27E7">
          <w:rPr>
            <w:noProof/>
            <w:webHidden/>
          </w:rPr>
          <w:tab/>
        </w:r>
        <w:r w:rsidR="00BE27E7">
          <w:rPr>
            <w:noProof/>
            <w:webHidden/>
          </w:rPr>
          <w:fldChar w:fldCharType="begin"/>
        </w:r>
        <w:r w:rsidR="00BE27E7">
          <w:rPr>
            <w:noProof/>
            <w:webHidden/>
          </w:rPr>
          <w:instrText xml:space="preserve"> PAGEREF _Toc11429123 \h </w:instrText>
        </w:r>
        <w:r w:rsidR="00BE27E7">
          <w:rPr>
            <w:noProof/>
            <w:webHidden/>
          </w:rPr>
        </w:r>
        <w:r w:rsidR="00BE27E7">
          <w:rPr>
            <w:noProof/>
            <w:webHidden/>
          </w:rPr>
          <w:fldChar w:fldCharType="separate"/>
        </w:r>
        <w:r w:rsidR="00BE27E7">
          <w:rPr>
            <w:noProof/>
            <w:webHidden/>
          </w:rPr>
          <w:t>5</w:t>
        </w:r>
        <w:r w:rsidR="00BE27E7">
          <w:rPr>
            <w:noProof/>
            <w:webHidden/>
          </w:rPr>
          <w:fldChar w:fldCharType="end"/>
        </w:r>
      </w:hyperlink>
    </w:p>
    <w:p w14:paraId="12C4CF28" w14:textId="4098293F" w:rsidR="00BE27E7" w:rsidRDefault="001170B9">
      <w:pPr>
        <w:pStyle w:val="TOC2"/>
        <w:rPr>
          <w:rFonts w:asciiTheme="minorHAnsi" w:eastAsiaTheme="minorEastAsia" w:hAnsiTheme="minorHAnsi"/>
          <w:noProof/>
          <w:sz w:val="22"/>
          <w:szCs w:val="22"/>
        </w:rPr>
      </w:pPr>
      <w:hyperlink w:anchor="_Toc11429124" w:history="1">
        <w:r w:rsidR="00BE27E7" w:rsidRPr="007F03EE">
          <w:rPr>
            <w:rStyle w:val="Hyperlink"/>
            <w:noProof/>
          </w:rPr>
          <w:t>Project Scope/Overview</w:t>
        </w:r>
        <w:r w:rsidR="00BE27E7">
          <w:rPr>
            <w:noProof/>
            <w:webHidden/>
          </w:rPr>
          <w:tab/>
        </w:r>
        <w:r w:rsidR="00BE27E7">
          <w:rPr>
            <w:noProof/>
            <w:webHidden/>
          </w:rPr>
          <w:fldChar w:fldCharType="begin"/>
        </w:r>
        <w:r w:rsidR="00BE27E7">
          <w:rPr>
            <w:noProof/>
            <w:webHidden/>
          </w:rPr>
          <w:instrText xml:space="preserve"> PAGEREF _Toc11429124 \h </w:instrText>
        </w:r>
        <w:r w:rsidR="00BE27E7">
          <w:rPr>
            <w:noProof/>
            <w:webHidden/>
          </w:rPr>
        </w:r>
        <w:r w:rsidR="00BE27E7">
          <w:rPr>
            <w:noProof/>
            <w:webHidden/>
          </w:rPr>
          <w:fldChar w:fldCharType="separate"/>
        </w:r>
        <w:r w:rsidR="00BE27E7">
          <w:rPr>
            <w:noProof/>
            <w:webHidden/>
          </w:rPr>
          <w:t>6</w:t>
        </w:r>
        <w:r w:rsidR="00BE27E7">
          <w:rPr>
            <w:noProof/>
            <w:webHidden/>
          </w:rPr>
          <w:fldChar w:fldCharType="end"/>
        </w:r>
      </w:hyperlink>
    </w:p>
    <w:p w14:paraId="234BE83B" w14:textId="68310AC3" w:rsidR="00BE27E7" w:rsidRDefault="001170B9">
      <w:pPr>
        <w:pStyle w:val="TOC3"/>
        <w:tabs>
          <w:tab w:val="right" w:leader="dot" w:pos="9350"/>
        </w:tabs>
        <w:rPr>
          <w:rFonts w:asciiTheme="minorHAnsi" w:eastAsiaTheme="minorEastAsia" w:hAnsiTheme="minorHAnsi"/>
          <w:noProof/>
          <w:sz w:val="22"/>
          <w:szCs w:val="22"/>
        </w:rPr>
      </w:pPr>
      <w:hyperlink w:anchor="_Toc11429125" w:history="1">
        <w:r w:rsidR="00BE27E7" w:rsidRPr="007F03EE">
          <w:rPr>
            <w:rStyle w:val="Hyperlink"/>
            <w:noProof/>
          </w:rPr>
          <w:t>Vision</w:t>
        </w:r>
        <w:r w:rsidR="00BE27E7">
          <w:rPr>
            <w:noProof/>
            <w:webHidden/>
          </w:rPr>
          <w:tab/>
        </w:r>
        <w:r w:rsidR="00BE27E7">
          <w:rPr>
            <w:noProof/>
            <w:webHidden/>
          </w:rPr>
          <w:fldChar w:fldCharType="begin"/>
        </w:r>
        <w:r w:rsidR="00BE27E7">
          <w:rPr>
            <w:noProof/>
            <w:webHidden/>
          </w:rPr>
          <w:instrText xml:space="preserve"> PAGEREF _Toc11429125 \h </w:instrText>
        </w:r>
        <w:r w:rsidR="00BE27E7">
          <w:rPr>
            <w:noProof/>
            <w:webHidden/>
          </w:rPr>
        </w:r>
        <w:r w:rsidR="00BE27E7">
          <w:rPr>
            <w:noProof/>
            <w:webHidden/>
          </w:rPr>
          <w:fldChar w:fldCharType="separate"/>
        </w:r>
        <w:r w:rsidR="00BE27E7">
          <w:rPr>
            <w:noProof/>
            <w:webHidden/>
          </w:rPr>
          <w:t>6</w:t>
        </w:r>
        <w:r w:rsidR="00BE27E7">
          <w:rPr>
            <w:noProof/>
            <w:webHidden/>
          </w:rPr>
          <w:fldChar w:fldCharType="end"/>
        </w:r>
      </w:hyperlink>
    </w:p>
    <w:p w14:paraId="3218E9D7" w14:textId="35BE322E" w:rsidR="00BE27E7" w:rsidRDefault="001170B9">
      <w:pPr>
        <w:pStyle w:val="TOC3"/>
        <w:tabs>
          <w:tab w:val="right" w:leader="dot" w:pos="9350"/>
        </w:tabs>
        <w:rPr>
          <w:rFonts w:asciiTheme="minorHAnsi" w:eastAsiaTheme="minorEastAsia" w:hAnsiTheme="minorHAnsi"/>
          <w:noProof/>
          <w:sz w:val="22"/>
          <w:szCs w:val="22"/>
        </w:rPr>
      </w:pPr>
      <w:hyperlink w:anchor="_Toc11429126" w:history="1">
        <w:r w:rsidR="00BE27E7" w:rsidRPr="007F03EE">
          <w:rPr>
            <w:rStyle w:val="Hyperlink"/>
            <w:noProof/>
          </w:rPr>
          <w:t>Goals</w:t>
        </w:r>
        <w:r w:rsidR="00BE27E7">
          <w:rPr>
            <w:noProof/>
            <w:webHidden/>
          </w:rPr>
          <w:tab/>
        </w:r>
        <w:r w:rsidR="00BE27E7">
          <w:rPr>
            <w:noProof/>
            <w:webHidden/>
          </w:rPr>
          <w:fldChar w:fldCharType="begin"/>
        </w:r>
        <w:r w:rsidR="00BE27E7">
          <w:rPr>
            <w:noProof/>
            <w:webHidden/>
          </w:rPr>
          <w:instrText xml:space="preserve"> PAGEREF _Toc11429126 \h </w:instrText>
        </w:r>
        <w:r w:rsidR="00BE27E7">
          <w:rPr>
            <w:noProof/>
            <w:webHidden/>
          </w:rPr>
        </w:r>
        <w:r w:rsidR="00BE27E7">
          <w:rPr>
            <w:noProof/>
            <w:webHidden/>
          </w:rPr>
          <w:fldChar w:fldCharType="separate"/>
        </w:r>
        <w:r w:rsidR="00BE27E7">
          <w:rPr>
            <w:noProof/>
            <w:webHidden/>
          </w:rPr>
          <w:t>6</w:t>
        </w:r>
        <w:r w:rsidR="00BE27E7">
          <w:rPr>
            <w:noProof/>
            <w:webHidden/>
          </w:rPr>
          <w:fldChar w:fldCharType="end"/>
        </w:r>
      </w:hyperlink>
    </w:p>
    <w:p w14:paraId="00CF9EBF" w14:textId="482938C5" w:rsidR="00BE27E7" w:rsidRDefault="001170B9">
      <w:pPr>
        <w:pStyle w:val="TOC3"/>
        <w:tabs>
          <w:tab w:val="right" w:leader="dot" w:pos="9350"/>
        </w:tabs>
        <w:rPr>
          <w:rFonts w:asciiTheme="minorHAnsi" w:eastAsiaTheme="minorEastAsia" w:hAnsiTheme="minorHAnsi"/>
          <w:noProof/>
          <w:sz w:val="22"/>
          <w:szCs w:val="22"/>
        </w:rPr>
      </w:pPr>
      <w:hyperlink w:anchor="_Toc11429127" w:history="1">
        <w:r w:rsidR="00BE27E7" w:rsidRPr="007F03EE">
          <w:rPr>
            <w:rStyle w:val="Hyperlink"/>
            <w:noProof/>
          </w:rPr>
          <w:t>Key</w:t>
        </w:r>
        <w:r w:rsidR="00BE27E7" w:rsidRPr="007F03EE">
          <w:rPr>
            <w:rStyle w:val="Hyperlink"/>
            <w:b/>
            <w:noProof/>
          </w:rPr>
          <w:t xml:space="preserve"> </w:t>
        </w:r>
        <w:r w:rsidR="00BE27E7" w:rsidRPr="007F03EE">
          <w:rPr>
            <w:rStyle w:val="Hyperlink"/>
            <w:noProof/>
          </w:rPr>
          <w:t>Features</w:t>
        </w:r>
        <w:r w:rsidR="00BE27E7">
          <w:rPr>
            <w:noProof/>
            <w:webHidden/>
          </w:rPr>
          <w:tab/>
        </w:r>
        <w:r w:rsidR="00BE27E7">
          <w:rPr>
            <w:noProof/>
            <w:webHidden/>
          </w:rPr>
          <w:fldChar w:fldCharType="begin"/>
        </w:r>
        <w:r w:rsidR="00BE27E7">
          <w:rPr>
            <w:noProof/>
            <w:webHidden/>
          </w:rPr>
          <w:instrText xml:space="preserve"> PAGEREF _Toc11429127 \h </w:instrText>
        </w:r>
        <w:r w:rsidR="00BE27E7">
          <w:rPr>
            <w:noProof/>
            <w:webHidden/>
          </w:rPr>
        </w:r>
        <w:r w:rsidR="00BE27E7">
          <w:rPr>
            <w:noProof/>
            <w:webHidden/>
          </w:rPr>
          <w:fldChar w:fldCharType="separate"/>
        </w:r>
        <w:r w:rsidR="00BE27E7">
          <w:rPr>
            <w:noProof/>
            <w:webHidden/>
          </w:rPr>
          <w:t>6</w:t>
        </w:r>
        <w:r w:rsidR="00BE27E7">
          <w:rPr>
            <w:noProof/>
            <w:webHidden/>
          </w:rPr>
          <w:fldChar w:fldCharType="end"/>
        </w:r>
      </w:hyperlink>
    </w:p>
    <w:p w14:paraId="3809BD5C" w14:textId="212D8F84" w:rsidR="00BE27E7" w:rsidRDefault="001170B9">
      <w:pPr>
        <w:pStyle w:val="TOC3"/>
        <w:tabs>
          <w:tab w:val="right" w:leader="dot" w:pos="9350"/>
        </w:tabs>
        <w:rPr>
          <w:rFonts w:asciiTheme="minorHAnsi" w:eastAsiaTheme="minorEastAsia" w:hAnsiTheme="minorHAnsi"/>
          <w:noProof/>
          <w:sz w:val="22"/>
          <w:szCs w:val="22"/>
        </w:rPr>
      </w:pPr>
      <w:hyperlink w:anchor="_Toc11429128" w:history="1">
        <w:r w:rsidR="00BE27E7" w:rsidRPr="007F03EE">
          <w:rPr>
            <w:rStyle w:val="Hyperlink"/>
            <w:noProof/>
          </w:rPr>
          <w:t>Out of Scope</w:t>
        </w:r>
        <w:r w:rsidR="00BE27E7">
          <w:rPr>
            <w:noProof/>
            <w:webHidden/>
          </w:rPr>
          <w:tab/>
        </w:r>
        <w:r w:rsidR="00BE27E7">
          <w:rPr>
            <w:noProof/>
            <w:webHidden/>
          </w:rPr>
          <w:fldChar w:fldCharType="begin"/>
        </w:r>
        <w:r w:rsidR="00BE27E7">
          <w:rPr>
            <w:noProof/>
            <w:webHidden/>
          </w:rPr>
          <w:instrText xml:space="preserve"> PAGEREF _Toc11429128 \h </w:instrText>
        </w:r>
        <w:r w:rsidR="00BE27E7">
          <w:rPr>
            <w:noProof/>
            <w:webHidden/>
          </w:rPr>
        </w:r>
        <w:r w:rsidR="00BE27E7">
          <w:rPr>
            <w:noProof/>
            <w:webHidden/>
          </w:rPr>
          <w:fldChar w:fldCharType="separate"/>
        </w:r>
        <w:r w:rsidR="00BE27E7">
          <w:rPr>
            <w:noProof/>
            <w:webHidden/>
          </w:rPr>
          <w:t>6</w:t>
        </w:r>
        <w:r w:rsidR="00BE27E7">
          <w:rPr>
            <w:noProof/>
            <w:webHidden/>
          </w:rPr>
          <w:fldChar w:fldCharType="end"/>
        </w:r>
      </w:hyperlink>
    </w:p>
    <w:p w14:paraId="68B24032" w14:textId="2D584C06" w:rsidR="00BE27E7" w:rsidRDefault="001170B9">
      <w:pPr>
        <w:pStyle w:val="TOC3"/>
        <w:tabs>
          <w:tab w:val="right" w:leader="dot" w:pos="9350"/>
        </w:tabs>
        <w:rPr>
          <w:rFonts w:asciiTheme="minorHAnsi" w:eastAsiaTheme="minorEastAsia" w:hAnsiTheme="minorHAnsi"/>
          <w:noProof/>
          <w:sz w:val="22"/>
          <w:szCs w:val="22"/>
        </w:rPr>
      </w:pPr>
      <w:hyperlink w:anchor="_Toc11429129" w:history="1">
        <w:r w:rsidR="00BE27E7" w:rsidRPr="007F03EE">
          <w:rPr>
            <w:rStyle w:val="Hyperlink"/>
            <w:noProof/>
          </w:rPr>
          <w:t>Future Scope</w:t>
        </w:r>
        <w:r w:rsidR="00BE27E7">
          <w:rPr>
            <w:noProof/>
            <w:webHidden/>
          </w:rPr>
          <w:tab/>
        </w:r>
        <w:r w:rsidR="00BE27E7">
          <w:rPr>
            <w:noProof/>
            <w:webHidden/>
          </w:rPr>
          <w:fldChar w:fldCharType="begin"/>
        </w:r>
        <w:r w:rsidR="00BE27E7">
          <w:rPr>
            <w:noProof/>
            <w:webHidden/>
          </w:rPr>
          <w:instrText xml:space="preserve"> PAGEREF _Toc11429129 \h </w:instrText>
        </w:r>
        <w:r w:rsidR="00BE27E7">
          <w:rPr>
            <w:noProof/>
            <w:webHidden/>
          </w:rPr>
        </w:r>
        <w:r w:rsidR="00BE27E7">
          <w:rPr>
            <w:noProof/>
            <w:webHidden/>
          </w:rPr>
          <w:fldChar w:fldCharType="separate"/>
        </w:r>
        <w:r w:rsidR="00BE27E7">
          <w:rPr>
            <w:noProof/>
            <w:webHidden/>
          </w:rPr>
          <w:t>6</w:t>
        </w:r>
        <w:r w:rsidR="00BE27E7">
          <w:rPr>
            <w:noProof/>
            <w:webHidden/>
          </w:rPr>
          <w:fldChar w:fldCharType="end"/>
        </w:r>
      </w:hyperlink>
    </w:p>
    <w:p w14:paraId="1955B84D" w14:textId="76D10AEF" w:rsidR="00BE27E7" w:rsidRDefault="001170B9">
      <w:pPr>
        <w:pStyle w:val="TOC2"/>
        <w:rPr>
          <w:rFonts w:asciiTheme="minorHAnsi" w:eastAsiaTheme="minorEastAsia" w:hAnsiTheme="minorHAnsi"/>
          <w:noProof/>
          <w:sz w:val="22"/>
          <w:szCs w:val="22"/>
        </w:rPr>
      </w:pPr>
      <w:hyperlink w:anchor="_Toc11429130" w:history="1">
        <w:r w:rsidR="00BE27E7" w:rsidRPr="007F03EE">
          <w:rPr>
            <w:rStyle w:val="Hyperlink"/>
            <w:noProof/>
          </w:rPr>
          <w:t>Context Diagram</w:t>
        </w:r>
        <w:r w:rsidR="00BE27E7">
          <w:rPr>
            <w:noProof/>
            <w:webHidden/>
          </w:rPr>
          <w:tab/>
        </w:r>
        <w:r w:rsidR="00BE27E7">
          <w:rPr>
            <w:noProof/>
            <w:webHidden/>
          </w:rPr>
          <w:fldChar w:fldCharType="begin"/>
        </w:r>
        <w:r w:rsidR="00BE27E7">
          <w:rPr>
            <w:noProof/>
            <w:webHidden/>
          </w:rPr>
          <w:instrText xml:space="preserve"> PAGEREF _Toc11429130 \h </w:instrText>
        </w:r>
        <w:r w:rsidR="00BE27E7">
          <w:rPr>
            <w:noProof/>
            <w:webHidden/>
          </w:rPr>
        </w:r>
        <w:r w:rsidR="00BE27E7">
          <w:rPr>
            <w:noProof/>
            <w:webHidden/>
          </w:rPr>
          <w:fldChar w:fldCharType="separate"/>
        </w:r>
        <w:r w:rsidR="00BE27E7">
          <w:rPr>
            <w:noProof/>
            <w:webHidden/>
          </w:rPr>
          <w:t>7</w:t>
        </w:r>
        <w:r w:rsidR="00BE27E7">
          <w:rPr>
            <w:noProof/>
            <w:webHidden/>
          </w:rPr>
          <w:fldChar w:fldCharType="end"/>
        </w:r>
      </w:hyperlink>
    </w:p>
    <w:p w14:paraId="088C184D" w14:textId="503E5AAF" w:rsidR="00BE27E7" w:rsidRDefault="001170B9">
      <w:pPr>
        <w:pStyle w:val="TOC2"/>
        <w:rPr>
          <w:rFonts w:asciiTheme="minorHAnsi" w:eastAsiaTheme="minorEastAsia" w:hAnsiTheme="minorHAnsi"/>
          <w:noProof/>
          <w:sz w:val="22"/>
          <w:szCs w:val="22"/>
        </w:rPr>
      </w:pPr>
      <w:hyperlink w:anchor="_Toc11429131" w:history="1">
        <w:r w:rsidR="00BE27E7" w:rsidRPr="007F03EE">
          <w:rPr>
            <w:rStyle w:val="Hyperlink"/>
            <w:noProof/>
          </w:rPr>
          <w:t>Process Flows</w:t>
        </w:r>
        <w:r w:rsidR="00BE27E7">
          <w:rPr>
            <w:noProof/>
            <w:webHidden/>
          </w:rPr>
          <w:tab/>
        </w:r>
        <w:r w:rsidR="00BE27E7">
          <w:rPr>
            <w:noProof/>
            <w:webHidden/>
          </w:rPr>
          <w:fldChar w:fldCharType="begin"/>
        </w:r>
        <w:r w:rsidR="00BE27E7">
          <w:rPr>
            <w:noProof/>
            <w:webHidden/>
          </w:rPr>
          <w:instrText xml:space="preserve"> PAGEREF _Toc11429131 \h </w:instrText>
        </w:r>
        <w:r w:rsidR="00BE27E7">
          <w:rPr>
            <w:noProof/>
            <w:webHidden/>
          </w:rPr>
        </w:r>
        <w:r w:rsidR="00BE27E7">
          <w:rPr>
            <w:noProof/>
            <w:webHidden/>
          </w:rPr>
          <w:fldChar w:fldCharType="separate"/>
        </w:r>
        <w:r w:rsidR="00BE27E7">
          <w:rPr>
            <w:noProof/>
            <w:webHidden/>
          </w:rPr>
          <w:t>8</w:t>
        </w:r>
        <w:r w:rsidR="00BE27E7">
          <w:rPr>
            <w:noProof/>
            <w:webHidden/>
          </w:rPr>
          <w:fldChar w:fldCharType="end"/>
        </w:r>
      </w:hyperlink>
    </w:p>
    <w:p w14:paraId="018CE98A" w14:textId="769B0D40" w:rsidR="00BE27E7" w:rsidRDefault="001170B9">
      <w:pPr>
        <w:pStyle w:val="TOC3"/>
        <w:tabs>
          <w:tab w:val="right" w:leader="dot" w:pos="9350"/>
        </w:tabs>
        <w:rPr>
          <w:rFonts w:asciiTheme="minorHAnsi" w:eastAsiaTheme="minorEastAsia" w:hAnsiTheme="minorHAnsi"/>
          <w:noProof/>
          <w:sz w:val="22"/>
          <w:szCs w:val="22"/>
        </w:rPr>
      </w:pPr>
      <w:hyperlink w:anchor="_Toc11429132" w:history="1">
        <w:r w:rsidR="00BE27E7" w:rsidRPr="007F03EE">
          <w:rPr>
            <w:rStyle w:val="Hyperlink"/>
            <w:noProof/>
          </w:rPr>
          <w:t>Full Access</w:t>
        </w:r>
        <w:r w:rsidR="00BE27E7">
          <w:rPr>
            <w:noProof/>
            <w:webHidden/>
          </w:rPr>
          <w:tab/>
        </w:r>
        <w:r w:rsidR="00BE27E7">
          <w:rPr>
            <w:noProof/>
            <w:webHidden/>
          </w:rPr>
          <w:fldChar w:fldCharType="begin"/>
        </w:r>
        <w:r w:rsidR="00BE27E7">
          <w:rPr>
            <w:noProof/>
            <w:webHidden/>
          </w:rPr>
          <w:instrText xml:space="preserve"> PAGEREF _Toc11429132 \h </w:instrText>
        </w:r>
        <w:r w:rsidR="00BE27E7">
          <w:rPr>
            <w:noProof/>
            <w:webHidden/>
          </w:rPr>
        </w:r>
        <w:r w:rsidR="00BE27E7">
          <w:rPr>
            <w:noProof/>
            <w:webHidden/>
          </w:rPr>
          <w:fldChar w:fldCharType="separate"/>
        </w:r>
        <w:r w:rsidR="00BE27E7">
          <w:rPr>
            <w:noProof/>
            <w:webHidden/>
          </w:rPr>
          <w:t>8</w:t>
        </w:r>
        <w:r w:rsidR="00BE27E7">
          <w:rPr>
            <w:noProof/>
            <w:webHidden/>
          </w:rPr>
          <w:fldChar w:fldCharType="end"/>
        </w:r>
      </w:hyperlink>
    </w:p>
    <w:p w14:paraId="15E80304" w14:textId="18BCF343" w:rsidR="00BE27E7" w:rsidRDefault="001170B9">
      <w:pPr>
        <w:pStyle w:val="TOC4"/>
        <w:tabs>
          <w:tab w:val="right" w:leader="dot" w:pos="9350"/>
        </w:tabs>
        <w:rPr>
          <w:rFonts w:asciiTheme="minorHAnsi" w:eastAsiaTheme="minorEastAsia" w:hAnsiTheme="minorHAnsi"/>
          <w:noProof/>
          <w:sz w:val="22"/>
          <w:szCs w:val="22"/>
        </w:rPr>
      </w:pPr>
      <w:hyperlink w:anchor="_Toc11429133" w:history="1">
        <w:r w:rsidR="00BE27E7" w:rsidRPr="007F03EE">
          <w:rPr>
            <w:rStyle w:val="Hyperlink"/>
            <w:noProof/>
          </w:rPr>
          <w:t>F-1: Multiple Colleges Assigned</w:t>
        </w:r>
        <w:r w:rsidR="00BE27E7">
          <w:rPr>
            <w:noProof/>
            <w:webHidden/>
          </w:rPr>
          <w:tab/>
        </w:r>
        <w:r w:rsidR="00BE27E7">
          <w:rPr>
            <w:noProof/>
            <w:webHidden/>
          </w:rPr>
          <w:fldChar w:fldCharType="begin"/>
        </w:r>
        <w:r w:rsidR="00BE27E7">
          <w:rPr>
            <w:noProof/>
            <w:webHidden/>
          </w:rPr>
          <w:instrText xml:space="preserve"> PAGEREF _Toc11429133 \h </w:instrText>
        </w:r>
        <w:r w:rsidR="00BE27E7">
          <w:rPr>
            <w:noProof/>
            <w:webHidden/>
          </w:rPr>
        </w:r>
        <w:r w:rsidR="00BE27E7">
          <w:rPr>
            <w:noProof/>
            <w:webHidden/>
          </w:rPr>
          <w:fldChar w:fldCharType="separate"/>
        </w:r>
        <w:r w:rsidR="00BE27E7">
          <w:rPr>
            <w:noProof/>
            <w:webHidden/>
          </w:rPr>
          <w:t>9</w:t>
        </w:r>
        <w:r w:rsidR="00BE27E7">
          <w:rPr>
            <w:noProof/>
            <w:webHidden/>
          </w:rPr>
          <w:fldChar w:fldCharType="end"/>
        </w:r>
      </w:hyperlink>
    </w:p>
    <w:p w14:paraId="00C8668F" w14:textId="0EAB5028" w:rsidR="00BE27E7" w:rsidRDefault="001170B9">
      <w:pPr>
        <w:pStyle w:val="TOC4"/>
        <w:tabs>
          <w:tab w:val="right" w:leader="dot" w:pos="9350"/>
        </w:tabs>
        <w:rPr>
          <w:rFonts w:asciiTheme="minorHAnsi" w:eastAsiaTheme="minorEastAsia" w:hAnsiTheme="minorHAnsi"/>
          <w:noProof/>
          <w:sz w:val="22"/>
          <w:szCs w:val="22"/>
        </w:rPr>
      </w:pPr>
      <w:hyperlink w:anchor="_Toc11429134" w:history="1">
        <w:r w:rsidR="00BE27E7" w:rsidRPr="007F03EE">
          <w:rPr>
            <w:rStyle w:val="Hyperlink"/>
            <w:noProof/>
          </w:rPr>
          <w:t>F-2: Select College</w:t>
        </w:r>
        <w:r w:rsidR="00BE27E7">
          <w:rPr>
            <w:noProof/>
            <w:webHidden/>
          </w:rPr>
          <w:tab/>
        </w:r>
        <w:r w:rsidR="00BE27E7">
          <w:rPr>
            <w:noProof/>
            <w:webHidden/>
          </w:rPr>
          <w:fldChar w:fldCharType="begin"/>
        </w:r>
        <w:r w:rsidR="00BE27E7">
          <w:rPr>
            <w:noProof/>
            <w:webHidden/>
          </w:rPr>
          <w:instrText xml:space="preserve"> PAGEREF _Toc11429134 \h </w:instrText>
        </w:r>
        <w:r w:rsidR="00BE27E7">
          <w:rPr>
            <w:noProof/>
            <w:webHidden/>
          </w:rPr>
        </w:r>
        <w:r w:rsidR="00BE27E7">
          <w:rPr>
            <w:noProof/>
            <w:webHidden/>
          </w:rPr>
          <w:fldChar w:fldCharType="separate"/>
        </w:r>
        <w:r w:rsidR="00BE27E7">
          <w:rPr>
            <w:noProof/>
            <w:webHidden/>
          </w:rPr>
          <w:t>9</w:t>
        </w:r>
        <w:r w:rsidR="00BE27E7">
          <w:rPr>
            <w:noProof/>
            <w:webHidden/>
          </w:rPr>
          <w:fldChar w:fldCharType="end"/>
        </w:r>
      </w:hyperlink>
    </w:p>
    <w:p w14:paraId="23131A1C" w14:textId="67202986" w:rsidR="00BE27E7" w:rsidRDefault="001170B9">
      <w:pPr>
        <w:pStyle w:val="TOC4"/>
        <w:tabs>
          <w:tab w:val="right" w:leader="dot" w:pos="9350"/>
        </w:tabs>
        <w:rPr>
          <w:rFonts w:asciiTheme="minorHAnsi" w:eastAsiaTheme="minorEastAsia" w:hAnsiTheme="minorHAnsi"/>
          <w:noProof/>
          <w:sz w:val="22"/>
          <w:szCs w:val="22"/>
        </w:rPr>
      </w:pPr>
      <w:hyperlink w:anchor="_Toc11429135" w:history="1">
        <w:r w:rsidR="00BE27E7" w:rsidRPr="007F03EE">
          <w:rPr>
            <w:rStyle w:val="Hyperlink"/>
            <w:noProof/>
          </w:rPr>
          <w:t>F-3: Search for Student</w:t>
        </w:r>
        <w:r w:rsidR="00BE27E7">
          <w:rPr>
            <w:noProof/>
            <w:webHidden/>
          </w:rPr>
          <w:tab/>
        </w:r>
        <w:r w:rsidR="00BE27E7">
          <w:rPr>
            <w:noProof/>
            <w:webHidden/>
          </w:rPr>
          <w:fldChar w:fldCharType="begin"/>
        </w:r>
        <w:r w:rsidR="00BE27E7">
          <w:rPr>
            <w:noProof/>
            <w:webHidden/>
          </w:rPr>
          <w:instrText xml:space="preserve"> PAGEREF _Toc11429135 \h </w:instrText>
        </w:r>
        <w:r w:rsidR="00BE27E7">
          <w:rPr>
            <w:noProof/>
            <w:webHidden/>
          </w:rPr>
        </w:r>
        <w:r w:rsidR="00BE27E7">
          <w:rPr>
            <w:noProof/>
            <w:webHidden/>
          </w:rPr>
          <w:fldChar w:fldCharType="separate"/>
        </w:r>
        <w:r w:rsidR="00BE27E7">
          <w:rPr>
            <w:noProof/>
            <w:webHidden/>
          </w:rPr>
          <w:t>9</w:t>
        </w:r>
        <w:r w:rsidR="00BE27E7">
          <w:rPr>
            <w:noProof/>
            <w:webHidden/>
          </w:rPr>
          <w:fldChar w:fldCharType="end"/>
        </w:r>
      </w:hyperlink>
    </w:p>
    <w:p w14:paraId="2EDD6F11" w14:textId="2A969CF5" w:rsidR="00BE27E7" w:rsidRDefault="001170B9">
      <w:pPr>
        <w:pStyle w:val="TOC4"/>
        <w:tabs>
          <w:tab w:val="right" w:leader="dot" w:pos="9350"/>
        </w:tabs>
        <w:rPr>
          <w:rFonts w:asciiTheme="minorHAnsi" w:eastAsiaTheme="minorEastAsia" w:hAnsiTheme="minorHAnsi"/>
          <w:noProof/>
          <w:sz w:val="22"/>
          <w:szCs w:val="22"/>
        </w:rPr>
      </w:pPr>
      <w:hyperlink w:anchor="_Toc11429136" w:history="1">
        <w:r w:rsidR="00BE27E7" w:rsidRPr="007F03EE">
          <w:rPr>
            <w:rStyle w:val="Hyperlink"/>
            <w:noProof/>
          </w:rPr>
          <w:t>F-4: Enter search criteria</w:t>
        </w:r>
        <w:r w:rsidR="00BE27E7">
          <w:rPr>
            <w:noProof/>
            <w:webHidden/>
          </w:rPr>
          <w:tab/>
        </w:r>
        <w:r w:rsidR="00BE27E7">
          <w:rPr>
            <w:noProof/>
            <w:webHidden/>
          </w:rPr>
          <w:fldChar w:fldCharType="begin"/>
        </w:r>
        <w:r w:rsidR="00BE27E7">
          <w:rPr>
            <w:noProof/>
            <w:webHidden/>
          </w:rPr>
          <w:instrText xml:space="preserve"> PAGEREF _Toc11429136 \h </w:instrText>
        </w:r>
        <w:r w:rsidR="00BE27E7">
          <w:rPr>
            <w:noProof/>
            <w:webHidden/>
          </w:rPr>
        </w:r>
        <w:r w:rsidR="00BE27E7">
          <w:rPr>
            <w:noProof/>
            <w:webHidden/>
          </w:rPr>
          <w:fldChar w:fldCharType="separate"/>
        </w:r>
        <w:r w:rsidR="00BE27E7">
          <w:rPr>
            <w:noProof/>
            <w:webHidden/>
          </w:rPr>
          <w:t>9</w:t>
        </w:r>
        <w:r w:rsidR="00BE27E7">
          <w:rPr>
            <w:noProof/>
            <w:webHidden/>
          </w:rPr>
          <w:fldChar w:fldCharType="end"/>
        </w:r>
      </w:hyperlink>
    </w:p>
    <w:p w14:paraId="7FFAA00F" w14:textId="5D6B1718" w:rsidR="00BE27E7" w:rsidRDefault="001170B9">
      <w:pPr>
        <w:pStyle w:val="TOC4"/>
        <w:tabs>
          <w:tab w:val="right" w:leader="dot" w:pos="9350"/>
        </w:tabs>
        <w:rPr>
          <w:rFonts w:asciiTheme="minorHAnsi" w:eastAsiaTheme="minorEastAsia" w:hAnsiTheme="minorHAnsi"/>
          <w:noProof/>
          <w:sz w:val="22"/>
          <w:szCs w:val="22"/>
        </w:rPr>
      </w:pPr>
      <w:hyperlink w:anchor="_Toc11429137" w:history="1">
        <w:r w:rsidR="00BE27E7" w:rsidRPr="007F03EE">
          <w:rPr>
            <w:rStyle w:val="Hyperlink"/>
            <w:noProof/>
          </w:rPr>
          <w:t>F-5: List of last 5 records found</w:t>
        </w:r>
        <w:r w:rsidR="00BE27E7">
          <w:rPr>
            <w:noProof/>
            <w:webHidden/>
          </w:rPr>
          <w:tab/>
        </w:r>
        <w:r w:rsidR="00BE27E7">
          <w:rPr>
            <w:noProof/>
            <w:webHidden/>
          </w:rPr>
          <w:fldChar w:fldCharType="begin"/>
        </w:r>
        <w:r w:rsidR="00BE27E7">
          <w:rPr>
            <w:noProof/>
            <w:webHidden/>
          </w:rPr>
          <w:instrText xml:space="preserve"> PAGEREF _Toc11429137 \h </w:instrText>
        </w:r>
        <w:r w:rsidR="00BE27E7">
          <w:rPr>
            <w:noProof/>
            <w:webHidden/>
          </w:rPr>
        </w:r>
        <w:r w:rsidR="00BE27E7">
          <w:rPr>
            <w:noProof/>
            <w:webHidden/>
          </w:rPr>
          <w:fldChar w:fldCharType="separate"/>
        </w:r>
        <w:r w:rsidR="00BE27E7">
          <w:rPr>
            <w:noProof/>
            <w:webHidden/>
          </w:rPr>
          <w:t>9</w:t>
        </w:r>
        <w:r w:rsidR="00BE27E7">
          <w:rPr>
            <w:noProof/>
            <w:webHidden/>
          </w:rPr>
          <w:fldChar w:fldCharType="end"/>
        </w:r>
      </w:hyperlink>
    </w:p>
    <w:p w14:paraId="4CDB6B31" w14:textId="77B24398" w:rsidR="00BE27E7" w:rsidRDefault="001170B9">
      <w:pPr>
        <w:pStyle w:val="TOC4"/>
        <w:tabs>
          <w:tab w:val="right" w:leader="dot" w:pos="9350"/>
        </w:tabs>
        <w:rPr>
          <w:rFonts w:asciiTheme="minorHAnsi" w:eastAsiaTheme="minorEastAsia" w:hAnsiTheme="minorHAnsi"/>
          <w:noProof/>
          <w:sz w:val="22"/>
          <w:szCs w:val="22"/>
        </w:rPr>
      </w:pPr>
      <w:hyperlink w:anchor="_Toc11429138" w:history="1">
        <w:r w:rsidR="00BE27E7" w:rsidRPr="007F03EE">
          <w:rPr>
            <w:rStyle w:val="Hyperlink"/>
            <w:noProof/>
          </w:rPr>
          <w:t>F-6: Student found</w:t>
        </w:r>
        <w:r w:rsidR="00BE27E7">
          <w:rPr>
            <w:noProof/>
            <w:webHidden/>
          </w:rPr>
          <w:tab/>
        </w:r>
        <w:r w:rsidR="00BE27E7">
          <w:rPr>
            <w:noProof/>
            <w:webHidden/>
          </w:rPr>
          <w:fldChar w:fldCharType="begin"/>
        </w:r>
        <w:r w:rsidR="00BE27E7">
          <w:rPr>
            <w:noProof/>
            <w:webHidden/>
          </w:rPr>
          <w:instrText xml:space="preserve"> PAGEREF _Toc11429138 \h </w:instrText>
        </w:r>
        <w:r w:rsidR="00BE27E7">
          <w:rPr>
            <w:noProof/>
            <w:webHidden/>
          </w:rPr>
        </w:r>
        <w:r w:rsidR="00BE27E7">
          <w:rPr>
            <w:noProof/>
            <w:webHidden/>
          </w:rPr>
          <w:fldChar w:fldCharType="separate"/>
        </w:r>
        <w:r w:rsidR="00BE27E7">
          <w:rPr>
            <w:noProof/>
            <w:webHidden/>
          </w:rPr>
          <w:t>9</w:t>
        </w:r>
        <w:r w:rsidR="00BE27E7">
          <w:rPr>
            <w:noProof/>
            <w:webHidden/>
          </w:rPr>
          <w:fldChar w:fldCharType="end"/>
        </w:r>
      </w:hyperlink>
    </w:p>
    <w:p w14:paraId="18AC0780" w14:textId="59C36A9A" w:rsidR="00BE27E7" w:rsidRDefault="001170B9">
      <w:pPr>
        <w:pStyle w:val="TOC4"/>
        <w:tabs>
          <w:tab w:val="right" w:leader="dot" w:pos="9350"/>
        </w:tabs>
        <w:rPr>
          <w:rFonts w:asciiTheme="minorHAnsi" w:eastAsiaTheme="minorEastAsia" w:hAnsiTheme="minorHAnsi"/>
          <w:noProof/>
          <w:sz w:val="22"/>
          <w:szCs w:val="22"/>
        </w:rPr>
      </w:pPr>
      <w:hyperlink w:anchor="_Toc11429139" w:history="1">
        <w:r w:rsidR="00BE27E7" w:rsidRPr="007F03EE">
          <w:rPr>
            <w:rStyle w:val="Hyperlink"/>
            <w:noProof/>
          </w:rPr>
          <w:t>F-7: Merge records</w:t>
        </w:r>
        <w:r w:rsidR="00BE27E7">
          <w:rPr>
            <w:noProof/>
            <w:webHidden/>
          </w:rPr>
          <w:tab/>
        </w:r>
        <w:r w:rsidR="00BE27E7">
          <w:rPr>
            <w:noProof/>
            <w:webHidden/>
          </w:rPr>
          <w:fldChar w:fldCharType="begin"/>
        </w:r>
        <w:r w:rsidR="00BE27E7">
          <w:rPr>
            <w:noProof/>
            <w:webHidden/>
          </w:rPr>
          <w:instrText xml:space="preserve"> PAGEREF _Toc11429139 \h </w:instrText>
        </w:r>
        <w:r w:rsidR="00BE27E7">
          <w:rPr>
            <w:noProof/>
            <w:webHidden/>
          </w:rPr>
        </w:r>
        <w:r w:rsidR="00BE27E7">
          <w:rPr>
            <w:noProof/>
            <w:webHidden/>
          </w:rPr>
          <w:fldChar w:fldCharType="separate"/>
        </w:r>
        <w:r w:rsidR="00BE27E7">
          <w:rPr>
            <w:noProof/>
            <w:webHidden/>
          </w:rPr>
          <w:t>10</w:t>
        </w:r>
        <w:r w:rsidR="00BE27E7">
          <w:rPr>
            <w:noProof/>
            <w:webHidden/>
          </w:rPr>
          <w:fldChar w:fldCharType="end"/>
        </w:r>
      </w:hyperlink>
    </w:p>
    <w:p w14:paraId="1AA88508" w14:textId="231BD7ED" w:rsidR="00BE27E7" w:rsidRDefault="001170B9">
      <w:pPr>
        <w:pStyle w:val="TOC4"/>
        <w:tabs>
          <w:tab w:val="right" w:leader="dot" w:pos="9350"/>
        </w:tabs>
        <w:rPr>
          <w:rFonts w:asciiTheme="minorHAnsi" w:eastAsiaTheme="minorEastAsia" w:hAnsiTheme="minorHAnsi"/>
          <w:noProof/>
          <w:sz w:val="22"/>
          <w:szCs w:val="22"/>
        </w:rPr>
      </w:pPr>
      <w:hyperlink w:anchor="_Toc11429140" w:history="1">
        <w:r w:rsidR="00BE27E7" w:rsidRPr="007F03EE">
          <w:rPr>
            <w:rStyle w:val="Hyperlink"/>
            <w:noProof/>
          </w:rPr>
          <w:t>F-8: Edit student demographics</w:t>
        </w:r>
        <w:r w:rsidR="00BE27E7">
          <w:rPr>
            <w:noProof/>
            <w:webHidden/>
          </w:rPr>
          <w:tab/>
        </w:r>
        <w:r w:rsidR="00BE27E7">
          <w:rPr>
            <w:noProof/>
            <w:webHidden/>
          </w:rPr>
          <w:fldChar w:fldCharType="begin"/>
        </w:r>
        <w:r w:rsidR="00BE27E7">
          <w:rPr>
            <w:noProof/>
            <w:webHidden/>
          </w:rPr>
          <w:instrText xml:space="preserve"> PAGEREF _Toc11429140 \h </w:instrText>
        </w:r>
        <w:r w:rsidR="00BE27E7">
          <w:rPr>
            <w:noProof/>
            <w:webHidden/>
          </w:rPr>
        </w:r>
        <w:r w:rsidR="00BE27E7">
          <w:rPr>
            <w:noProof/>
            <w:webHidden/>
          </w:rPr>
          <w:fldChar w:fldCharType="separate"/>
        </w:r>
        <w:r w:rsidR="00BE27E7">
          <w:rPr>
            <w:noProof/>
            <w:webHidden/>
          </w:rPr>
          <w:t>10</w:t>
        </w:r>
        <w:r w:rsidR="00BE27E7">
          <w:rPr>
            <w:noProof/>
            <w:webHidden/>
          </w:rPr>
          <w:fldChar w:fldCharType="end"/>
        </w:r>
      </w:hyperlink>
    </w:p>
    <w:p w14:paraId="4E043AFA" w14:textId="2CA0F4FB" w:rsidR="00BE27E7" w:rsidRDefault="001170B9">
      <w:pPr>
        <w:pStyle w:val="TOC4"/>
        <w:tabs>
          <w:tab w:val="right" w:leader="dot" w:pos="9350"/>
        </w:tabs>
        <w:rPr>
          <w:rFonts w:asciiTheme="minorHAnsi" w:eastAsiaTheme="minorEastAsia" w:hAnsiTheme="minorHAnsi"/>
          <w:noProof/>
          <w:sz w:val="22"/>
          <w:szCs w:val="22"/>
        </w:rPr>
      </w:pPr>
      <w:hyperlink w:anchor="_Toc11429141" w:history="1">
        <w:r w:rsidR="00BE27E7" w:rsidRPr="007F03EE">
          <w:rPr>
            <w:rStyle w:val="Hyperlink"/>
            <w:noProof/>
          </w:rPr>
          <w:t>F-9: Manage blocks</w:t>
        </w:r>
        <w:r w:rsidR="00BE27E7">
          <w:rPr>
            <w:noProof/>
            <w:webHidden/>
          </w:rPr>
          <w:tab/>
        </w:r>
        <w:r w:rsidR="00BE27E7">
          <w:rPr>
            <w:noProof/>
            <w:webHidden/>
          </w:rPr>
          <w:fldChar w:fldCharType="begin"/>
        </w:r>
        <w:r w:rsidR="00BE27E7">
          <w:rPr>
            <w:noProof/>
            <w:webHidden/>
          </w:rPr>
          <w:instrText xml:space="preserve"> PAGEREF _Toc11429141 \h </w:instrText>
        </w:r>
        <w:r w:rsidR="00BE27E7">
          <w:rPr>
            <w:noProof/>
            <w:webHidden/>
          </w:rPr>
        </w:r>
        <w:r w:rsidR="00BE27E7">
          <w:rPr>
            <w:noProof/>
            <w:webHidden/>
          </w:rPr>
          <w:fldChar w:fldCharType="separate"/>
        </w:r>
        <w:r w:rsidR="00BE27E7">
          <w:rPr>
            <w:noProof/>
            <w:webHidden/>
          </w:rPr>
          <w:t>10</w:t>
        </w:r>
        <w:r w:rsidR="00BE27E7">
          <w:rPr>
            <w:noProof/>
            <w:webHidden/>
          </w:rPr>
          <w:fldChar w:fldCharType="end"/>
        </w:r>
      </w:hyperlink>
    </w:p>
    <w:p w14:paraId="13577612" w14:textId="606EB671" w:rsidR="00BE27E7" w:rsidRDefault="001170B9">
      <w:pPr>
        <w:pStyle w:val="TOC4"/>
        <w:tabs>
          <w:tab w:val="right" w:leader="dot" w:pos="9350"/>
        </w:tabs>
        <w:rPr>
          <w:rFonts w:asciiTheme="minorHAnsi" w:eastAsiaTheme="minorEastAsia" w:hAnsiTheme="minorHAnsi"/>
          <w:noProof/>
          <w:sz w:val="22"/>
          <w:szCs w:val="22"/>
        </w:rPr>
      </w:pPr>
      <w:hyperlink w:anchor="_Toc11429142" w:history="1">
        <w:r w:rsidR="00BE27E7" w:rsidRPr="007F03EE">
          <w:rPr>
            <w:rStyle w:val="Hyperlink"/>
            <w:noProof/>
          </w:rPr>
          <w:t>F-10: Add/Remove Privacy Restriction setting</w:t>
        </w:r>
        <w:r w:rsidR="00BE27E7">
          <w:rPr>
            <w:noProof/>
            <w:webHidden/>
          </w:rPr>
          <w:tab/>
        </w:r>
        <w:r w:rsidR="00BE27E7">
          <w:rPr>
            <w:noProof/>
            <w:webHidden/>
          </w:rPr>
          <w:fldChar w:fldCharType="begin"/>
        </w:r>
        <w:r w:rsidR="00BE27E7">
          <w:rPr>
            <w:noProof/>
            <w:webHidden/>
          </w:rPr>
          <w:instrText xml:space="preserve"> PAGEREF _Toc11429142 \h </w:instrText>
        </w:r>
        <w:r w:rsidR="00BE27E7">
          <w:rPr>
            <w:noProof/>
            <w:webHidden/>
          </w:rPr>
        </w:r>
        <w:r w:rsidR="00BE27E7">
          <w:rPr>
            <w:noProof/>
            <w:webHidden/>
          </w:rPr>
          <w:fldChar w:fldCharType="separate"/>
        </w:r>
        <w:r w:rsidR="00BE27E7">
          <w:rPr>
            <w:noProof/>
            <w:webHidden/>
          </w:rPr>
          <w:t>10</w:t>
        </w:r>
        <w:r w:rsidR="00BE27E7">
          <w:rPr>
            <w:noProof/>
            <w:webHidden/>
          </w:rPr>
          <w:fldChar w:fldCharType="end"/>
        </w:r>
      </w:hyperlink>
    </w:p>
    <w:p w14:paraId="1D593D93" w14:textId="20F8281A" w:rsidR="00BE27E7" w:rsidRDefault="001170B9">
      <w:pPr>
        <w:pStyle w:val="TOC4"/>
        <w:tabs>
          <w:tab w:val="right" w:leader="dot" w:pos="9350"/>
        </w:tabs>
        <w:rPr>
          <w:rFonts w:asciiTheme="minorHAnsi" w:eastAsiaTheme="minorEastAsia" w:hAnsiTheme="minorHAnsi"/>
          <w:noProof/>
          <w:sz w:val="22"/>
          <w:szCs w:val="22"/>
        </w:rPr>
      </w:pPr>
      <w:hyperlink w:anchor="_Toc11429143" w:history="1">
        <w:r w:rsidR="00BE27E7" w:rsidRPr="007F03EE">
          <w:rPr>
            <w:rStyle w:val="Hyperlink"/>
            <w:noProof/>
          </w:rPr>
          <w:t>F-11: Unduplicate records</w:t>
        </w:r>
        <w:r w:rsidR="00BE27E7">
          <w:rPr>
            <w:noProof/>
            <w:webHidden/>
          </w:rPr>
          <w:tab/>
        </w:r>
        <w:r w:rsidR="00BE27E7">
          <w:rPr>
            <w:noProof/>
            <w:webHidden/>
          </w:rPr>
          <w:fldChar w:fldCharType="begin"/>
        </w:r>
        <w:r w:rsidR="00BE27E7">
          <w:rPr>
            <w:noProof/>
            <w:webHidden/>
          </w:rPr>
          <w:instrText xml:space="preserve"> PAGEREF _Toc11429143 \h </w:instrText>
        </w:r>
        <w:r w:rsidR="00BE27E7">
          <w:rPr>
            <w:noProof/>
            <w:webHidden/>
          </w:rPr>
        </w:r>
        <w:r w:rsidR="00BE27E7">
          <w:rPr>
            <w:noProof/>
            <w:webHidden/>
          </w:rPr>
          <w:fldChar w:fldCharType="separate"/>
        </w:r>
        <w:r w:rsidR="00BE27E7">
          <w:rPr>
            <w:noProof/>
            <w:webHidden/>
          </w:rPr>
          <w:t>10</w:t>
        </w:r>
        <w:r w:rsidR="00BE27E7">
          <w:rPr>
            <w:noProof/>
            <w:webHidden/>
          </w:rPr>
          <w:fldChar w:fldCharType="end"/>
        </w:r>
      </w:hyperlink>
    </w:p>
    <w:p w14:paraId="039BEA40" w14:textId="598833FD" w:rsidR="00BE27E7" w:rsidRDefault="001170B9">
      <w:pPr>
        <w:pStyle w:val="TOC4"/>
        <w:tabs>
          <w:tab w:val="right" w:leader="dot" w:pos="9350"/>
        </w:tabs>
        <w:rPr>
          <w:rFonts w:asciiTheme="minorHAnsi" w:eastAsiaTheme="minorEastAsia" w:hAnsiTheme="minorHAnsi"/>
          <w:noProof/>
          <w:sz w:val="22"/>
          <w:szCs w:val="22"/>
        </w:rPr>
      </w:pPr>
      <w:hyperlink w:anchor="_Toc11429144" w:history="1">
        <w:r w:rsidR="00BE27E7" w:rsidRPr="007F03EE">
          <w:rPr>
            <w:rStyle w:val="Hyperlink"/>
            <w:noProof/>
          </w:rPr>
          <w:t>F-12: View transcript details (sort)</w:t>
        </w:r>
        <w:r w:rsidR="00BE27E7">
          <w:rPr>
            <w:noProof/>
            <w:webHidden/>
          </w:rPr>
          <w:tab/>
        </w:r>
        <w:r w:rsidR="00BE27E7">
          <w:rPr>
            <w:noProof/>
            <w:webHidden/>
          </w:rPr>
          <w:fldChar w:fldCharType="begin"/>
        </w:r>
        <w:r w:rsidR="00BE27E7">
          <w:rPr>
            <w:noProof/>
            <w:webHidden/>
          </w:rPr>
          <w:instrText xml:space="preserve"> PAGEREF _Toc11429144 \h </w:instrText>
        </w:r>
        <w:r w:rsidR="00BE27E7">
          <w:rPr>
            <w:noProof/>
            <w:webHidden/>
          </w:rPr>
        </w:r>
        <w:r w:rsidR="00BE27E7">
          <w:rPr>
            <w:noProof/>
            <w:webHidden/>
          </w:rPr>
          <w:fldChar w:fldCharType="separate"/>
        </w:r>
        <w:r w:rsidR="00BE27E7">
          <w:rPr>
            <w:noProof/>
            <w:webHidden/>
          </w:rPr>
          <w:t>10</w:t>
        </w:r>
        <w:r w:rsidR="00BE27E7">
          <w:rPr>
            <w:noProof/>
            <w:webHidden/>
          </w:rPr>
          <w:fldChar w:fldCharType="end"/>
        </w:r>
      </w:hyperlink>
    </w:p>
    <w:p w14:paraId="0F76556C" w14:textId="6D656AEF" w:rsidR="00BE27E7" w:rsidRDefault="001170B9">
      <w:pPr>
        <w:pStyle w:val="TOC4"/>
        <w:tabs>
          <w:tab w:val="right" w:leader="dot" w:pos="9350"/>
        </w:tabs>
        <w:rPr>
          <w:rFonts w:asciiTheme="minorHAnsi" w:eastAsiaTheme="minorEastAsia" w:hAnsiTheme="minorHAnsi"/>
          <w:noProof/>
          <w:sz w:val="22"/>
          <w:szCs w:val="22"/>
        </w:rPr>
      </w:pPr>
      <w:hyperlink w:anchor="_Toc11429145" w:history="1">
        <w:r w:rsidR="00BE27E7" w:rsidRPr="007F03EE">
          <w:rPr>
            <w:rStyle w:val="Hyperlink"/>
            <w:noProof/>
          </w:rPr>
          <w:t>F-13: Override blocks</w:t>
        </w:r>
        <w:r w:rsidR="00BE27E7">
          <w:rPr>
            <w:noProof/>
            <w:webHidden/>
          </w:rPr>
          <w:tab/>
        </w:r>
        <w:r w:rsidR="00BE27E7">
          <w:rPr>
            <w:noProof/>
            <w:webHidden/>
          </w:rPr>
          <w:fldChar w:fldCharType="begin"/>
        </w:r>
        <w:r w:rsidR="00BE27E7">
          <w:rPr>
            <w:noProof/>
            <w:webHidden/>
          </w:rPr>
          <w:instrText xml:space="preserve"> PAGEREF _Toc11429145 \h </w:instrText>
        </w:r>
        <w:r w:rsidR="00BE27E7">
          <w:rPr>
            <w:noProof/>
            <w:webHidden/>
          </w:rPr>
        </w:r>
        <w:r w:rsidR="00BE27E7">
          <w:rPr>
            <w:noProof/>
            <w:webHidden/>
          </w:rPr>
          <w:fldChar w:fldCharType="separate"/>
        </w:r>
        <w:r w:rsidR="00BE27E7">
          <w:rPr>
            <w:noProof/>
            <w:webHidden/>
          </w:rPr>
          <w:t>11</w:t>
        </w:r>
        <w:r w:rsidR="00BE27E7">
          <w:rPr>
            <w:noProof/>
            <w:webHidden/>
          </w:rPr>
          <w:fldChar w:fldCharType="end"/>
        </w:r>
      </w:hyperlink>
    </w:p>
    <w:p w14:paraId="49B7BE3D" w14:textId="1472C823" w:rsidR="00BE27E7" w:rsidRDefault="001170B9">
      <w:pPr>
        <w:pStyle w:val="TOC4"/>
        <w:tabs>
          <w:tab w:val="right" w:leader="dot" w:pos="9350"/>
        </w:tabs>
        <w:rPr>
          <w:rFonts w:asciiTheme="minorHAnsi" w:eastAsiaTheme="minorEastAsia" w:hAnsiTheme="minorHAnsi"/>
          <w:noProof/>
          <w:sz w:val="22"/>
          <w:szCs w:val="22"/>
        </w:rPr>
      </w:pPr>
      <w:hyperlink w:anchor="_Toc11429146" w:history="1">
        <w:r w:rsidR="00BE27E7" w:rsidRPr="007F03EE">
          <w:rPr>
            <w:rStyle w:val="Hyperlink"/>
            <w:noProof/>
          </w:rPr>
          <w:t>F-14: Print transcript</w:t>
        </w:r>
        <w:r w:rsidR="00BE27E7" w:rsidRPr="007F03EE">
          <w:rPr>
            <w:rStyle w:val="Hyperlink"/>
            <w:rFonts w:ascii="Tahoma" w:hAnsi="Tahoma" w:cs="Tahoma"/>
            <w:noProof/>
          </w:rPr>
          <w:t xml:space="preserve"> </w:t>
        </w:r>
        <w:r w:rsidR="00BE27E7" w:rsidRPr="007F03EE">
          <w:rPr>
            <w:rStyle w:val="Hyperlink"/>
            <w:noProof/>
          </w:rPr>
          <w:t>official/unofficial</w:t>
        </w:r>
        <w:r w:rsidR="00BE27E7">
          <w:rPr>
            <w:noProof/>
            <w:webHidden/>
          </w:rPr>
          <w:tab/>
        </w:r>
        <w:r w:rsidR="00BE27E7">
          <w:rPr>
            <w:noProof/>
            <w:webHidden/>
          </w:rPr>
          <w:fldChar w:fldCharType="begin"/>
        </w:r>
        <w:r w:rsidR="00BE27E7">
          <w:rPr>
            <w:noProof/>
            <w:webHidden/>
          </w:rPr>
          <w:instrText xml:space="preserve"> PAGEREF _Toc11429146 \h </w:instrText>
        </w:r>
        <w:r w:rsidR="00BE27E7">
          <w:rPr>
            <w:noProof/>
            <w:webHidden/>
          </w:rPr>
        </w:r>
        <w:r w:rsidR="00BE27E7">
          <w:rPr>
            <w:noProof/>
            <w:webHidden/>
          </w:rPr>
          <w:fldChar w:fldCharType="separate"/>
        </w:r>
        <w:r w:rsidR="00BE27E7">
          <w:rPr>
            <w:noProof/>
            <w:webHidden/>
          </w:rPr>
          <w:t>11</w:t>
        </w:r>
        <w:r w:rsidR="00BE27E7">
          <w:rPr>
            <w:noProof/>
            <w:webHidden/>
          </w:rPr>
          <w:fldChar w:fldCharType="end"/>
        </w:r>
      </w:hyperlink>
    </w:p>
    <w:p w14:paraId="290A183B" w14:textId="215CD82B" w:rsidR="00BE27E7" w:rsidRDefault="001170B9">
      <w:pPr>
        <w:pStyle w:val="TOC4"/>
        <w:tabs>
          <w:tab w:val="right" w:leader="dot" w:pos="9350"/>
        </w:tabs>
        <w:rPr>
          <w:rFonts w:asciiTheme="minorHAnsi" w:eastAsiaTheme="minorEastAsia" w:hAnsiTheme="minorHAnsi"/>
          <w:noProof/>
          <w:sz w:val="22"/>
          <w:szCs w:val="22"/>
        </w:rPr>
      </w:pPr>
      <w:hyperlink w:anchor="_Toc11429147" w:history="1">
        <w:r w:rsidR="00BE27E7" w:rsidRPr="007F03EE">
          <w:rPr>
            <w:rStyle w:val="Hyperlink"/>
            <w:noProof/>
          </w:rPr>
          <w:t>F-15: Send transcript (external)</w:t>
        </w:r>
        <w:r w:rsidR="00BE27E7">
          <w:rPr>
            <w:noProof/>
            <w:webHidden/>
          </w:rPr>
          <w:tab/>
        </w:r>
        <w:r w:rsidR="00BE27E7">
          <w:rPr>
            <w:noProof/>
            <w:webHidden/>
          </w:rPr>
          <w:fldChar w:fldCharType="begin"/>
        </w:r>
        <w:r w:rsidR="00BE27E7">
          <w:rPr>
            <w:noProof/>
            <w:webHidden/>
          </w:rPr>
          <w:instrText xml:space="preserve"> PAGEREF _Toc11429147 \h </w:instrText>
        </w:r>
        <w:r w:rsidR="00BE27E7">
          <w:rPr>
            <w:noProof/>
            <w:webHidden/>
          </w:rPr>
        </w:r>
        <w:r w:rsidR="00BE27E7">
          <w:rPr>
            <w:noProof/>
            <w:webHidden/>
          </w:rPr>
          <w:fldChar w:fldCharType="separate"/>
        </w:r>
        <w:r w:rsidR="00BE27E7">
          <w:rPr>
            <w:noProof/>
            <w:webHidden/>
          </w:rPr>
          <w:t>11</w:t>
        </w:r>
        <w:r w:rsidR="00BE27E7">
          <w:rPr>
            <w:noProof/>
            <w:webHidden/>
          </w:rPr>
          <w:fldChar w:fldCharType="end"/>
        </w:r>
      </w:hyperlink>
    </w:p>
    <w:p w14:paraId="035062C2" w14:textId="31AF0DEA" w:rsidR="00BE27E7" w:rsidRDefault="001170B9">
      <w:pPr>
        <w:pStyle w:val="TOC4"/>
        <w:tabs>
          <w:tab w:val="right" w:leader="dot" w:pos="9350"/>
        </w:tabs>
        <w:rPr>
          <w:rFonts w:asciiTheme="minorHAnsi" w:eastAsiaTheme="minorEastAsia" w:hAnsiTheme="minorHAnsi"/>
          <w:noProof/>
          <w:sz w:val="22"/>
          <w:szCs w:val="22"/>
        </w:rPr>
      </w:pPr>
      <w:hyperlink w:anchor="_Toc11429148" w:history="1">
        <w:r w:rsidR="00BE27E7" w:rsidRPr="007F03EE">
          <w:rPr>
            <w:rStyle w:val="Hyperlink"/>
            <w:noProof/>
          </w:rPr>
          <w:t>F-16: Transmit transcript</w:t>
        </w:r>
        <w:r w:rsidR="00BE27E7">
          <w:rPr>
            <w:noProof/>
            <w:webHidden/>
          </w:rPr>
          <w:tab/>
        </w:r>
        <w:r w:rsidR="00BE27E7">
          <w:rPr>
            <w:noProof/>
            <w:webHidden/>
          </w:rPr>
          <w:fldChar w:fldCharType="begin"/>
        </w:r>
        <w:r w:rsidR="00BE27E7">
          <w:rPr>
            <w:noProof/>
            <w:webHidden/>
          </w:rPr>
          <w:instrText xml:space="preserve"> PAGEREF _Toc11429148 \h </w:instrText>
        </w:r>
        <w:r w:rsidR="00BE27E7">
          <w:rPr>
            <w:noProof/>
            <w:webHidden/>
          </w:rPr>
        </w:r>
        <w:r w:rsidR="00BE27E7">
          <w:rPr>
            <w:noProof/>
            <w:webHidden/>
          </w:rPr>
          <w:fldChar w:fldCharType="separate"/>
        </w:r>
        <w:r w:rsidR="00BE27E7">
          <w:rPr>
            <w:noProof/>
            <w:webHidden/>
          </w:rPr>
          <w:t>11</w:t>
        </w:r>
        <w:r w:rsidR="00BE27E7">
          <w:rPr>
            <w:noProof/>
            <w:webHidden/>
          </w:rPr>
          <w:fldChar w:fldCharType="end"/>
        </w:r>
      </w:hyperlink>
    </w:p>
    <w:p w14:paraId="3DE95F5A" w14:textId="07E620D5" w:rsidR="00BE27E7" w:rsidRDefault="001170B9">
      <w:pPr>
        <w:pStyle w:val="TOC4"/>
        <w:tabs>
          <w:tab w:val="right" w:leader="dot" w:pos="9350"/>
        </w:tabs>
        <w:rPr>
          <w:rFonts w:asciiTheme="minorHAnsi" w:eastAsiaTheme="minorEastAsia" w:hAnsiTheme="minorHAnsi"/>
          <w:noProof/>
          <w:sz w:val="22"/>
          <w:szCs w:val="22"/>
        </w:rPr>
      </w:pPr>
      <w:hyperlink w:anchor="_Toc11429149" w:history="1">
        <w:r w:rsidR="00BE27E7" w:rsidRPr="007F03EE">
          <w:rPr>
            <w:rStyle w:val="Hyperlink"/>
            <w:noProof/>
          </w:rPr>
          <w:t>F-17: Edit course/class</w:t>
        </w:r>
        <w:r w:rsidR="00BE27E7">
          <w:rPr>
            <w:noProof/>
            <w:webHidden/>
          </w:rPr>
          <w:tab/>
        </w:r>
        <w:r w:rsidR="00BE27E7">
          <w:rPr>
            <w:noProof/>
            <w:webHidden/>
          </w:rPr>
          <w:fldChar w:fldCharType="begin"/>
        </w:r>
        <w:r w:rsidR="00BE27E7">
          <w:rPr>
            <w:noProof/>
            <w:webHidden/>
          </w:rPr>
          <w:instrText xml:space="preserve"> PAGEREF _Toc11429149 \h </w:instrText>
        </w:r>
        <w:r w:rsidR="00BE27E7">
          <w:rPr>
            <w:noProof/>
            <w:webHidden/>
          </w:rPr>
        </w:r>
        <w:r w:rsidR="00BE27E7">
          <w:rPr>
            <w:noProof/>
            <w:webHidden/>
          </w:rPr>
          <w:fldChar w:fldCharType="separate"/>
        </w:r>
        <w:r w:rsidR="00BE27E7">
          <w:rPr>
            <w:noProof/>
            <w:webHidden/>
          </w:rPr>
          <w:t>11</w:t>
        </w:r>
        <w:r w:rsidR="00BE27E7">
          <w:rPr>
            <w:noProof/>
            <w:webHidden/>
          </w:rPr>
          <w:fldChar w:fldCharType="end"/>
        </w:r>
      </w:hyperlink>
    </w:p>
    <w:p w14:paraId="3CFBE65A" w14:textId="14BE56DE" w:rsidR="00BE27E7" w:rsidRDefault="001170B9">
      <w:pPr>
        <w:pStyle w:val="TOC4"/>
        <w:tabs>
          <w:tab w:val="right" w:leader="dot" w:pos="9350"/>
        </w:tabs>
        <w:rPr>
          <w:rFonts w:asciiTheme="minorHAnsi" w:eastAsiaTheme="minorEastAsia" w:hAnsiTheme="minorHAnsi"/>
          <w:noProof/>
          <w:sz w:val="22"/>
          <w:szCs w:val="22"/>
        </w:rPr>
      </w:pPr>
      <w:hyperlink w:anchor="_Toc11429150" w:history="1">
        <w:r w:rsidR="00BE27E7" w:rsidRPr="007F03EE">
          <w:rPr>
            <w:rStyle w:val="Hyperlink"/>
            <w:noProof/>
          </w:rPr>
          <w:t>F-18: Reports</w:t>
        </w:r>
        <w:r w:rsidR="00BE27E7">
          <w:rPr>
            <w:noProof/>
            <w:webHidden/>
          </w:rPr>
          <w:tab/>
        </w:r>
        <w:r w:rsidR="00BE27E7">
          <w:rPr>
            <w:noProof/>
            <w:webHidden/>
          </w:rPr>
          <w:fldChar w:fldCharType="begin"/>
        </w:r>
        <w:r w:rsidR="00BE27E7">
          <w:rPr>
            <w:noProof/>
            <w:webHidden/>
          </w:rPr>
          <w:instrText xml:space="preserve"> PAGEREF _Toc11429150 \h </w:instrText>
        </w:r>
        <w:r w:rsidR="00BE27E7">
          <w:rPr>
            <w:noProof/>
            <w:webHidden/>
          </w:rPr>
        </w:r>
        <w:r w:rsidR="00BE27E7">
          <w:rPr>
            <w:noProof/>
            <w:webHidden/>
          </w:rPr>
          <w:fldChar w:fldCharType="separate"/>
        </w:r>
        <w:r w:rsidR="00BE27E7">
          <w:rPr>
            <w:noProof/>
            <w:webHidden/>
          </w:rPr>
          <w:t>11</w:t>
        </w:r>
        <w:r w:rsidR="00BE27E7">
          <w:rPr>
            <w:noProof/>
            <w:webHidden/>
          </w:rPr>
          <w:fldChar w:fldCharType="end"/>
        </w:r>
      </w:hyperlink>
    </w:p>
    <w:p w14:paraId="26C0CF55" w14:textId="4ABD0AAC" w:rsidR="00BE27E7" w:rsidRDefault="001170B9">
      <w:pPr>
        <w:pStyle w:val="TOC4"/>
        <w:tabs>
          <w:tab w:val="right" w:leader="dot" w:pos="9350"/>
        </w:tabs>
        <w:rPr>
          <w:rFonts w:asciiTheme="minorHAnsi" w:eastAsiaTheme="minorEastAsia" w:hAnsiTheme="minorHAnsi"/>
          <w:noProof/>
          <w:sz w:val="22"/>
          <w:szCs w:val="22"/>
        </w:rPr>
      </w:pPr>
      <w:hyperlink w:anchor="_Toc11429151" w:history="1">
        <w:r w:rsidR="00BE27E7" w:rsidRPr="007F03EE">
          <w:rPr>
            <w:rStyle w:val="Hyperlink"/>
            <w:noProof/>
          </w:rPr>
          <w:t>F-19: Account Management</w:t>
        </w:r>
        <w:r w:rsidR="00BE27E7">
          <w:rPr>
            <w:noProof/>
            <w:webHidden/>
          </w:rPr>
          <w:tab/>
        </w:r>
        <w:r w:rsidR="00BE27E7">
          <w:rPr>
            <w:noProof/>
            <w:webHidden/>
          </w:rPr>
          <w:fldChar w:fldCharType="begin"/>
        </w:r>
        <w:r w:rsidR="00BE27E7">
          <w:rPr>
            <w:noProof/>
            <w:webHidden/>
          </w:rPr>
          <w:instrText xml:space="preserve"> PAGEREF _Toc11429151 \h </w:instrText>
        </w:r>
        <w:r w:rsidR="00BE27E7">
          <w:rPr>
            <w:noProof/>
            <w:webHidden/>
          </w:rPr>
        </w:r>
        <w:r w:rsidR="00BE27E7">
          <w:rPr>
            <w:noProof/>
            <w:webHidden/>
          </w:rPr>
          <w:fldChar w:fldCharType="separate"/>
        </w:r>
        <w:r w:rsidR="00BE27E7">
          <w:rPr>
            <w:noProof/>
            <w:webHidden/>
          </w:rPr>
          <w:t>11</w:t>
        </w:r>
        <w:r w:rsidR="00BE27E7">
          <w:rPr>
            <w:noProof/>
            <w:webHidden/>
          </w:rPr>
          <w:fldChar w:fldCharType="end"/>
        </w:r>
      </w:hyperlink>
    </w:p>
    <w:p w14:paraId="4DDEB20A" w14:textId="66601677" w:rsidR="00BE27E7" w:rsidRDefault="001170B9">
      <w:pPr>
        <w:pStyle w:val="TOC3"/>
        <w:tabs>
          <w:tab w:val="right" w:leader="dot" w:pos="9350"/>
        </w:tabs>
        <w:rPr>
          <w:rFonts w:asciiTheme="minorHAnsi" w:eastAsiaTheme="minorEastAsia" w:hAnsiTheme="minorHAnsi"/>
          <w:noProof/>
          <w:sz w:val="22"/>
          <w:szCs w:val="22"/>
        </w:rPr>
      </w:pPr>
      <w:hyperlink w:anchor="_Toc11429152" w:history="1">
        <w:r w:rsidR="00BE27E7" w:rsidRPr="007F03EE">
          <w:rPr>
            <w:rStyle w:val="Hyperlink"/>
            <w:noProof/>
          </w:rPr>
          <w:t>Partial Access</w:t>
        </w:r>
        <w:r w:rsidR="00BE27E7">
          <w:rPr>
            <w:noProof/>
            <w:webHidden/>
          </w:rPr>
          <w:tab/>
        </w:r>
        <w:r w:rsidR="00BE27E7">
          <w:rPr>
            <w:noProof/>
            <w:webHidden/>
          </w:rPr>
          <w:fldChar w:fldCharType="begin"/>
        </w:r>
        <w:r w:rsidR="00BE27E7">
          <w:rPr>
            <w:noProof/>
            <w:webHidden/>
          </w:rPr>
          <w:instrText xml:space="preserve"> PAGEREF _Toc11429152 \h </w:instrText>
        </w:r>
        <w:r w:rsidR="00BE27E7">
          <w:rPr>
            <w:noProof/>
            <w:webHidden/>
          </w:rPr>
        </w:r>
        <w:r w:rsidR="00BE27E7">
          <w:rPr>
            <w:noProof/>
            <w:webHidden/>
          </w:rPr>
          <w:fldChar w:fldCharType="separate"/>
        </w:r>
        <w:r w:rsidR="00BE27E7">
          <w:rPr>
            <w:noProof/>
            <w:webHidden/>
          </w:rPr>
          <w:t>12</w:t>
        </w:r>
        <w:r w:rsidR="00BE27E7">
          <w:rPr>
            <w:noProof/>
            <w:webHidden/>
          </w:rPr>
          <w:fldChar w:fldCharType="end"/>
        </w:r>
      </w:hyperlink>
    </w:p>
    <w:p w14:paraId="73611261" w14:textId="3F8AD574" w:rsidR="00BE27E7" w:rsidRDefault="001170B9">
      <w:pPr>
        <w:pStyle w:val="TOC4"/>
        <w:tabs>
          <w:tab w:val="right" w:leader="dot" w:pos="9350"/>
        </w:tabs>
        <w:rPr>
          <w:rFonts w:asciiTheme="minorHAnsi" w:eastAsiaTheme="minorEastAsia" w:hAnsiTheme="minorHAnsi"/>
          <w:noProof/>
          <w:sz w:val="22"/>
          <w:szCs w:val="22"/>
        </w:rPr>
      </w:pPr>
      <w:hyperlink w:anchor="_Toc11429153" w:history="1">
        <w:r w:rsidR="00BE27E7" w:rsidRPr="007F03EE">
          <w:rPr>
            <w:rStyle w:val="Hyperlink"/>
            <w:noProof/>
          </w:rPr>
          <w:t>P-1: Multiple Colleges Assigned</w:t>
        </w:r>
        <w:r w:rsidR="00BE27E7">
          <w:rPr>
            <w:noProof/>
            <w:webHidden/>
          </w:rPr>
          <w:tab/>
        </w:r>
        <w:r w:rsidR="00BE27E7">
          <w:rPr>
            <w:noProof/>
            <w:webHidden/>
          </w:rPr>
          <w:fldChar w:fldCharType="begin"/>
        </w:r>
        <w:r w:rsidR="00BE27E7">
          <w:rPr>
            <w:noProof/>
            <w:webHidden/>
          </w:rPr>
          <w:instrText xml:space="preserve"> PAGEREF _Toc11429153 \h </w:instrText>
        </w:r>
        <w:r w:rsidR="00BE27E7">
          <w:rPr>
            <w:noProof/>
            <w:webHidden/>
          </w:rPr>
        </w:r>
        <w:r w:rsidR="00BE27E7">
          <w:rPr>
            <w:noProof/>
            <w:webHidden/>
          </w:rPr>
          <w:fldChar w:fldCharType="separate"/>
        </w:r>
        <w:r w:rsidR="00BE27E7">
          <w:rPr>
            <w:noProof/>
            <w:webHidden/>
          </w:rPr>
          <w:t>13</w:t>
        </w:r>
        <w:r w:rsidR="00BE27E7">
          <w:rPr>
            <w:noProof/>
            <w:webHidden/>
          </w:rPr>
          <w:fldChar w:fldCharType="end"/>
        </w:r>
      </w:hyperlink>
    </w:p>
    <w:p w14:paraId="6E0B10E4" w14:textId="3D91791E" w:rsidR="00BE27E7" w:rsidRDefault="001170B9">
      <w:pPr>
        <w:pStyle w:val="TOC4"/>
        <w:tabs>
          <w:tab w:val="right" w:leader="dot" w:pos="9350"/>
        </w:tabs>
        <w:rPr>
          <w:rFonts w:asciiTheme="minorHAnsi" w:eastAsiaTheme="minorEastAsia" w:hAnsiTheme="minorHAnsi"/>
          <w:noProof/>
          <w:sz w:val="22"/>
          <w:szCs w:val="22"/>
        </w:rPr>
      </w:pPr>
      <w:hyperlink w:anchor="_Toc11429154" w:history="1">
        <w:r w:rsidR="00BE27E7" w:rsidRPr="007F03EE">
          <w:rPr>
            <w:rStyle w:val="Hyperlink"/>
            <w:noProof/>
          </w:rPr>
          <w:t>P-2: Select College</w:t>
        </w:r>
        <w:r w:rsidR="00BE27E7">
          <w:rPr>
            <w:noProof/>
            <w:webHidden/>
          </w:rPr>
          <w:tab/>
        </w:r>
        <w:r w:rsidR="00BE27E7">
          <w:rPr>
            <w:noProof/>
            <w:webHidden/>
          </w:rPr>
          <w:fldChar w:fldCharType="begin"/>
        </w:r>
        <w:r w:rsidR="00BE27E7">
          <w:rPr>
            <w:noProof/>
            <w:webHidden/>
          </w:rPr>
          <w:instrText xml:space="preserve"> PAGEREF _Toc11429154 \h </w:instrText>
        </w:r>
        <w:r w:rsidR="00BE27E7">
          <w:rPr>
            <w:noProof/>
            <w:webHidden/>
          </w:rPr>
        </w:r>
        <w:r w:rsidR="00BE27E7">
          <w:rPr>
            <w:noProof/>
            <w:webHidden/>
          </w:rPr>
          <w:fldChar w:fldCharType="separate"/>
        </w:r>
        <w:r w:rsidR="00BE27E7">
          <w:rPr>
            <w:noProof/>
            <w:webHidden/>
          </w:rPr>
          <w:t>13</w:t>
        </w:r>
        <w:r w:rsidR="00BE27E7">
          <w:rPr>
            <w:noProof/>
            <w:webHidden/>
          </w:rPr>
          <w:fldChar w:fldCharType="end"/>
        </w:r>
      </w:hyperlink>
    </w:p>
    <w:p w14:paraId="3993EC32" w14:textId="08CB150F" w:rsidR="00BE27E7" w:rsidRDefault="001170B9">
      <w:pPr>
        <w:pStyle w:val="TOC4"/>
        <w:tabs>
          <w:tab w:val="right" w:leader="dot" w:pos="9350"/>
        </w:tabs>
        <w:rPr>
          <w:rFonts w:asciiTheme="minorHAnsi" w:eastAsiaTheme="minorEastAsia" w:hAnsiTheme="minorHAnsi"/>
          <w:noProof/>
          <w:sz w:val="22"/>
          <w:szCs w:val="22"/>
        </w:rPr>
      </w:pPr>
      <w:hyperlink w:anchor="_Toc11429155" w:history="1">
        <w:r w:rsidR="00BE27E7" w:rsidRPr="007F03EE">
          <w:rPr>
            <w:rStyle w:val="Hyperlink"/>
            <w:noProof/>
          </w:rPr>
          <w:t>P-3: Search for Student</w:t>
        </w:r>
        <w:r w:rsidR="00BE27E7">
          <w:rPr>
            <w:noProof/>
            <w:webHidden/>
          </w:rPr>
          <w:tab/>
        </w:r>
        <w:r w:rsidR="00BE27E7">
          <w:rPr>
            <w:noProof/>
            <w:webHidden/>
          </w:rPr>
          <w:fldChar w:fldCharType="begin"/>
        </w:r>
        <w:r w:rsidR="00BE27E7">
          <w:rPr>
            <w:noProof/>
            <w:webHidden/>
          </w:rPr>
          <w:instrText xml:space="preserve"> PAGEREF _Toc11429155 \h </w:instrText>
        </w:r>
        <w:r w:rsidR="00BE27E7">
          <w:rPr>
            <w:noProof/>
            <w:webHidden/>
          </w:rPr>
        </w:r>
        <w:r w:rsidR="00BE27E7">
          <w:rPr>
            <w:noProof/>
            <w:webHidden/>
          </w:rPr>
          <w:fldChar w:fldCharType="separate"/>
        </w:r>
        <w:r w:rsidR="00BE27E7">
          <w:rPr>
            <w:noProof/>
            <w:webHidden/>
          </w:rPr>
          <w:t>13</w:t>
        </w:r>
        <w:r w:rsidR="00BE27E7">
          <w:rPr>
            <w:noProof/>
            <w:webHidden/>
          </w:rPr>
          <w:fldChar w:fldCharType="end"/>
        </w:r>
      </w:hyperlink>
    </w:p>
    <w:p w14:paraId="7AD90D42" w14:textId="29257545" w:rsidR="00BE27E7" w:rsidRDefault="001170B9">
      <w:pPr>
        <w:pStyle w:val="TOC4"/>
        <w:tabs>
          <w:tab w:val="right" w:leader="dot" w:pos="9350"/>
        </w:tabs>
        <w:rPr>
          <w:rFonts w:asciiTheme="minorHAnsi" w:eastAsiaTheme="minorEastAsia" w:hAnsiTheme="minorHAnsi"/>
          <w:noProof/>
          <w:sz w:val="22"/>
          <w:szCs w:val="22"/>
        </w:rPr>
      </w:pPr>
      <w:hyperlink w:anchor="_Toc11429156" w:history="1">
        <w:r w:rsidR="00BE27E7" w:rsidRPr="007F03EE">
          <w:rPr>
            <w:rStyle w:val="Hyperlink"/>
            <w:noProof/>
          </w:rPr>
          <w:t>P-4: Enter search criteria</w:t>
        </w:r>
        <w:r w:rsidR="00BE27E7">
          <w:rPr>
            <w:noProof/>
            <w:webHidden/>
          </w:rPr>
          <w:tab/>
        </w:r>
        <w:r w:rsidR="00BE27E7">
          <w:rPr>
            <w:noProof/>
            <w:webHidden/>
          </w:rPr>
          <w:fldChar w:fldCharType="begin"/>
        </w:r>
        <w:r w:rsidR="00BE27E7">
          <w:rPr>
            <w:noProof/>
            <w:webHidden/>
          </w:rPr>
          <w:instrText xml:space="preserve"> PAGEREF _Toc11429156 \h </w:instrText>
        </w:r>
        <w:r w:rsidR="00BE27E7">
          <w:rPr>
            <w:noProof/>
            <w:webHidden/>
          </w:rPr>
        </w:r>
        <w:r w:rsidR="00BE27E7">
          <w:rPr>
            <w:noProof/>
            <w:webHidden/>
          </w:rPr>
          <w:fldChar w:fldCharType="separate"/>
        </w:r>
        <w:r w:rsidR="00BE27E7">
          <w:rPr>
            <w:noProof/>
            <w:webHidden/>
          </w:rPr>
          <w:t>13</w:t>
        </w:r>
        <w:r w:rsidR="00BE27E7">
          <w:rPr>
            <w:noProof/>
            <w:webHidden/>
          </w:rPr>
          <w:fldChar w:fldCharType="end"/>
        </w:r>
      </w:hyperlink>
    </w:p>
    <w:p w14:paraId="73DE87AC" w14:textId="232172FE" w:rsidR="00BE27E7" w:rsidRDefault="001170B9">
      <w:pPr>
        <w:pStyle w:val="TOC4"/>
        <w:tabs>
          <w:tab w:val="right" w:leader="dot" w:pos="9350"/>
        </w:tabs>
        <w:rPr>
          <w:rFonts w:asciiTheme="minorHAnsi" w:eastAsiaTheme="minorEastAsia" w:hAnsiTheme="minorHAnsi"/>
          <w:noProof/>
          <w:sz w:val="22"/>
          <w:szCs w:val="22"/>
        </w:rPr>
      </w:pPr>
      <w:hyperlink w:anchor="_Toc11429157" w:history="1">
        <w:r w:rsidR="00BE27E7" w:rsidRPr="007F03EE">
          <w:rPr>
            <w:rStyle w:val="Hyperlink"/>
            <w:noProof/>
          </w:rPr>
          <w:t>P-5: List of last 5 records found</w:t>
        </w:r>
        <w:r w:rsidR="00BE27E7">
          <w:rPr>
            <w:noProof/>
            <w:webHidden/>
          </w:rPr>
          <w:tab/>
        </w:r>
        <w:r w:rsidR="00BE27E7">
          <w:rPr>
            <w:noProof/>
            <w:webHidden/>
          </w:rPr>
          <w:fldChar w:fldCharType="begin"/>
        </w:r>
        <w:r w:rsidR="00BE27E7">
          <w:rPr>
            <w:noProof/>
            <w:webHidden/>
          </w:rPr>
          <w:instrText xml:space="preserve"> PAGEREF _Toc11429157 \h </w:instrText>
        </w:r>
        <w:r w:rsidR="00BE27E7">
          <w:rPr>
            <w:noProof/>
            <w:webHidden/>
          </w:rPr>
        </w:r>
        <w:r w:rsidR="00BE27E7">
          <w:rPr>
            <w:noProof/>
            <w:webHidden/>
          </w:rPr>
          <w:fldChar w:fldCharType="separate"/>
        </w:r>
        <w:r w:rsidR="00BE27E7">
          <w:rPr>
            <w:noProof/>
            <w:webHidden/>
          </w:rPr>
          <w:t>13</w:t>
        </w:r>
        <w:r w:rsidR="00BE27E7">
          <w:rPr>
            <w:noProof/>
            <w:webHidden/>
          </w:rPr>
          <w:fldChar w:fldCharType="end"/>
        </w:r>
      </w:hyperlink>
    </w:p>
    <w:p w14:paraId="3B07C480" w14:textId="5BBF1BFD" w:rsidR="00BE27E7" w:rsidRDefault="001170B9">
      <w:pPr>
        <w:pStyle w:val="TOC4"/>
        <w:tabs>
          <w:tab w:val="right" w:leader="dot" w:pos="9350"/>
        </w:tabs>
        <w:rPr>
          <w:rFonts w:asciiTheme="minorHAnsi" w:eastAsiaTheme="minorEastAsia" w:hAnsiTheme="minorHAnsi"/>
          <w:noProof/>
          <w:sz w:val="22"/>
          <w:szCs w:val="22"/>
        </w:rPr>
      </w:pPr>
      <w:hyperlink w:anchor="_Toc11429158" w:history="1">
        <w:r w:rsidR="00BE27E7" w:rsidRPr="007F03EE">
          <w:rPr>
            <w:rStyle w:val="Hyperlink"/>
            <w:noProof/>
          </w:rPr>
          <w:t>P-6: Student found</w:t>
        </w:r>
        <w:r w:rsidR="00BE27E7">
          <w:rPr>
            <w:noProof/>
            <w:webHidden/>
          </w:rPr>
          <w:tab/>
        </w:r>
        <w:r w:rsidR="00BE27E7">
          <w:rPr>
            <w:noProof/>
            <w:webHidden/>
          </w:rPr>
          <w:fldChar w:fldCharType="begin"/>
        </w:r>
        <w:r w:rsidR="00BE27E7">
          <w:rPr>
            <w:noProof/>
            <w:webHidden/>
          </w:rPr>
          <w:instrText xml:space="preserve"> PAGEREF _Toc11429158 \h </w:instrText>
        </w:r>
        <w:r w:rsidR="00BE27E7">
          <w:rPr>
            <w:noProof/>
            <w:webHidden/>
          </w:rPr>
        </w:r>
        <w:r w:rsidR="00BE27E7">
          <w:rPr>
            <w:noProof/>
            <w:webHidden/>
          </w:rPr>
          <w:fldChar w:fldCharType="separate"/>
        </w:r>
        <w:r w:rsidR="00BE27E7">
          <w:rPr>
            <w:noProof/>
            <w:webHidden/>
          </w:rPr>
          <w:t>13</w:t>
        </w:r>
        <w:r w:rsidR="00BE27E7">
          <w:rPr>
            <w:noProof/>
            <w:webHidden/>
          </w:rPr>
          <w:fldChar w:fldCharType="end"/>
        </w:r>
      </w:hyperlink>
    </w:p>
    <w:p w14:paraId="340A3572" w14:textId="4A9EA063" w:rsidR="00BE27E7" w:rsidRDefault="001170B9">
      <w:pPr>
        <w:pStyle w:val="TOC4"/>
        <w:tabs>
          <w:tab w:val="right" w:leader="dot" w:pos="9350"/>
        </w:tabs>
        <w:rPr>
          <w:rFonts w:asciiTheme="minorHAnsi" w:eastAsiaTheme="minorEastAsia" w:hAnsiTheme="minorHAnsi"/>
          <w:noProof/>
          <w:sz w:val="22"/>
          <w:szCs w:val="22"/>
        </w:rPr>
      </w:pPr>
      <w:hyperlink w:anchor="_Toc11429159" w:history="1">
        <w:r w:rsidR="00BE27E7" w:rsidRPr="007F03EE">
          <w:rPr>
            <w:rStyle w:val="Hyperlink"/>
            <w:noProof/>
          </w:rPr>
          <w:t>P-7: Edit student demographics</w:t>
        </w:r>
        <w:r w:rsidR="00BE27E7">
          <w:rPr>
            <w:noProof/>
            <w:webHidden/>
          </w:rPr>
          <w:tab/>
        </w:r>
        <w:r w:rsidR="00BE27E7">
          <w:rPr>
            <w:noProof/>
            <w:webHidden/>
          </w:rPr>
          <w:fldChar w:fldCharType="begin"/>
        </w:r>
        <w:r w:rsidR="00BE27E7">
          <w:rPr>
            <w:noProof/>
            <w:webHidden/>
          </w:rPr>
          <w:instrText xml:space="preserve"> PAGEREF _Toc11429159 \h </w:instrText>
        </w:r>
        <w:r w:rsidR="00BE27E7">
          <w:rPr>
            <w:noProof/>
            <w:webHidden/>
          </w:rPr>
        </w:r>
        <w:r w:rsidR="00BE27E7">
          <w:rPr>
            <w:noProof/>
            <w:webHidden/>
          </w:rPr>
          <w:fldChar w:fldCharType="separate"/>
        </w:r>
        <w:r w:rsidR="00BE27E7">
          <w:rPr>
            <w:noProof/>
            <w:webHidden/>
          </w:rPr>
          <w:t>14</w:t>
        </w:r>
        <w:r w:rsidR="00BE27E7">
          <w:rPr>
            <w:noProof/>
            <w:webHidden/>
          </w:rPr>
          <w:fldChar w:fldCharType="end"/>
        </w:r>
      </w:hyperlink>
    </w:p>
    <w:p w14:paraId="06B1332E" w14:textId="239D9AF9" w:rsidR="00BE27E7" w:rsidRDefault="001170B9">
      <w:pPr>
        <w:pStyle w:val="TOC4"/>
        <w:tabs>
          <w:tab w:val="right" w:leader="dot" w:pos="9350"/>
        </w:tabs>
        <w:rPr>
          <w:rFonts w:asciiTheme="minorHAnsi" w:eastAsiaTheme="minorEastAsia" w:hAnsiTheme="minorHAnsi"/>
          <w:noProof/>
          <w:sz w:val="22"/>
          <w:szCs w:val="22"/>
        </w:rPr>
      </w:pPr>
      <w:hyperlink w:anchor="_Toc11429160" w:history="1">
        <w:r w:rsidR="00BE27E7" w:rsidRPr="007F03EE">
          <w:rPr>
            <w:rStyle w:val="Hyperlink"/>
            <w:noProof/>
          </w:rPr>
          <w:t>P-8: Manage blocks</w:t>
        </w:r>
        <w:r w:rsidR="00BE27E7">
          <w:rPr>
            <w:noProof/>
            <w:webHidden/>
          </w:rPr>
          <w:tab/>
        </w:r>
        <w:r w:rsidR="00BE27E7">
          <w:rPr>
            <w:noProof/>
            <w:webHidden/>
          </w:rPr>
          <w:fldChar w:fldCharType="begin"/>
        </w:r>
        <w:r w:rsidR="00BE27E7">
          <w:rPr>
            <w:noProof/>
            <w:webHidden/>
          </w:rPr>
          <w:instrText xml:space="preserve"> PAGEREF _Toc11429160 \h </w:instrText>
        </w:r>
        <w:r w:rsidR="00BE27E7">
          <w:rPr>
            <w:noProof/>
            <w:webHidden/>
          </w:rPr>
        </w:r>
        <w:r w:rsidR="00BE27E7">
          <w:rPr>
            <w:noProof/>
            <w:webHidden/>
          </w:rPr>
          <w:fldChar w:fldCharType="separate"/>
        </w:r>
        <w:r w:rsidR="00BE27E7">
          <w:rPr>
            <w:noProof/>
            <w:webHidden/>
          </w:rPr>
          <w:t>14</w:t>
        </w:r>
        <w:r w:rsidR="00BE27E7">
          <w:rPr>
            <w:noProof/>
            <w:webHidden/>
          </w:rPr>
          <w:fldChar w:fldCharType="end"/>
        </w:r>
      </w:hyperlink>
    </w:p>
    <w:p w14:paraId="57051A3E" w14:textId="2567E802" w:rsidR="00BE27E7" w:rsidRDefault="001170B9">
      <w:pPr>
        <w:pStyle w:val="TOC4"/>
        <w:tabs>
          <w:tab w:val="right" w:leader="dot" w:pos="9350"/>
        </w:tabs>
        <w:rPr>
          <w:rFonts w:asciiTheme="minorHAnsi" w:eastAsiaTheme="minorEastAsia" w:hAnsiTheme="minorHAnsi"/>
          <w:noProof/>
          <w:sz w:val="22"/>
          <w:szCs w:val="22"/>
        </w:rPr>
      </w:pPr>
      <w:hyperlink w:anchor="_Toc11429161" w:history="1">
        <w:r w:rsidR="00BE27E7" w:rsidRPr="007F03EE">
          <w:rPr>
            <w:rStyle w:val="Hyperlink"/>
            <w:noProof/>
          </w:rPr>
          <w:t>P-9: View transcript details (sort)</w:t>
        </w:r>
        <w:r w:rsidR="00BE27E7">
          <w:rPr>
            <w:noProof/>
            <w:webHidden/>
          </w:rPr>
          <w:tab/>
        </w:r>
        <w:r w:rsidR="00BE27E7">
          <w:rPr>
            <w:noProof/>
            <w:webHidden/>
          </w:rPr>
          <w:fldChar w:fldCharType="begin"/>
        </w:r>
        <w:r w:rsidR="00BE27E7">
          <w:rPr>
            <w:noProof/>
            <w:webHidden/>
          </w:rPr>
          <w:instrText xml:space="preserve"> PAGEREF _Toc11429161 \h </w:instrText>
        </w:r>
        <w:r w:rsidR="00BE27E7">
          <w:rPr>
            <w:noProof/>
            <w:webHidden/>
          </w:rPr>
        </w:r>
        <w:r w:rsidR="00BE27E7">
          <w:rPr>
            <w:noProof/>
            <w:webHidden/>
          </w:rPr>
          <w:fldChar w:fldCharType="separate"/>
        </w:r>
        <w:r w:rsidR="00BE27E7">
          <w:rPr>
            <w:noProof/>
            <w:webHidden/>
          </w:rPr>
          <w:t>14</w:t>
        </w:r>
        <w:r w:rsidR="00BE27E7">
          <w:rPr>
            <w:noProof/>
            <w:webHidden/>
          </w:rPr>
          <w:fldChar w:fldCharType="end"/>
        </w:r>
      </w:hyperlink>
    </w:p>
    <w:p w14:paraId="79CC8EA4" w14:textId="0CFD9E49" w:rsidR="00BE27E7" w:rsidRDefault="001170B9">
      <w:pPr>
        <w:pStyle w:val="TOC4"/>
        <w:tabs>
          <w:tab w:val="right" w:leader="dot" w:pos="9350"/>
        </w:tabs>
        <w:rPr>
          <w:rFonts w:asciiTheme="minorHAnsi" w:eastAsiaTheme="minorEastAsia" w:hAnsiTheme="minorHAnsi"/>
          <w:noProof/>
          <w:sz w:val="22"/>
          <w:szCs w:val="22"/>
        </w:rPr>
      </w:pPr>
      <w:hyperlink w:anchor="_Toc11429162" w:history="1">
        <w:r w:rsidR="00BE27E7" w:rsidRPr="007F03EE">
          <w:rPr>
            <w:rStyle w:val="Hyperlink"/>
            <w:noProof/>
          </w:rPr>
          <w:t>P-10: Override blocks</w:t>
        </w:r>
        <w:r w:rsidR="00BE27E7">
          <w:rPr>
            <w:noProof/>
            <w:webHidden/>
          </w:rPr>
          <w:tab/>
        </w:r>
        <w:r w:rsidR="00BE27E7">
          <w:rPr>
            <w:noProof/>
            <w:webHidden/>
          </w:rPr>
          <w:fldChar w:fldCharType="begin"/>
        </w:r>
        <w:r w:rsidR="00BE27E7">
          <w:rPr>
            <w:noProof/>
            <w:webHidden/>
          </w:rPr>
          <w:instrText xml:space="preserve"> PAGEREF _Toc11429162 \h </w:instrText>
        </w:r>
        <w:r w:rsidR="00BE27E7">
          <w:rPr>
            <w:noProof/>
            <w:webHidden/>
          </w:rPr>
        </w:r>
        <w:r w:rsidR="00BE27E7">
          <w:rPr>
            <w:noProof/>
            <w:webHidden/>
          </w:rPr>
          <w:fldChar w:fldCharType="separate"/>
        </w:r>
        <w:r w:rsidR="00BE27E7">
          <w:rPr>
            <w:noProof/>
            <w:webHidden/>
          </w:rPr>
          <w:t>14</w:t>
        </w:r>
        <w:r w:rsidR="00BE27E7">
          <w:rPr>
            <w:noProof/>
            <w:webHidden/>
          </w:rPr>
          <w:fldChar w:fldCharType="end"/>
        </w:r>
      </w:hyperlink>
    </w:p>
    <w:p w14:paraId="37892CC7" w14:textId="48DC00A2" w:rsidR="00BE27E7" w:rsidRDefault="001170B9">
      <w:pPr>
        <w:pStyle w:val="TOC4"/>
        <w:tabs>
          <w:tab w:val="right" w:leader="dot" w:pos="9350"/>
        </w:tabs>
        <w:rPr>
          <w:rFonts w:asciiTheme="minorHAnsi" w:eastAsiaTheme="minorEastAsia" w:hAnsiTheme="minorHAnsi"/>
          <w:noProof/>
          <w:sz w:val="22"/>
          <w:szCs w:val="22"/>
        </w:rPr>
      </w:pPr>
      <w:hyperlink w:anchor="_Toc11429163" w:history="1">
        <w:r w:rsidR="00BE27E7" w:rsidRPr="007F03EE">
          <w:rPr>
            <w:rStyle w:val="Hyperlink"/>
            <w:noProof/>
          </w:rPr>
          <w:t>P-11: Print transcript</w:t>
        </w:r>
        <w:r w:rsidR="00BE27E7" w:rsidRPr="007F03EE">
          <w:rPr>
            <w:rStyle w:val="Hyperlink"/>
            <w:rFonts w:ascii="Tahoma" w:hAnsi="Tahoma" w:cs="Tahoma"/>
            <w:noProof/>
          </w:rPr>
          <w:t xml:space="preserve"> </w:t>
        </w:r>
        <w:r w:rsidR="00BE27E7" w:rsidRPr="007F03EE">
          <w:rPr>
            <w:rStyle w:val="Hyperlink"/>
            <w:noProof/>
          </w:rPr>
          <w:t>official/unofficial</w:t>
        </w:r>
        <w:r w:rsidR="00BE27E7">
          <w:rPr>
            <w:noProof/>
            <w:webHidden/>
          </w:rPr>
          <w:tab/>
        </w:r>
        <w:r w:rsidR="00BE27E7">
          <w:rPr>
            <w:noProof/>
            <w:webHidden/>
          </w:rPr>
          <w:fldChar w:fldCharType="begin"/>
        </w:r>
        <w:r w:rsidR="00BE27E7">
          <w:rPr>
            <w:noProof/>
            <w:webHidden/>
          </w:rPr>
          <w:instrText xml:space="preserve"> PAGEREF _Toc11429163 \h </w:instrText>
        </w:r>
        <w:r w:rsidR="00BE27E7">
          <w:rPr>
            <w:noProof/>
            <w:webHidden/>
          </w:rPr>
        </w:r>
        <w:r w:rsidR="00BE27E7">
          <w:rPr>
            <w:noProof/>
            <w:webHidden/>
          </w:rPr>
          <w:fldChar w:fldCharType="separate"/>
        </w:r>
        <w:r w:rsidR="00BE27E7">
          <w:rPr>
            <w:noProof/>
            <w:webHidden/>
          </w:rPr>
          <w:t>14</w:t>
        </w:r>
        <w:r w:rsidR="00BE27E7">
          <w:rPr>
            <w:noProof/>
            <w:webHidden/>
          </w:rPr>
          <w:fldChar w:fldCharType="end"/>
        </w:r>
      </w:hyperlink>
    </w:p>
    <w:p w14:paraId="2487AA3B" w14:textId="1DC65974" w:rsidR="00BE27E7" w:rsidRDefault="001170B9">
      <w:pPr>
        <w:pStyle w:val="TOC4"/>
        <w:tabs>
          <w:tab w:val="right" w:leader="dot" w:pos="9350"/>
        </w:tabs>
        <w:rPr>
          <w:rFonts w:asciiTheme="minorHAnsi" w:eastAsiaTheme="minorEastAsia" w:hAnsiTheme="minorHAnsi"/>
          <w:noProof/>
          <w:sz w:val="22"/>
          <w:szCs w:val="22"/>
        </w:rPr>
      </w:pPr>
      <w:hyperlink w:anchor="_Toc11429164" w:history="1">
        <w:r w:rsidR="00BE27E7" w:rsidRPr="007F03EE">
          <w:rPr>
            <w:rStyle w:val="Hyperlink"/>
            <w:noProof/>
          </w:rPr>
          <w:t>P-12: Send transcript (external)</w:t>
        </w:r>
        <w:r w:rsidR="00BE27E7">
          <w:rPr>
            <w:noProof/>
            <w:webHidden/>
          </w:rPr>
          <w:tab/>
        </w:r>
        <w:r w:rsidR="00BE27E7">
          <w:rPr>
            <w:noProof/>
            <w:webHidden/>
          </w:rPr>
          <w:fldChar w:fldCharType="begin"/>
        </w:r>
        <w:r w:rsidR="00BE27E7">
          <w:rPr>
            <w:noProof/>
            <w:webHidden/>
          </w:rPr>
          <w:instrText xml:space="preserve"> PAGEREF _Toc11429164 \h </w:instrText>
        </w:r>
        <w:r w:rsidR="00BE27E7">
          <w:rPr>
            <w:noProof/>
            <w:webHidden/>
          </w:rPr>
        </w:r>
        <w:r w:rsidR="00BE27E7">
          <w:rPr>
            <w:noProof/>
            <w:webHidden/>
          </w:rPr>
          <w:fldChar w:fldCharType="separate"/>
        </w:r>
        <w:r w:rsidR="00BE27E7">
          <w:rPr>
            <w:noProof/>
            <w:webHidden/>
          </w:rPr>
          <w:t>14</w:t>
        </w:r>
        <w:r w:rsidR="00BE27E7">
          <w:rPr>
            <w:noProof/>
            <w:webHidden/>
          </w:rPr>
          <w:fldChar w:fldCharType="end"/>
        </w:r>
      </w:hyperlink>
    </w:p>
    <w:p w14:paraId="039A6E68" w14:textId="274A16E9" w:rsidR="00BE27E7" w:rsidRDefault="001170B9">
      <w:pPr>
        <w:pStyle w:val="TOC4"/>
        <w:tabs>
          <w:tab w:val="right" w:leader="dot" w:pos="9350"/>
        </w:tabs>
        <w:rPr>
          <w:rFonts w:asciiTheme="minorHAnsi" w:eastAsiaTheme="minorEastAsia" w:hAnsiTheme="minorHAnsi"/>
          <w:noProof/>
          <w:sz w:val="22"/>
          <w:szCs w:val="22"/>
        </w:rPr>
      </w:pPr>
      <w:hyperlink w:anchor="_Toc11429165" w:history="1">
        <w:r w:rsidR="00BE27E7" w:rsidRPr="007F03EE">
          <w:rPr>
            <w:rStyle w:val="Hyperlink"/>
            <w:noProof/>
          </w:rPr>
          <w:t>P-13: Transmit transcript</w:t>
        </w:r>
        <w:r w:rsidR="00BE27E7">
          <w:rPr>
            <w:noProof/>
            <w:webHidden/>
          </w:rPr>
          <w:tab/>
        </w:r>
        <w:r w:rsidR="00BE27E7">
          <w:rPr>
            <w:noProof/>
            <w:webHidden/>
          </w:rPr>
          <w:fldChar w:fldCharType="begin"/>
        </w:r>
        <w:r w:rsidR="00BE27E7">
          <w:rPr>
            <w:noProof/>
            <w:webHidden/>
          </w:rPr>
          <w:instrText xml:space="preserve"> PAGEREF _Toc11429165 \h </w:instrText>
        </w:r>
        <w:r w:rsidR="00BE27E7">
          <w:rPr>
            <w:noProof/>
            <w:webHidden/>
          </w:rPr>
        </w:r>
        <w:r w:rsidR="00BE27E7">
          <w:rPr>
            <w:noProof/>
            <w:webHidden/>
          </w:rPr>
          <w:fldChar w:fldCharType="separate"/>
        </w:r>
        <w:r w:rsidR="00BE27E7">
          <w:rPr>
            <w:noProof/>
            <w:webHidden/>
          </w:rPr>
          <w:t>14</w:t>
        </w:r>
        <w:r w:rsidR="00BE27E7">
          <w:rPr>
            <w:noProof/>
            <w:webHidden/>
          </w:rPr>
          <w:fldChar w:fldCharType="end"/>
        </w:r>
      </w:hyperlink>
    </w:p>
    <w:p w14:paraId="568A3E82" w14:textId="07CCE2CB" w:rsidR="00BE27E7" w:rsidRDefault="001170B9">
      <w:pPr>
        <w:pStyle w:val="TOC4"/>
        <w:tabs>
          <w:tab w:val="right" w:leader="dot" w:pos="9350"/>
        </w:tabs>
        <w:rPr>
          <w:rFonts w:asciiTheme="minorHAnsi" w:eastAsiaTheme="minorEastAsia" w:hAnsiTheme="minorHAnsi"/>
          <w:noProof/>
          <w:sz w:val="22"/>
          <w:szCs w:val="22"/>
        </w:rPr>
      </w:pPr>
      <w:hyperlink w:anchor="_Toc11429166" w:history="1">
        <w:r w:rsidR="00BE27E7" w:rsidRPr="007F03EE">
          <w:rPr>
            <w:rStyle w:val="Hyperlink"/>
            <w:noProof/>
          </w:rPr>
          <w:t>P-14: Reports</w:t>
        </w:r>
        <w:r w:rsidR="00BE27E7">
          <w:rPr>
            <w:noProof/>
            <w:webHidden/>
          </w:rPr>
          <w:tab/>
        </w:r>
        <w:r w:rsidR="00BE27E7">
          <w:rPr>
            <w:noProof/>
            <w:webHidden/>
          </w:rPr>
          <w:fldChar w:fldCharType="begin"/>
        </w:r>
        <w:r w:rsidR="00BE27E7">
          <w:rPr>
            <w:noProof/>
            <w:webHidden/>
          </w:rPr>
          <w:instrText xml:space="preserve"> PAGEREF _Toc11429166 \h </w:instrText>
        </w:r>
        <w:r w:rsidR="00BE27E7">
          <w:rPr>
            <w:noProof/>
            <w:webHidden/>
          </w:rPr>
        </w:r>
        <w:r w:rsidR="00BE27E7">
          <w:rPr>
            <w:noProof/>
            <w:webHidden/>
          </w:rPr>
          <w:fldChar w:fldCharType="separate"/>
        </w:r>
        <w:r w:rsidR="00BE27E7">
          <w:rPr>
            <w:noProof/>
            <w:webHidden/>
          </w:rPr>
          <w:t>15</w:t>
        </w:r>
        <w:r w:rsidR="00BE27E7">
          <w:rPr>
            <w:noProof/>
            <w:webHidden/>
          </w:rPr>
          <w:fldChar w:fldCharType="end"/>
        </w:r>
      </w:hyperlink>
    </w:p>
    <w:p w14:paraId="108CD9F2" w14:textId="5F61E4C7" w:rsidR="00BE27E7" w:rsidRDefault="001170B9">
      <w:pPr>
        <w:pStyle w:val="TOC4"/>
        <w:tabs>
          <w:tab w:val="right" w:leader="dot" w:pos="9350"/>
        </w:tabs>
        <w:rPr>
          <w:rFonts w:asciiTheme="minorHAnsi" w:eastAsiaTheme="minorEastAsia" w:hAnsiTheme="minorHAnsi"/>
          <w:noProof/>
          <w:sz w:val="22"/>
          <w:szCs w:val="22"/>
        </w:rPr>
      </w:pPr>
      <w:hyperlink w:anchor="_Toc11429167" w:history="1">
        <w:r w:rsidR="00BE27E7" w:rsidRPr="007F03EE">
          <w:rPr>
            <w:rStyle w:val="Hyperlink"/>
            <w:noProof/>
          </w:rPr>
          <w:t>P-15: Account Management</w:t>
        </w:r>
        <w:r w:rsidR="00BE27E7">
          <w:rPr>
            <w:noProof/>
            <w:webHidden/>
          </w:rPr>
          <w:tab/>
        </w:r>
        <w:r w:rsidR="00BE27E7">
          <w:rPr>
            <w:noProof/>
            <w:webHidden/>
          </w:rPr>
          <w:fldChar w:fldCharType="begin"/>
        </w:r>
        <w:r w:rsidR="00BE27E7">
          <w:rPr>
            <w:noProof/>
            <w:webHidden/>
          </w:rPr>
          <w:instrText xml:space="preserve"> PAGEREF _Toc11429167 \h </w:instrText>
        </w:r>
        <w:r w:rsidR="00BE27E7">
          <w:rPr>
            <w:noProof/>
            <w:webHidden/>
          </w:rPr>
        </w:r>
        <w:r w:rsidR="00BE27E7">
          <w:rPr>
            <w:noProof/>
            <w:webHidden/>
          </w:rPr>
          <w:fldChar w:fldCharType="separate"/>
        </w:r>
        <w:r w:rsidR="00BE27E7">
          <w:rPr>
            <w:noProof/>
            <w:webHidden/>
          </w:rPr>
          <w:t>15</w:t>
        </w:r>
        <w:r w:rsidR="00BE27E7">
          <w:rPr>
            <w:noProof/>
            <w:webHidden/>
          </w:rPr>
          <w:fldChar w:fldCharType="end"/>
        </w:r>
      </w:hyperlink>
    </w:p>
    <w:p w14:paraId="0691CECB" w14:textId="14DFE34D" w:rsidR="00BE27E7" w:rsidRDefault="001170B9">
      <w:pPr>
        <w:pStyle w:val="TOC3"/>
        <w:tabs>
          <w:tab w:val="right" w:leader="dot" w:pos="9350"/>
        </w:tabs>
        <w:rPr>
          <w:rFonts w:asciiTheme="minorHAnsi" w:eastAsiaTheme="minorEastAsia" w:hAnsiTheme="minorHAnsi"/>
          <w:noProof/>
          <w:sz w:val="22"/>
          <w:szCs w:val="22"/>
        </w:rPr>
      </w:pPr>
      <w:hyperlink w:anchor="_Toc11429168" w:history="1">
        <w:r w:rsidR="00BE27E7" w:rsidRPr="007F03EE">
          <w:rPr>
            <w:rStyle w:val="Hyperlink"/>
            <w:noProof/>
          </w:rPr>
          <w:t>Read-only Access</w:t>
        </w:r>
        <w:r w:rsidR="00BE27E7">
          <w:rPr>
            <w:noProof/>
            <w:webHidden/>
          </w:rPr>
          <w:tab/>
        </w:r>
        <w:r w:rsidR="00BE27E7">
          <w:rPr>
            <w:noProof/>
            <w:webHidden/>
          </w:rPr>
          <w:fldChar w:fldCharType="begin"/>
        </w:r>
        <w:r w:rsidR="00BE27E7">
          <w:rPr>
            <w:noProof/>
            <w:webHidden/>
          </w:rPr>
          <w:instrText xml:space="preserve"> PAGEREF _Toc11429168 \h </w:instrText>
        </w:r>
        <w:r w:rsidR="00BE27E7">
          <w:rPr>
            <w:noProof/>
            <w:webHidden/>
          </w:rPr>
        </w:r>
        <w:r w:rsidR="00BE27E7">
          <w:rPr>
            <w:noProof/>
            <w:webHidden/>
          </w:rPr>
          <w:fldChar w:fldCharType="separate"/>
        </w:r>
        <w:r w:rsidR="00BE27E7">
          <w:rPr>
            <w:noProof/>
            <w:webHidden/>
          </w:rPr>
          <w:t>16</w:t>
        </w:r>
        <w:r w:rsidR="00BE27E7">
          <w:rPr>
            <w:noProof/>
            <w:webHidden/>
          </w:rPr>
          <w:fldChar w:fldCharType="end"/>
        </w:r>
      </w:hyperlink>
    </w:p>
    <w:p w14:paraId="22B6E5DD" w14:textId="19AA96D0" w:rsidR="00BE27E7" w:rsidRDefault="001170B9">
      <w:pPr>
        <w:pStyle w:val="TOC4"/>
        <w:tabs>
          <w:tab w:val="right" w:leader="dot" w:pos="9350"/>
        </w:tabs>
        <w:rPr>
          <w:rFonts w:asciiTheme="minorHAnsi" w:eastAsiaTheme="minorEastAsia" w:hAnsiTheme="minorHAnsi"/>
          <w:noProof/>
          <w:sz w:val="22"/>
          <w:szCs w:val="22"/>
        </w:rPr>
      </w:pPr>
      <w:hyperlink w:anchor="_Toc11429169" w:history="1">
        <w:r w:rsidR="00BE27E7" w:rsidRPr="007F03EE">
          <w:rPr>
            <w:rStyle w:val="Hyperlink"/>
            <w:noProof/>
          </w:rPr>
          <w:t>R-1: Multiple Colleges Assigned</w:t>
        </w:r>
        <w:r w:rsidR="00BE27E7">
          <w:rPr>
            <w:noProof/>
            <w:webHidden/>
          </w:rPr>
          <w:tab/>
        </w:r>
        <w:r w:rsidR="00BE27E7">
          <w:rPr>
            <w:noProof/>
            <w:webHidden/>
          </w:rPr>
          <w:fldChar w:fldCharType="begin"/>
        </w:r>
        <w:r w:rsidR="00BE27E7">
          <w:rPr>
            <w:noProof/>
            <w:webHidden/>
          </w:rPr>
          <w:instrText xml:space="preserve"> PAGEREF _Toc11429169 \h </w:instrText>
        </w:r>
        <w:r w:rsidR="00BE27E7">
          <w:rPr>
            <w:noProof/>
            <w:webHidden/>
          </w:rPr>
        </w:r>
        <w:r w:rsidR="00BE27E7">
          <w:rPr>
            <w:noProof/>
            <w:webHidden/>
          </w:rPr>
          <w:fldChar w:fldCharType="separate"/>
        </w:r>
        <w:r w:rsidR="00BE27E7">
          <w:rPr>
            <w:noProof/>
            <w:webHidden/>
          </w:rPr>
          <w:t>17</w:t>
        </w:r>
        <w:r w:rsidR="00BE27E7">
          <w:rPr>
            <w:noProof/>
            <w:webHidden/>
          </w:rPr>
          <w:fldChar w:fldCharType="end"/>
        </w:r>
      </w:hyperlink>
    </w:p>
    <w:p w14:paraId="5D9D17E4" w14:textId="7DF7239D" w:rsidR="00BE27E7" w:rsidRDefault="001170B9">
      <w:pPr>
        <w:pStyle w:val="TOC4"/>
        <w:tabs>
          <w:tab w:val="right" w:leader="dot" w:pos="9350"/>
        </w:tabs>
        <w:rPr>
          <w:rFonts w:asciiTheme="minorHAnsi" w:eastAsiaTheme="minorEastAsia" w:hAnsiTheme="minorHAnsi"/>
          <w:noProof/>
          <w:sz w:val="22"/>
          <w:szCs w:val="22"/>
        </w:rPr>
      </w:pPr>
      <w:hyperlink w:anchor="_Toc11429170" w:history="1">
        <w:r w:rsidR="00BE27E7" w:rsidRPr="007F03EE">
          <w:rPr>
            <w:rStyle w:val="Hyperlink"/>
            <w:noProof/>
          </w:rPr>
          <w:t>R-2: Select College</w:t>
        </w:r>
        <w:r w:rsidR="00BE27E7">
          <w:rPr>
            <w:noProof/>
            <w:webHidden/>
          </w:rPr>
          <w:tab/>
        </w:r>
        <w:r w:rsidR="00BE27E7">
          <w:rPr>
            <w:noProof/>
            <w:webHidden/>
          </w:rPr>
          <w:fldChar w:fldCharType="begin"/>
        </w:r>
        <w:r w:rsidR="00BE27E7">
          <w:rPr>
            <w:noProof/>
            <w:webHidden/>
          </w:rPr>
          <w:instrText xml:space="preserve"> PAGEREF _Toc11429170 \h </w:instrText>
        </w:r>
        <w:r w:rsidR="00BE27E7">
          <w:rPr>
            <w:noProof/>
            <w:webHidden/>
          </w:rPr>
        </w:r>
        <w:r w:rsidR="00BE27E7">
          <w:rPr>
            <w:noProof/>
            <w:webHidden/>
          </w:rPr>
          <w:fldChar w:fldCharType="separate"/>
        </w:r>
        <w:r w:rsidR="00BE27E7">
          <w:rPr>
            <w:noProof/>
            <w:webHidden/>
          </w:rPr>
          <w:t>17</w:t>
        </w:r>
        <w:r w:rsidR="00BE27E7">
          <w:rPr>
            <w:noProof/>
            <w:webHidden/>
          </w:rPr>
          <w:fldChar w:fldCharType="end"/>
        </w:r>
      </w:hyperlink>
    </w:p>
    <w:p w14:paraId="6EAA600A" w14:textId="5AAE4E45" w:rsidR="00BE27E7" w:rsidRDefault="001170B9">
      <w:pPr>
        <w:pStyle w:val="TOC4"/>
        <w:tabs>
          <w:tab w:val="right" w:leader="dot" w:pos="9350"/>
        </w:tabs>
        <w:rPr>
          <w:rFonts w:asciiTheme="minorHAnsi" w:eastAsiaTheme="minorEastAsia" w:hAnsiTheme="minorHAnsi"/>
          <w:noProof/>
          <w:sz w:val="22"/>
          <w:szCs w:val="22"/>
        </w:rPr>
      </w:pPr>
      <w:hyperlink w:anchor="_Toc11429171" w:history="1">
        <w:r w:rsidR="00BE27E7" w:rsidRPr="007F03EE">
          <w:rPr>
            <w:rStyle w:val="Hyperlink"/>
            <w:noProof/>
          </w:rPr>
          <w:t>R-3: Search for Student</w:t>
        </w:r>
        <w:r w:rsidR="00BE27E7">
          <w:rPr>
            <w:noProof/>
            <w:webHidden/>
          </w:rPr>
          <w:tab/>
        </w:r>
        <w:r w:rsidR="00BE27E7">
          <w:rPr>
            <w:noProof/>
            <w:webHidden/>
          </w:rPr>
          <w:fldChar w:fldCharType="begin"/>
        </w:r>
        <w:r w:rsidR="00BE27E7">
          <w:rPr>
            <w:noProof/>
            <w:webHidden/>
          </w:rPr>
          <w:instrText xml:space="preserve"> PAGEREF _Toc11429171 \h </w:instrText>
        </w:r>
        <w:r w:rsidR="00BE27E7">
          <w:rPr>
            <w:noProof/>
            <w:webHidden/>
          </w:rPr>
        </w:r>
        <w:r w:rsidR="00BE27E7">
          <w:rPr>
            <w:noProof/>
            <w:webHidden/>
          </w:rPr>
          <w:fldChar w:fldCharType="separate"/>
        </w:r>
        <w:r w:rsidR="00BE27E7">
          <w:rPr>
            <w:noProof/>
            <w:webHidden/>
          </w:rPr>
          <w:t>17</w:t>
        </w:r>
        <w:r w:rsidR="00BE27E7">
          <w:rPr>
            <w:noProof/>
            <w:webHidden/>
          </w:rPr>
          <w:fldChar w:fldCharType="end"/>
        </w:r>
      </w:hyperlink>
    </w:p>
    <w:p w14:paraId="19335426" w14:textId="7A9D07E3" w:rsidR="00BE27E7" w:rsidRDefault="001170B9">
      <w:pPr>
        <w:pStyle w:val="TOC4"/>
        <w:tabs>
          <w:tab w:val="right" w:leader="dot" w:pos="9350"/>
        </w:tabs>
        <w:rPr>
          <w:rFonts w:asciiTheme="minorHAnsi" w:eastAsiaTheme="minorEastAsia" w:hAnsiTheme="minorHAnsi"/>
          <w:noProof/>
          <w:sz w:val="22"/>
          <w:szCs w:val="22"/>
        </w:rPr>
      </w:pPr>
      <w:hyperlink w:anchor="_Toc11429172" w:history="1">
        <w:r w:rsidR="00BE27E7" w:rsidRPr="007F03EE">
          <w:rPr>
            <w:rStyle w:val="Hyperlink"/>
            <w:noProof/>
          </w:rPr>
          <w:t>R-4: Enter search criteria</w:t>
        </w:r>
        <w:r w:rsidR="00BE27E7">
          <w:rPr>
            <w:noProof/>
            <w:webHidden/>
          </w:rPr>
          <w:tab/>
        </w:r>
        <w:r w:rsidR="00BE27E7">
          <w:rPr>
            <w:noProof/>
            <w:webHidden/>
          </w:rPr>
          <w:fldChar w:fldCharType="begin"/>
        </w:r>
        <w:r w:rsidR="00BE27E7">
          <w:rPr>
            <w:noProof/>
            <w:webHidden/>
          </w:rPr>
          <w:instrText xml:space="preserve"> PAGEREF _Toc11429172 \h </w:instrText>
        </w:r>
        <w:r w:rsidR="00BE27E7">
          <w:rPr>
            <w:noProof/>
            <w:webHidden/>
          </w:rPr>
        </w:r>
        <w:r w:rsidR="00BE27E7">
          <w:rPr>
            <w:noProof/>
            <w:webHidden/>
          </w:rPr>
          <w:fldChar w:fldCharType="separate"/>
        </w:r>
        <w:r w:rsidR="00BE27E7">
          <w:rPr>
            <w:noProof/>
            <w:webHidden/>
          </w:rPr>
          <w:t>17</w:t>
        </w:r>
        <w:r w:rsidR="00BE27E7">
          <w:rPr>
            <w:noProof/>
            <w:webHidden/>
          </w:rPr>
          <w:fldChar w:fldCharType="end"/>
        </w:r>
      </w:hyperlink>
    </w:p>
    <w:p w14:paraId="612FFAA9" w14:textId="6070FA13" w:rsidR="00BE27E7" w:rsidRDefault="001170B9">
      <w:pPr>
        <w:pStyle w:val="TOC4"/>
        <w:tabs>
          <w:tab w:val="right" w:leader="dot" w:pos="9350"/>
        </w:tabs>
        <w:rPr>
          <w:rFonts w:asciiTheme="minorHAnsi" w:eastAsiaTheme="minorEastAsia" w:hAnsiTheme="minorHAnsi"/>
          <w:noProof/>
          <w:sz w:val="22"/>
          <w:szCs w:val="22"/>
        </w:rPr>
      </w:pPr>
      <w:hyperlink w:anchor="_Toc11429173" w:history="1">
        <w:r w:rsidR="00BE27E7" w:rsidRPr="007F03EE">
          <w:rPr>
            <w:rStyle w:val="Hyperlink"/>
            <w:noProof/>
          </w:rPr>
          <w:t>R-5: List of last 5 records found</w:t>
        </w:r>
        <w:r w:rsidR="00BE27E7">
          <w:rPr>
            <w:noProof/>
            <w:webHidden/>
          </w:rPr>
          <w:tab/>
        </w:r>
        <w:r w:rsidR="00BE27E7">
          <w:rPr>
            <w:noProof/>
            <w:webHidden/>
          </w:rPr>
          <w:fldChar w:fldCharType="begin"/>
        </w:r>
        <w:r w:rsidR="00BE27E7">
          <w:rPr>
            <w:noProof/>
            <w:webHidden/>
          </w:rPr>
          <w:instrText xml:space="preserve"> PAGEREF _Toc11429173 \h </w:instrText>
        </w:r>
        <w:r w:rsidR="00BE27E7">
          <w:rPr>
            <w:noProof/>
            <w:webHidden/>
          </w:rPr>
        </w:r>
        <w:r w:rsidR="00BE27E7">
          <w:rPr>
            <w:noProof/>
            <w:webHidden/>
          </w:rPr>
          <w:fldChar w:fldCharType="separate"/>
        </w:r>
        <w:r w:rsidR="00BE27E7">
          <w:rPr>
            <w:noProof/>
            <w:webHidden/>
          </w:rPr>
          <w:t>17</w:t>
        </w:r>
        <w:r w:rsidR="00BE27E7">
          <w:rPr>
            <w:noProof/>
            <w:webHidden/>
          </w:rPr>
          <w:fldChar w:fldCharType="end"/>
        </w:r>
      </w:hyperlink>
    </w:p>
    <w:p w14:paraId="08B022D4" w14:textId="70188A72" w:rsidR="00BE27E7" w:rsidRDefault="001170B9">
      <w:pPr>
        <w:pStyle w:val="TOC4"/>
        <w:tabs>
          <w:tab w:val="right" w:leader="dot" w:pos="9350"/>
        </w:tabs>
        <w:rPr>
          <w:rFonts w:asciiTheme="minorHAnsi" w:eastAsiaTheme="minorEastAsia" w:hAnsiTheme="minorHAnsi"/>
          <w:noProof/>
          <w:sz w:val="22"/>
          <w:szCs w:val="22"/>
        </w:rPr>
      </w:pPr>
      <w:hyperlink w:anchor="_Toc11429174" w:history="1">
        <w:r w:rsidR="00BE27E7" w:rsidRPr="007F03EE">
          <w:rPr>
            <w:rStyle w:val="Hyperlink"/>
            <w:noProof/>
          </w:rPr>
          <w:t>R-6: Student found</w:t>
        </w:r>
        <w:r w:rsidR="00BE27E7">
          <w:rPr>
            <w:noProof/>
            <w:webHidden/>
          </w:rPr>
          <w:tab/>
        </w:r>
        <w:r w:rsidR="00BE27E7">
          <w:rPr>
            <w:noProof/>
            <w:webHidden/>
          </w:rPr>
          <w:fldChar w:fldCharType="begin"/>
        </w:r>
        <w:r w:rsidR="00BE27E7">
          <w:rPr>
            <w:noProof/>
            <w:webHidden/>
          </w:rPr>
          <w:instrText xml:space="preserve"> PAGEREF _Toc11429174 \h </w:instrText>
        </w:r>
        <w:r w:rsidR="00BE27E7">
          <w:rPr>
            <w:noProof/>
            <w:webHidden/>
          </w:rPr>
        </w:r>
        <w:r w:rsidR="00BE27E7">
          <w:rPr>
            <w:noProof/>
            <w:webHidden/>
          </w:rPr>
          <w:fldChar w:fldCharType="separate"/>
        </w:r>
        <w:r w:rsidR="00BE27E7">
          <w:rPr>
            <w:noProof/>
            <w:webHidden/>
          </w:rPr>
          <w:t>17</w:t>
        </w:r>
        <w:r w:rsidR="00BE27E7">
          <w:rPr>
            <w:noProof/>
            <w:webHidden/>
          </w:rPr>
          <w:fldChar w:fldCharType="end"/>
        </w:r>
      </w:hyperlink>
    </w:p>
    <w:p w14:paraId="6834D509" w14:textId="00FAD54F" w:rsidR="00BE27E7" w:rsidRDefault="001170B9">
      <w:pPr>
        <w:pStyle w:val="TOC4"/>
        <w:tabs>
          <w:tab w:val="right" w:leader="dot" w:pos="9350"/>
        </w:tabs>
        <w:rPr>
          <w:rFonts w:asciiTheme="minorHAnsi" w:eastAsiaTheme="minorEastAsia" w:hAnsiTheme="minorHAnsi"/>
          <w:noProof/>
          <w:sz w:val="22"/>
          <w:szCs w:val="22"/>
        </w:rPr>
      </w:pPr>
      <w:hyperlink w:anchor="_Toc11429175" w:history="1">
        <w:r w:rsidR="00BE27E7" w:rsidRPr="007F03EE">
          <w:rPr>
            <w:rStyle w:val="Hyperlink"/>
            <w:noProof/>
          </w:rPr>
          <w:t>R-7: View student demographics</w:t>
        </w:r>
        <w:r w:rsidR="00BE27E7">
          <w:rPr>
            <w:noProof/>
            <w:webHidden/>
          </w:rPr>
          <w:tab/>
        </w:r>
        <w:r w:rsidR="00BE27E7">
          <w:rPr>
            <w:noProof/>
            <w:webHidden/>
          </w:rPr>
          <w:fldChar w:fldCharType="begin"/>
        </w:r>
        <w:r w:rsidR="00BE27E7">
          <w:rPr>
            <w:noProof/>
            <w:webHidden/>
          </w:rPr>
          <w:instrText xml:space="preserve"> PAGEREF _Toc11429175 \h </w:instrText>
        </w:r>
        <w:r w:rsidR="00BE27E7">
          <w:rPr>
            <w:noProof/>
            <w:webHidden/>
          </w:rPr>
        </w:r>
        <w:r w:rsidR="00BE27E7">
          <w:rPr>
            <w:noProof/>
            <w:webHidden/>
          </w:rPr>
          <w:fldChar w:fldCharType="separate"/>
        </w:r>
        <w:r w:rsidR="00BE27E7">
          <w:rPr>
            <w:noProof/>
            <w:webHidden/>
          </w:rPr>
          <w:t>18</w:t>
        </w:r>
        <w:r w:rsidR="00BE27E7">
          <w:rPr>
            <w:noProof/>
            <w:webHidden/>
          </w:rPr>
          <w:fldChar w:fldCharType="end"/>
        </w:r>
      </w:hyperlink>
    </w:p>
    <w:p w14:paraId="4DDDB90C" w14:textId="751F40DD" w:rsidR="00BE27E7" w:rsidRDefault="001170B9">
      <w:pPr>
        <w:pStyle w:val="TOC4"/>
        <w:tabs>
          <w:tab w:val="right" w:leader="dot" w:pos="9350"/>
        </w:tabs>
        <w:rPr>
          <w:rFonts w:asciiTheme="minorHAnsi" w:eastAsiaTheme="minorEastAsia" w:hAnsiTheme="minorHAnsi"/>
          <w:noProof/>
          <w:sz w:val="22"/>
          <w:szCs w:val="22"/>
        </w:rPr>
      </w:pPr>
      <w:hyperlink w:anchor="_Toc11429176" w:history="1">
        <w:r w:rsidR="00BE27E7" w:rsidRPr="007F03EE">
          <w:rPr>
            <w:rStyle w:val="Hyperlink"/>
            <w:noProof/>
          </w:rPr>
          <w:t>R-8: View blocks</w:t>
        </w:r>
        <w:r w:rsidR="00BE27E7">
          <w:rPr>
            <w:noProof/>
            <w:webHidden/>
          </w:rPr>
          <w:tab/>
        </w:r>
        <w:r w:rsidR="00BE27E7">
          <w:rPr>
            <w:noProof/>
            <w:webHidden/>
          </w:rPr>
          <w:fldChar w:fldCharType="begin"/>
        </w:r>
        <w:r w:rsidR="00BE27E7">
          <w:rPr>
            <w:noProof/>
            <w:webHidden/>
          </w:rPr>
          <w:instrText xml:space="preserve"> PAGEREF _Toc11429176 \h </w:instrText>
        </w:r>
        <w:r w:rsidR="00BE27E7">
          <w:rPr>
            <w:noProof/>
            <w:webHidden/>
          </w:rPr>
        </w:r>
        <w:r w:rsidR="00BE27E7">
          <w:rPr>
            <w:noProof/>
            <w:webHidden/>
          </w:rPr>
          <w:fldChar w:fldCharType="separate"/>
        </w:r>
        <w:r w:rsidR="00BE27E7">
          <w:rPr>
            <w:noProof/>
            <w:webHidden/>
          </w:rPr>
          <w:t>18</w:t>
        </w:r>
        <w:r w:rsidR="00BE27E7">
          <w:rPr>
            <w:noProof/>
            <w:webHidden/>
          </w:rPr>
          <w:fldChar w:fldCharType="end"/>
        </w:r>
      </w:hyperlink>
    </w:p>
    <w:p w14:paraId="4E10E816" w14:textId="1BC2FBC3" w:rsidR="00BE27E7" w:rsidRDefault="001170B9">
      <w:pPr>
        <w:pStyle w:val="TOC4"/>
        <w:tabs>
          <w:tab w:val="right" w:leader="dot" w:pos="9350"/>
        </w:tabs>
        <w:rPr>
          <w:rFonts w:asciiTheme="minorHAnsi" w:eastAsiaTheme="minorEastAsia" w:hAnsiTheme="minorHAnsi"/>
          <w:noProof/>
          <w:sz w:val="22"/>
          <w:szCs w:val="22"/>
        </w:rPr>
      </w:pPr>
      <w:hyperlink w:anchor="_Toc11429177" w:history="1">
        <w:r w:rsidR="00BE27E7" w:rsidRPr="007F03EE">
          <w:rPr>
            <w:rStyle w:val="Hyperlink"/>
            <w:noProof/>
          </w:rPr>
          <w:t>R-9: View transcript details (sort)</w:t>
        </w:r>
        <w:r w:rsidR="00BE27E7">
          <w:rPr>
            <w:noProof/>
            <w:webHidden/>
          </w:rPr>
          <w:tab/>
        </w:r>
        <w:r w:rsidR="00BE27E7">
          <w:rPr>
            <w:noProof/>
            <w:webHidden/>
          </w:rPr>
          <w:fldChar w:fldCharType="begin"/>
        </w:r>
        <w:r w:rsidR="00BE27E7">
          <w:rPr>
            <w:noProof/>
            <w:webHidden/>
          </w:rPr>
          <w:instrText xml:space="preserve"> PAGEREF _Toc11429177 \h </w:instrText>
        </w:r>
        <w:r w:rsidR="00BE27E7">
          <w:rPr>
            <w:noProof/>
            <w:webHidden/>
          </w:rPr>
        </w:r>
        <w:r w:rsidR="00BE27E7">
          <w:rPr>
            <w:noProof/>
            <w:webHidden/>
          </w:rPr>
          <w:fldChar w:fldCharType="separate"/>
        </w:r>
        <w:r w:rsidR="00BE27E7">
          <w:rPr>
            <w:noProof/>
            <w:webHidden/>
          </w:rPr>
          <w:t>18</w:t>
        </w:r>
        <w:r w:rsidR="00BE27E7">
          <w:rPr>
            <w:noProof/>
            <w:webHidden/>
          </w:rPr>
          <w:fldChar w:fldCharType="end"/>
        </w:r>
      </w:hyperlink>
    </w:p>
    <w:p w14:paraId="79A46EF4" w14:textId="373D5E8A" w:rsidR="00BE27E7" w:rsidRDefault="001170B9">
      <w:pPr>
        <w:pStyle w:val="TOC4"/>
        <w:tabs>
          <w:tab w:val="right" w:leader="dot" w:pos="9350"/>
        </w:tabs>
        <w:rPr>
          <w:rFonts w:asciiTheme="minorHAnsi" w:eastAsiaTheme="minorEastAsia" w:hAnsiTheme="minorHAnsi"/>
          <w:noProof/>
          <w:sz w:val="22"/>
          <w:szCs w:val="22"/>
        </w:rPr>
      </w:pPr>
      <w:hyperlink w:anchor="_Toc11429178" w:history="1">
        <w:r w:rsidR="00BE27E7" w:rsidRPr="007F03EE">
          <w:rPr>
            <w:rStyle w:val="Hyperlink"/>
            <w:noProof/>
          </w:rPr>
          <w:t>R-10: Print transcript</w:t>
        </w:r>
        <w:r w:rsidR="00BE27E7" w:rsidRPr="007F03EE">
          <w:rPr>
            <w:rStyle w:val="Hyperlink"/>
            <w:rFonts w:ascii="Tahoma" w:hAnsi="Tahoma" w:cs="Tahoma"/>
            <w:noProof/>
          </w:rPr>
          <w:t xml:space="preserve"> </w:t>
        </w:r>
        <w:r w:rsidR="00BE27E7" w:rsidRPr="007F03EE">
          <w:rPr>
            <w:rStyle w:val="Hyperlink"/>
            <w:noProof/>
          </w:rPr>
          <w:t>unofficial</w:t>
        </w:r>
        <w:r w:rsidR="00BE27E7">
          <w:rPr>
            <w:noProof/>
            <w:webHidden/>
          </w:rPr>
          <w:tab/>
        </w:r>
        <w:r w:rsidR="00BE27E7">
          <w:rPr>
            <w:noProof/>
            <w:webHidden/>
          </w:rPr>
          <w:fldChar w:fldCharType="begin"/>
        </w:r>
        <w:r w:rsidR="00BE27E7">
          <w:rPr>
            <w:noProof/>
            <w:webHidden/>
          </w:rPr>
          <w:instrText xml:space="preserve"> PAGEREF _Toc11429178 \h </w:instrText>
        </w:r>
        <w:r w:rsidR="00BE27E7">
          <w:rPr>
            <w:noProof/>
            <w:webHidden/>
          </w:rPr>
        </w:r>
        <w:r w:rsidR="00BE27E7">
          <w:rPr>
            <w:noProof/>
            <w:webHidden/>
          </w:rPr>
          <w:fldChar w:fldCharType="separate"/>
        </w:r>
        <w:r w:rsidR="00BE27E7">
          <w:rPr>
            <w:noProof/>
            <w:webHidden/>
          </w:rPr>
          <w:t>18</w:t>
        </w:r>
        <w:r w:rsidR="00BE27E7">
          <w:rPr>
            <w:noProof/>
            <w:webHidden/>
          </w:rPr>
          <w:fldChar w:fldCharType="end"/>
        </w:r>
      </w:hyperlink>
    </w:p>
    <w:p w14:paraId="3441741D" w14:textId="3C5E84E7" w:rsidR="00BE27E7" w:rsidRDefault="001170B9">
      <w:pPr>
        <w:pStyle w:val="TOC4"/>
        <w:tabs>
          <w:tab w:val="right" w:leader="dot" w:pos="9350"/>
        </w:tabs>
        <w:rPr>
          <w:rFonts w:asciiTheme="minorHAnsi" w:eastAsiaTheme="minorEastAsia" w:hAnsiTheme="minorHAnsi"/>
          <w:noProof/>
          <w:sz w:val="22"/>
          <w:szCs w:val="22"/>
        </w:rPr>
      </w:pPr>
      <w:hyperlink w:anchor="_Toc11429179" w:history="1">
        <w:r w:rsidR="00BE27E7" w:rsidRPr="007F03EE">
          <w:rPr>
            <w:rStyle w:val="Hyperlink"/>
            <w:noProof/>
          </w:rPr>
          <w:t>R-11: Reports</w:t>
        </w:r>
        <w:r w:rsidR="00BE27E7">
          <w:rPr>
            <w:noProof/>
            <w:webHidden/>
          </w:rPr>
          <w:tab/>
        </w:r>
        <w:r w:rsidR="00BE27E7">
          <w:rPr>
            <w:noProof/>
            <w:webHidden/>
          </w:rPr>
          <w:fldChar w:fldCharType="begin"/>
        </w:r>
        <w:r w:rsidR="00BE27E7">
          <w:rPr>
            <w:noProof/>
            <w:webHidden/>
          </w:rPr>
          <w:instrText xml:space="preserve"> PAGEREF _Toc11429179 \h </w:instrText>
        </w:r>
        <w:r w:rsidR="00BE27E7">
          <w:rPr>
            <w:noProof/>
            <w:webHidden/>
          </w:rPr>
        </w:r>
        <w:r w:rsidR="00BE27E7">
          <w:rPr>
            <w:noProof/>
            <w:webHidden/>
          </w:rPr>
          <w:fldChar w:fldCharType="separate"/>
        </w:r>
        <w:r w:rsidR="00BE27E7">
          <w:rPr>
            <w:noProof/>
            <w:webHidden/>
          </w:rPr>
          <w:t>18</w:t>
        </w:r>
        <w:r w:rsidR="00BE27E7">
          <w:rPr>
            <w:noProof/>
            <w:webHidden/>
          </w:rPr>
          <w:fldChar w:fldCharType="end"/>
        </w:r>
      </w:hyperlink>
    </w:p>
    <w:p w14:paraId="4E103E8C" w14:textId="2EECF7F9" w:rsidR="00BE27E7" w:rsidRDefault="001170B9">
      <w:pPr>
        <w:pStyle w:val="TOC4"/>
        <w:tabs>
          <w:tab w:val="right" w:leader="dot" w:pos="9350"/>
        </w:tabs>
        <w:rPr>
          <w:rFonts w:asciiTheme="minorHAnsi" w:eastAsiaTheme="minorEastAsia" w:hAnsiTheme="minorHAnsi"/>
          <w:noProof/>
          <w:sz w:val="22"/>
          <w:szCs w:val="22"/>
        </w:rPr>
      </w:pPr>
      <w:hyperlink w:anchor="_Toc11429180" w:history="1">
        <w:r w:rsidR="00BE27E7" w:rsidRPr="007F03EE">
          <w:rPr>
            <w:rStyle w:val="Hyperlink"/>
            <w:noProof/>
          </w:rPr>
          <w:t>R-12: Account Management</w:t>
        </w:r>
        <w:r w:rsidR="00BE27E7">
          <w:rPr>
            <w:noProof/>
            <w:webHidden/>
          </w:rPr>
          <w:tab/>
        </w:r>
        <w:r w:rsidR="00BE27E7">
          <w:rPr>
            <w:noProof/>
            <w:webHidden/>
          </w:rPr>
          <w:fldChar w:fldCharType="begin"/>
        </w:r>
        <w:r w:rsidR="00BE27E7">
          <w:rPr>
            <w:noProof/>
            <w:webHidden/>
          </w:rPr>
          <w:instrText xml:space="preserve"> PAGEREF _Toc11429180 \h </w:instrText>
        </w:r>
        <w:r w:rsidR="00BE27E7">
          <w:rPr>
            <w:noProof/>
            <w:webHidden/>
          </w:rPr>
        </w:r>
        <w:r w:rsidR="00BE27E7">
          <w:rPr>
            <w:noProof/>
            <w:webHidden/>
          </w:rPr>
          <w:fldChar w:fldCharType="separate"/>
        </w:r>
        <w:r w:rsidR="00BE27E7">
          <w:rPr>
            <w:noProof/>
            <w:webHidden/>
          </w:rPr>
          <w:t>18</w:t>
        </w:r>
        <w:r w:rsidR="00BE27E7">
          <w:rPr>
            <w:noProof/>
            <w:webHidden/>
          </w:rPr>
          <w:fldChar w:fldCharType="end"/>
        </w:r>
      </w:hyperlink>
    </w:p>
    <w:p w14:paraId="603C5BAC" w14:textId="7DD775BE" w:rsidR="00BE27E7" w:rsidRDefault="001170B9">
      <w:pPr>
        <w:pStyle w:val="TOC3"/>
        <w:tabs>
          <w:tab w:val="right" w:leader="dot" w:pos="9350"/>
        </w:tabs>
        <w:rPr>
          <w:rFonts w:asciiTheme="minorHAnsi" w:eastAsiaTheme="minorEastAsia" w:hAnsiTheme="minorHAnsi"/>
          <w:noProof/>
          <w:sz w:val="22"/>
          <w:szCs w:val="22"/>
        </w:rPr>
      </w:pPr>
      <w:hyperlink w:anchor="_Toc11429181" w:history="1">
        <w:r w:rsidR="00BE27E7" w:rsidRPr="007F03EE">
          <w:rPr>
            <w:rStyle w:val="Hyperlink"/>
            <w:noProof/>
          </w:rPr>
          <w:t>Student Access</w:t>
        </w:r>
        <w:r w:rsidR="00BE27E7">
          <w:rPr>
            <w:noProof/>
            <w:webHidden/>
          </w:rPr>
          <w:tab/>
        </w:r>
        <w:r w:rsidR="00BE27E7">
          <w:rPr>
            <w:noProof/>
            <w:webHidden/>
          </w:rPr>
          <w:fldChar w:fldCharType="begin"/>
        </w:r>
        <w:r w:rsidR="00BE27E7">
          <w:rPr>
            <w:noProof/>
            <w:webHidden/>
          </w:rPr>
          <w:instrText xml:space="preserve"> PAGEREF _Toc11429181 \h </w:instrText>
        </w:r>
        <w:r w:rsidR="00BE27E7">
          <w:rPr>
            <w:noProof/>
            <w:webHidden/>
          </w:rPr>
        </w:r>
        <w:r w:rsidR="00BE27E7">
          <w:rPr>
            <w:noProof/>
            <w:webHidden/>
          </w:rPr>
          <w:fldChar w:fldCharType="separate"/>
        </w:r>
        <w:r w:rsidR="00BE27E7">
          <w:rPr>
            <w:noProof/>
            <w:webHidden/>
          </w:rPr>
          <w:t>19</w:t>
        </w:r>
        <w:r w:rsidR="00BE27E7">
          <w:rPr>
            <w:noProof/>
            <w:webHidden/>
          </w:rPr>
          <w:fldChar w:fldCharType="end"/>
        </w:r>
      </w:hyperlink>
    </w:p>
    <w:p w14:paraId="0695B506" w14:textId="48471BD2" w:rsidR="00BE27E7" w:rsidRDefault="001170B9">
      <w:pPr>
        <w:pStyle w:val="TOC4"/>
        <w:tabs>
          <w:tab w:val="right" w:leader="dot" w:pos="9350"/>
        </w:tabs>
        <w:rPr>
          <w:rFonts w:asciiTheme="minorHAnsi" w:eastAsiaTheme="minorEastAsia" w:hAnsiTheme="minorHAnsi"/>
          <w:noProof/>
          <w:sz w:val="22"/>
          <w:szCs w:val="22"/>
        </w:rPr>
      </w:pPr>
      <w:hyperlink w:anchor="_Toc11429182" w:history="1">
        <w:r w:rsidR="00BE27E7" w:rsidRPr="007F03EE">
          <w:rPr>
            <w:rStyle w:val="Hyperlink"/>
            <w:noProof/>
          </w:rPr>
          <w:t>S-1: Account exists</w:t>
        </w:r>
        <w:r w:rsidR="00BE27E7">
          <w:rPr>
            <w:noProof/>
            <w:webHidden/>
          </w:rPr>
          <w:tab/>
        </w:r>
        <w:r w:rsidR="00BE27E7">
          <w:rPr>
            <w:noProof/>
            <w:webHidden/>
          </w:rPr>
          <w:fldChar w:fldCharType="begin"/>
        </w:r>
        <w:r w:rsidR="00BE27E7">
          <w:rPr>
            <w:noProof/>
            <w:webHidden/>
          </w:rPr>
          <w:instrText xml:space="preserve"> PAGEREF _Toc11429182 \h </w:instrText>
        </w:r>
        <w:r w:rsidR="00BE27E7">
          <w:rPr>
            <w:noProof/>
            <w:webHidden/>
          </w:rPr>
        </w:r>
        <w:r w:rsidR="00BE27E7">
          <w:rPr>
            <w:noProof/>
            <w:webHidden/>
          </w:rPr>
          <w:fldChar w:fldCharType="separate"/>
        </w:r>
        <w:r w:rsidR="00BE27E7">
          <w:rPr>
            <w:noProof/>
            <w:webHidden/>
          </w:rPr>
          <w:t>20</w:t>
        </w:r>
        <w:r w:rsidR="00BE27E7">
          <w:rPr>
            <w:noProof/>
            <w:webHidden/>
          </w:rPr>
          <w:fldChar w:fldCharType="end"/>
        </w:r>
      </w:hyperlink>
    </w:p>
    <w:p w14:paraId="384E4AFF" w14:textId="704BF57B" w:rsidR="00BE27E7" w:rsidRDefault="001170B9">
      <w:pPr>
        <w:pStyle w:val="TOC4"/>
        <w:tabs>
          <w:tab w:val="right" w:leader="dot" w:pos="9350"/>
        </w:tabs>
        <w:rPr>
          <w:rFonts w:asciiTheme="minorHAnsi" w:eastAsiaTheme="minorEastAsia" w:hAnsiTheme="minorHAnsi"/>
          <w:noProof/>
          <w:sz w:val="22"/>
          <w:szCs w:val="22"/>
        </w:rPr>
      </w:pPr>
      <w:hyperlink w:anchor="_Toc11429183" w:history="1">
        <w:r w:rsidR="00BE27E7" w:rsidRPr="007F03EE">
          <w:rPr>
            <w:rStyle w:val="Hyperlink"/>
            <w:noProof/>
          </w:rPr>
          <w:t>S-2: Associated with a college</w:t>
        </w:r>
        <w:r w:rsidR="00BE27E7">
          <w:rPr>
            <w:noProof/>
            <w:webHidden/>
          </w:rPr>
          <w:tab/>
        </w:r>
        <w:r w:rsidR="00BE27E7">
          <w:rPr>
            <w:noProof/>
            <w:webHidden/>
          </w:rPr>
          <w:fldChar w:fldCharType="begin"/>
        </w:r>
        <w:r w:rsidR="00BE27E7">
          <w:rPr>
            <w:noProof/>
            <w:webHidden/>
          </w:rPr>
          <w:instrText xml:space="preserve"> PAGEREF _Toc11429183 \h </w:instrText>
        </w:r>
        <w:r w:rsidR="00BE27E7">
          <w:rPr>
            <w:noProof/>
            <w:webHidden/>
          </w:rPr>
        </w:r>
        <w:r w:rsidR="00BE27E7">
          <w:rPr>
            <w:noProof/>
            <w:webHidden/>
          </w:rPr>
          <w:fldChar w:fldCharType="separate"/>
        </w:r>
        <w:r w:rsidR="00BE27E7">
          <w:rPr>
            <w:noProof/>
            <w:webHidden/>
          </w:rPr>
          <w:t>20</w:t>
        </w:r>
        <w:r w:rsidR="00BE27E7">
          <w:rPr>
            <w:noProof/>
            <w:webHidden/>
          </w:rPr>
          <w:fldChar w:fldCharType="end"/>
        </w:r>
      </w:hyperlink>
    </w:p>
    <w:p w14:paraId="2E9FEBBC" w14:textId="2656188C" w:rsidR="00BE27E7" w:rsidRDefault="001170B9">
      <w:pPr>
        <w:pStyle w:val="TOC4"/>
        <w:tabs>
          <w:tab w:val="right" w:leader="dot" w:pos="9350"/>
        </w:tabs>
        <w:rPr>
          <w:rFonts w:asciiTheme="minorHAnsi" w:eastAsiaTheme="minorEastAsia" w:hAnsiTheme="minorHAnsi"/>
          <w:noProof/>
          <w:sz w:val="22"/>
          <w:szCs w:val="22"/>
        </w:rPr>
      </w:pPr>
      <w:hyperlink w:anchor="_Toc11429184" w:history="1">
        <w:r w:rsidR="00BE27E7" w:rsidRPr="007F03EE">
          <w:rPr>
            <w:rStyle w:val="Hyperlink"/>
            <w:noProof/>
          </w:rPr>
          <w:t>S-3: Already added to ctcLink</w:t>
        </w:r>
        <w:r w:rsidR="00BE27E7">
          <w:rPr>
            <w:noProof/>
            <w:webHidden/>
          </w:rPr>
          <w:tab/>
        </w:r>
        <w:r w:rsidR="00BE27E7">
          <w:rPr>
            <w:noProof/>
            <w:webHidden/>
          </w:rPr>
          <w:fldChar w:fldCharType="begin"/>
        </w:r>
        <w:r w:rsidR="00BE27E7">
          <w:rPr>
            <w:noProof/>
            <w:webHidden/>
          </w:rPr>
          <w:instrText xml:space="preserve"> PAGEREF _Toc11429184 \h </w:instrText>
        </w:r>
        <w:r w:rsidR="00BE27E7">
          <w:rPr>
            <w:noProof/>
            <w:webHidden/>
          </w:rPr>
        </w:r>
        <w:r w:rsidR="00BE27E7">
          <w:rPr>
            <w:noProof/>
            <w:webHidden/>
          </w:rPr>
          <w:fldChar w:fldCharType="separate"/>
        </w:r>
        <w:r w:rsidR="00BE27E7">
          <w:rPr>
            <w:noProof/>
            <w:webHidden/>
          </w:rPr>
          <w:t>20</w:t>
        </w:r>
        <w:r w:rsidR="00BE27E7">
          <w:rPr>
            <w:noProof/>
            <w:webHidden/>
          </w:rPr>
          <w:fldChar w:fldCharType="end"/>
        </w:r>
      </w:hyperlink>
    </w:p>
    <w:p w14:paraId="48234FA2" w14:textId="0A4682B7" w:rsidR="00BE27E7" w:rsidRDefault="001170B9">
      <w:pPr>
        <w:pStyle w:val="TOC4"/>
        <w:tabs>
          <w:tab w:val="right" w:leader="dot" w:pos="9350"/>
        </w:tabs>
        <w:rPr>
          <w:rFonts w:asciiTheme="minorHAnsi" w:eastAsiaTheme="minorEastAsia" w:hAnsiTheme="minorHAnsi"/>
          <w:noProof/>
          <w:sz w:val="22"/>
          <w:szCs w:val="22"/>
        </w:rPr>
      </w:pPr>
      <w:hyperlink w:anchor="_Toc11429185" w:history="1">
        <w:r w:rsidR="00BE27E7" w:rsidRPr="007F03EE">
          <w:rPr>
            <w:rStyle w:val="Hyperlink"/>
            <w:noProof/>
          </w:rPr>
          <w:t>S-4: Create account</w:t>
        </w:r>
        <w:r w:rsidR="00BE27E7">
          <w:rPr>
            <w:noProof/>
            <w:webHidden/>
          </w:rPr>
          <w:tab/>
        </w:r>
        <w:r w:rsidR="00BE27E7">
          <w:rPr>
            <w:noProof/>
            <w:webHidden/>
          </w:rPr>
          <w:fldChar w:fldCharType="begin"/>
        </w:r>
        <w:r w:rsidR="00BE27E7">
          <w:rPr>
            <w:noProof/>
            <w:webHidden/>
          </w:rPr>
          <w:instrText xml:space="preserve"> PAGEREF _Toc11429185 \h </w:instrText>
        </w:r>
        <w:r w:rsidR="00BE27E7">
          <w:rPr>
            <w:noProof/>
            <w:webHidden/>
          </w:rPr>
        </w:r>
        <w:r w:rsidR="00BE27E7">
          <w:rPr>
            <w:noProof/>
            <w:webHidden/>
          </w:rPr>
          <w:fldChar w:fldCharType="separate"/>
        </w:r>
        <w:r w:rsidR="00BE27E7">
          <w:rPr>
            <w:noProof/>
            <w:webHidden/>
          </w:rPr>
          <w:t>20</w:t>
        </w:r>
        <w:r w:rsidR="00BE27E7">
          <w:rPr>
            <w:noProof/>
            <w:webHidden/>
          </w:rPr>
          <w:fldChar w:fldCharType="end"/>
        </w:r>
      </w:hyperlink>
    </w:p>
    <w:p w14:paraId="0DB2C682" w14:textId="0C166DC6" w:rsidR="00BE27E7" w:rsidRDefault="001170B9">
      <w:pPr>
        <w:pStyle w:val="TOC4"/>
        <w:tabs>
          <w:tab w:val="right" w:leader="dot" w:pos="9350"/>
        </w:tabs>
        <w:rPr>
          <w:rFonts w:asciiTheme="minorHAnsi" w:eastAsiaTheme="minorEastAsia" w:hAnsiTheme="minorHAnsi"/>
          <w:noProof/>
          <w:sz w:val="22"/>
          <w:szCs w:val="22"/>
        </w:rPr>
      </w:pPr>
      <w:hyperlink w:anchor="_Toc11429186" w:history="1">
        <w:r w:rsidR="00BE27E7" w:rsidRPr="007F03EE">
          <w:rPr>
            <w:rStyle w:val="Hyperlink"/>
            <w:noProof/>
          </w:rPr>
          <w:t>S-5: Identify College</w:t>
        </w:r>
        <w:r w:rsidR="00BE27E7">
          <w:rPr>
            <w:noProof/>
            <w:webHidden/>
          </w:rPr>
          <w:tab/>
        </w:r>
        <w:r w:rsidR="00BE27E7">
          <w:rPr>
            <w:noProof/>
            <w:webHidden/>
          </w:rPr>
          <w:fldChar w:fldCharType="begin"/>
        </w:r>
        <w:r w:rsidR="00BE27E7">
          <w:rPr>
            <w:noProof/>
            <w:webHidden/>
          </w:rPr>
          <w:instrText xml:space="preserve"> PAGEREF _Toc11429186 \h </w:instrText>
        </w:r>
        <w:r w:rsidR="00BE27E7">
          <w:rPr>
            <w:noProof/>
            <w:webHidden/>
          </w:rPr>
        </w:r>
        <w:r w:rsidR="00BE27E7">
          <w:rPr>
            <w:noProof/>
            <w:webHidden/>
          </w:rPr>
          <w:fldChar w:fldCharType="separate"/>
        </w:r>
        <w:r w:rsidR="00BE27E7">
          <w:rPr>
            <w:noProof/>
            <w:webHidden/>
          </w:rPr>
          <w:t>20</w:t>
        </w:r>
        <w:r w:rsidR="00BE27E7">
          <w:rPr>
            <w:noProof/>
            <w:webHidden/>
          </w:rPr>
          <w:fldChar w:fldCharType="end"/>
        </w:r>
      </w:hyperlink>
    </w:p>
    <w:p w14:paraId="1E7615BD" w14:textId="2164EE54" w:rsidR="00BE27E7" w:rsidRDefault="001170B9">
      <w:pPr>
        <w:pStyle w:val="TOC4"/>
        <w:tabs>
          <w:tab w:val="right" w:leader="dot" w:pos="9350"/>
        </w:tabs>
        <w:rPr>
          <w:rFonts w:asciiTheme="minorHAnsi" w:eastAsiaTheme="minorEastAsia" w:hAnsiTheme="minorHAnsi"/>
          <w:noProof/>
          <w:sz w:val="22"/>
          <w:szCs w:val="22"/>
        </w:rPr>
      </w:pPr>
      <w:hyperlink w:anchor="_Toc11429187" w:history="1">
        <w:r w:rsidR="00BE27E7" w:rsidRPr="007F03EE">
          <w:rPr>
            <w:rStyle w:val="Hyperlink"/>
            <w:noProof/>
          </w:rPr>
          <w:t>S-6: Enter search criteria</w:t>
        </w:r>
        <w:r w:rsidR="00BE27E7">
          <w:rPr>
            <w:noProof/>
            <w:webHidden/>
          </w:rPr>
          <w:tab/>
        </w:r>
        <w:r w:rsidR="00BE27E7">
          <w:rPr>
            <w:noProof/>
            <w:webHidden/>
          </w:rPr>
          <w:fldChar w:fldCharType="begin"/>
        </w:r>
        <w:r w:rsidR="00BE27E7">
          <w:rPr>
            <w:noProof/>
            <w:webHidden/>
          </w:rPr>
          <w:instrText xml:space="preserve"> PAGEREF _Toc11429187 \h </w:instrText>
        </w:r>
        <w:r w:rsidR="00BE27E7">
          <w:rPr>
            <w:noProof/>
            <w:webHidden/>
          </w:rPr>
        </w:r>
        <w:r w:rsidR="00BE27E7">
          <w:rPr>
            <w:noProof/>
            <w:webHidden/>
          </w:rPr>
          <w:fldChar w:fldCharType="separate"/>
        </w:r>
        <w:r w:rsidR="00BE27E7">
          <w:rPr>
            <w:noProof/>
            <w:webHidden/>
          </w:rPr>
          <w:t>20</w:t>
        </w:r>
        <w:r w:rsidR="00BE27E7">
          <w:rPr>
            <w:noProof/>
            <w:webHidden/>
          </w:rPr>
          <w:fldChar w:fldCharType="end"/>
        </w:r>
      </w:hyperlink>
    </w:p>
    <w:p w14:paraId="332CA317" w14:textId="04244E51" w:rsidR="00BE27E7" w:rsidRDefault="001170B9">
      <w:pPr>
        <w:pStyle w:val="TOC4"/>
        <w:tabs>
          <w:tab w:val="right" w:leader="dot" w:pos="9350"/>
        </w:tabs>
        <w:rPr>
          <w:rFonts w:asciiTheme="minorHAnsi" w:eastAsiaTheme="minorEastAsia" w:hAnsiTheme="minorHAnsi"/>
          <w:noProof/>
          <w:sz w:val="22"/>
          <w:szCs w:val="22"/>
        </w:rPr>
      </w:pPr>
      <w:hyperlink w:anchor="_Toc11429188" w:history="1">
        <w:r w:rsidR="00BE27E7" w:rsidRPr="007F03EE">
          <w:rPr>
            <w:rStyle w:val="Hyperlink"/>
            <w:noProof/>
          </w:rPr>
          <w:t>S-7: Student found</w:t>
        </w:r>
        <w:r w:rsidR="00BE27E7">
          <w:rPr>
            <w:noProof/>
            <w:webHidden/>
          </w:rPr>
          <w:tab/>
        </w:r>
        <w:r w:rsidR="00BE27E7">
          <w:rPr>
            <w:noProof/>
            <w:webHidden/>
          </w:rPr>
          <w:fldChar w:fldCharType="begin"/>
        </w:r>
        <w:r w:rsidR="00BE27E7">
          <w:rPr>
            <w:noProof/>
            <w:webHidden/>
          </w:rPr>
          <w:instrText xml:space="preserve"> PAGEREF _Toc11429188 \h </w:instrText>
        </w:r>
        <w:r w:rsidR="00BE27E7">
          <w:rPr>
            <w:noProof/>
            <w:webHidden/>
          </w:rPr>
        </w:r>
        <w:r w:rsidR="00BE27E7">
          <w:rPr>
            <w:noProof/>
            <w:webHidden/>
          </w:rPr>
          <w:fldChar w:fldCharType="separate"/>
        </w:r>
        <w:r w:rsidR="00BE27E7">
          <w:rPr>
            <w:noProof/>
            <w:webHidden/>
          </w:rPr>
          <w:t>20</w:t>
        </w:r>
        <w:r w:rsidR="00BE27E7">
          <w:rPr>
            <w:noProof/>
            <w:webHidden/>
          </w:rPr>
          <w:fldChar w:fldCharType="end"/>
        </w:r>
      </w:hyperlink>
    </w:p>
    <w:p w14:paraId="5279825F" w14:textId="64273F0B" w:rsidR="00BE27E7" w:rsidRDefault="001170B9">
      <w:pPr>
        <w:pStyle w:val="TOC4"/>
        <w:tabs>
          <w:tab w:val="right" w:leader="dot" w:pos="9350"/>
        </w:tabs>
        <w:rPr>
          <w:rFonts w:asciiTheme="minorHAnsi" w:eastAsiaTheme="minorEastAsia" w:hAnsiTheme="minorHAnsi"/>
          <w:noProof/>
          <w:sz w:val="22"/>
          <w:szCs w:val="22"/>
        </w:rPr>
      </w:pPr>
      <w:hyperlink w:anchor="_Toc11429189" w:history="1">
        <w:r w:rsidR="00BE27E7" w:rsidRPr="007F03EE">
          <w:rPr>
            <w:rStyle w:val="Hyperlink"/>
            <w:noProof/>
          </w:rPr>
          <w:t>S-8: View instructions for next steps</w:t>
        </w:r>
        <w:r w:rsidR="00BE27E7">
          <w:rPr>
            <w:noProof/>
            <w:webHidden/>
          </w:rPr>
          <w:tab/>
        </w:r>
        <w:r w:rsidR="00BE27E7">
          <w:rPr>
            <w:noProof/>
            <w:webHidden/>
          </w:rPr>
          <w:fldChar w:fldCharType="begin"/>
        </w:r>
        <w:r w:rsidR="00BE27E7">
          <w:rPr>
            <w:noProof/>
            <w:webHidden/>
          </w:rPr>
          <w:instrText xml:space="preserve"> PAGEREF _Toc11429189 \h </w:instrText>
        </w:r>
        <w:r w:rsidR="00BE27E7">
          <w:rPr>
            <w:noProof/>
            <w:webHidden/>
          </w:rPr>
        </w:r>
        <w:r w:rsidR="00BE27E7">
          <w:rPr>
            <w:noProof/>
            <w:webHidden/>
          </w:rPr>
          <w:fldChar w:fldCharType="separate"/>
        </w:r>
        <w:r w:rsidR="00BE27E7">
          <w:rPr>
            <w:noProof/>
            <w:webHidden/>
          </w:rPr>
          <w:t>21</w:t>
        </w:r>
        <w:r w:rsidR="00BE27E7">
          <w:rPr>
            <w:noProof/>
            <w:webHidden/>
          </w:rPr>
          <w:fldChar w:fldCharType="end"/>
        </w:r>
      </w:hyperlink>
    </w:p>
    <w:p w14:paraId="1A8B4843" w14:textId="36E5D7A7" w:rsidR="00BE27E7" w:rsidRDefault="001170B9">
      <w:pPr>
        <w:pStyle w:val="TOC4"/>
        <w:tabs>
          <w:tab w:val="right" w:leader="dot" w:pos="9350"/>
        </w:tabs>
        <w:rPr>
          <w:rFonts w:asciiTheme="minorHAnsi" w:eastAsiaTheme="minorEastAsia" w:hAnsiTheme="minorHAnsi"/>
          <w:noProof/>
          <w:sz w:val="22"/>
          <w:szCs w:val="22"/>
        </w:rPr>
      </w:pPr>
      <w:hyperlink w:anchor="_Toc11429190" w:history="1">
        <w:r w:rsidR="00BE27E7" w:rsidRPr="007F03EE">
          <w:rPr>
            <w:rStyle w:val="Hyperlink"/>
            <w:noProof/>
          </w:rPr>
          <w:t>S-9: Message to go to ctcLink</w:t>
        </w:r>
        <w:r w:rsidR="00BE27E7">
          <w:rPr>
            <w:noProof/>
            <w:webHidden/>
          </w:rPr>
          <w:tab/>
        </w:r>
        <w:r w:rsidR="00BE27E7">
          <w:rPr>
            <w:noProof/>
            <w:webHidden/>
          </w:rPr>
          <w:fldChar w:fldCharType="begin"/>
        </w:r>
        <w:r w:rsidR="00BE27E7">
          <w:rPr>
            <w:noProof/>
            <w:webHidden/>
          </w:rPr>
          <w:instrText xml:space="preserve"> PAGEREF _Toc11429190 \h </w:instrText>
        </w:r>
        <w:r w:rsidR="00BE27E7">
          <w:rPr>
            <w:noProof/>
            <w:webHidden/>
          </w:rPr>
        </w:r>
        <w:r w:rsidR="00BE27E7">
          <w:rPr>
            <w:noProof/>
            <w:webHidden/>
          </w:rPr>
          <w:fldChar w:fldCharType="separate"/>
        </w:r>
        <w:r w:rsidR="00BE27E7">
          <w:rPr>
            <w:noProof/>
            <w:webHidden/>
          </w:rPr>
          <w:t>21</w:t>
        </w:r>
        <w:r w:rsidR="00BE27E7">
          <w:rPr>
            <w:noProof/>
            <w:webHidden/>
          </w:rPr>
          <w:fldChar w:fldCharType="end"/>
        </w:r>
      </w:hyperlink>
    </w:p>
    <w:p w14:paraId="6C5FEC55" w14:textId="4825D4FD" w:rsidR="00BE27E7" w:rsidRDefault="001170B9">
      <w:pPr>
        <w:pStyle w:val="TOC4"/>
        <w:tabs>
          <w:tab w:val="right" w:leader="dot" w:pos="9350"/>
        </w:tabs>
        <w:rPr>
          <w:rFonts w:asciiTheme="minorHAnsi" w:eastAsiaTheme="minorEastAsia" w:hAnsiTheme="minorHAnsi"/>
          <w:noProof/>
          <w:sz w:val="22"/>
          <w:szCs w:val="22"/>
        </w:rPr>
      </w:pPr>
      <w:hyperlink w:anchor="_Toc11429191" w:history="1">
        <w:r w:rsidR="00BE27E7" w:rsidRPr="007F03EE">
          <w:rPr>
            <w:rStyle w:val="Hyperlink"/>
            <w:noProof/>
          </w:rPr>
          <w:t>S-10: Landing page</w:t>
        </w:r>
        <w:r w:rsidR="00BE27E7">
          <w:rPr>
            <w:noProof/>
            <w:webHidden/>
          </w:rPr>
          <w:tab/>
        </w:r>
        <w:r w:rsidR="00BE27E7">
          <w:rPr>
            <w:noProof/>
            <w:webHidden/>
          </w:rPr>
          <w:fldChar w:fldCharType="begin"/>
        </w:r>
        <w:r w:rsidR="00BE27E7">
          <w:rPr>
            <w:noProof/>
            <w:webHidden/>
          </w:rPr>
          <w:instrText xml:space="preserve"> PAGEREF _Toc11429191 \h </w:instrText>
        </w:r>
        <w:r w:rsidR="00BE27E7">
          <w:rPr>
            <w:noProof/>
            <w:webHidden/>
          </w:rPr>
        </w:r>
        <w:r w:rsidR="00BE27E7">
          <w:rPr>
            <w:noProof/>
            <w:webHidden/>
          </w:rPr>
          <w:fldChar w:fldCharType="separate"/>
        </w:r>
        <w:r w:rsidR="00BE27E7">
          <w:rPr>
            <w:noProof/>
            <w:webHidden/>
          </w:rPr>
          <w:t>21</w:t>
        </w:r>
        <w:r w:rsidR="00BE27E7">
          <w:rPr>
            <w:noProof/>
            <w:webHidden/>
          </w:rPr>
          <w:fldChar w:fldCharType="end"/>
        </w:r>
      </w:hyperlink>
    </w:p>
    <w:p w14:paraId="36FA6959" w14:textId="43C6EDCD" w:rsidR="00BE27E7" w:rsidRDefault="001170B9">
      <w:pPr>
        <w:pStyle w:val="TOC4"/>
        <w:tabs>
          <w:tab w:val="right" w:leader="dot" w:pos="9350"/>
        </w:tabs>
        <w:rPr>
          <w:rFonts w:asciiTheme="minorHAnsi" w:eastAsiaTheme="minorEastAsia" w:hAnsiTheme="minorHAnsi"/>
          <w:noProof/>
          <w:sz w:val="22"/>
          <w:szCs w:val="22"/>
        </w:rPr>
      </w:pPr>
      <w:hyperlink w:anchor="_Toc11429192" w:history="1">
        <w:r w:rsidR="00BE27E7" w:rsidRPr="007F03EE">
          <w:rPr>
            <w:rStyle w:val="Hyperlink"/>
            <w:noProof/>
          </w:rPr>
          <w:t>S-11: Edit student demographics</w:t>
        </w:r>
        <w:r w:rsidR="00BE27E7">
          <w:rPr>
            <w:noProof/>
            <w:webHidden/>
          </w:rPr>
          <w:tab/>
        </w:r>
        <w:r w:rsidR="00BE27E7">
          <w:rPr>
            <w:noProof/>
            <w:webHidden/>
          </w:rPr>
          <w:fldChar w:fldCharType="begin"/>
        </w:r>
        <w:r w:rsidR="00BE27E7">
          <w:rPr>
            <w:noProof/>
            <w:webHidden/>
          </w:rPr>
          <w:instrText xml:space="preserve"> PAGEREF _Toc11429192 \h </w:instrText>
        </w:r>
        <w:r w:rsidR="00BE27E7">
          <w:rPr>
            <w:noProof/>
            <w:webHidden/>
          </w:rPr>
        </w:r>
        <w:r w:rsidR="00BE27E7">
          <w:rPr>
            <w:noProof/>
            <w:webHidden/>
          </w:rPr>
          <w:fldChar w:fldCharType="separate"/>
        </w:r>
        <w:r w:rsidR="00BE27E7">
          <w:rPr>
            <w:noProof/>
            <w:webHidden/>
          </w:rPr>
          <w:t>21</w:t>
        </w:r>
        <w:r w:rsidR="00BE27E7">
          <w:rPr>
            <w:noProof/>
            <w:webHidden/>
          </w:rPr>
          <w:fldChar w:fldCharType="end"/>
        </w:r>
      </w:hyperlink>
    </w:p>
    <w:p w14:paraId="3FA84789" w14:textId="5B51503F" w:rsidR="00BE27E7" w:rsidRDefault="001170B9">
      <w:pPr>
        <w:pStyle w:val="TOC4"/>
        <w:tabs>
          <w:tab w:val="right" w:leader="dot" w:pos="9350"/>
        </w:tabs>
        <w:rPr>
          <w:rFonts w:asciiTheme="minorHAnsi" w:eastAsiaTheme="minorEastAsia" w:hAnsiTheme="minorHAnsi"/>
          <w:noProof/>
          <w:sz w:val="22"/>
          <w:szCs w:val="22"/>
        </w:rPr>
      </w:pPr>
      <w:hyperlink w:anchor="_Toc11429193" w:history="1">
        <w:r w:rsidR="00BE27E7" w:rsidRPr="007F03EE">
          <w:rPr>
            <w:rStyle w:val="Hyperlink"/>
            <w:noProof/>
          </w:rPr>
          <w:t>S-12: Edit Privacy Restriction setting</w:t>
        </w:r>
        <w:r w:rsidR="00BE27E7">
          <w:rPr>
            <w:noProof/>
            <w:webHidden/>
          </w:rPr>
          <w:tab/>
        </w:r>
        <w:r w:rsidR="00BE27E7">
          <w:rPr>
            <w:noProof/>
            <w:webHidden/>
          </w:rPr>
          <w:fldChar w:fldCharType="begin"/>
        </w:r>
        <w:r w:rsidR="00BE27E7">
          <w:rPr>
            <w:noProof/>
            <w:webHidden/>
          </w:rPr>
          <w:instrText xml:space="preserve"> PAGEREF _Toc11429193 \h </w:instrText>
        </w:r>
        <w:r w:rsidR="00BE27E7">
          <w:rPr>
            <w:noProof/>
            <w:webHidden/>
          </w:rPr>
        </w:r>
        <w:r w:rsidR="00BE27E7">
          <w:rPr>
            <w:noProof/>
            <w:webHidden/>
          </w:rPr>
          <w:fldChar w:fldCharType="separate"/>
        </w:r>
        <w:r w:rsidR="00BE27E7">
          <w:rPr>
            <w:noProof/>
            <w:webHidden/>
          </w:rPr>
          <w:t>21</w:t>
        </w:r>
        <w:r w:rsidR="00BE27E7">
          <w:rPr>
            <w:noProof/>
            <w:webHidden/>
          </w:rPr>
          <w:fldChar w:fldCharType="end"/>
        </w:r>
      </w:hyperlink>
    </w:p>
    <w:p w14:paraId="35CD2232" w14:textId="2EFF8265" w:rsidR="00BE27E7" w:rsidRDefault="001170B9">
      <w:pPr>
        <w:pStyle w:val="TOC4"/>
        <w:tabs>
          <w:tab w:val="right" w:leader="dot" w:pos="9350"/>
        </w:tabs>
        <w:rPr>
          <w:rFonts w:asciiTheme="minorHAnsi" w:eastAsiaTheme="minorEastAsia" w:hAnsiTheme="minorHAnsi"/>
          <w:noProof/>
          <w:sz w:val="22"/>
          <w:szCs w:val="22"/>
        </w:rPr>
      </w:pPr>
      <w:hyperlink w:anchor="_Toc11429194" w:history="1">
        <w:r w:rsidR="00BE27E7" w:rsidRPr="007F03EE">
          <w:rPr>
            <w:rStyle w:val="Hyperlink"/>
            <w:noProof/>
          </w:rPr>
          <w:t>S-13: Has block</w:t>
        </w:r>
        <w:r w:rsidR="00BE27E7">
          <w:rPr>
            <w:noProof/>
            <w:webHidden/>
          </w:rPr>
          <w:tab/>
        </w:r>
        <w:r w:rsidR="00BE27E7">
          <w:rPr>
            <w:noProof/>
            <w:webHidden/>
          </w:rPr>
          <w:fldChar w:fldCharType="begin"/>
        </w:r>
        <w:r w:rsidR="00BE27E7">
          <w:rPr>
            <w:noProof/>
            <w:webHidden/>
          </w:rPr>
          <w:instrText xml:space="preserve"> PAGEREF _Toc11429194 \h </w:instrText>
        </w:r>
        <w:r w:rsidR="00BE27E7">
          <w:rPr>
            <w:noProof/>
            <w:webHidden/>
          </w:rPr>
        </w:r>
        <w:r w:rsidR="00BE27E7">
          <w:rPr>
            <w:noProof/>
            <w:webHidden/>
          </w:rPr>
          <w:fldChar w:fldCharType="separate"/>
        </w:r>
        <w:r w:rsidR="00BE27E7">
          <w:rPr>
            <w:noProof/>
            <w:webHidden/>
          </w:rPr>
          <w:t>21</w:t>
        </w:r>
        <w:r w:rsidR="00BE27E7">
          <w:rPr>
            <w:noProof/>
            <w:webHidden/>
          </w:rPr>
          <w:fldChar w:fldCharType="end"/>
        </w:r>
      </w:hyperlink>
    </w:p>
    <w:p w14:paraId="19A5A053" w14:textId="2195E4BD" w:rsidR="00BE27E7" w:rsidRDefault="001170B9">
      <w:pPr>
        <w:pStyle w:val="TOC4"/>
        <w:tabs>
          <w:tab w:val="right" w:leader="dot" w:pos="9350"/>
        </w:tabs>
        <w:rPr>
          <w:rFonts w:asciiTheme="minorHAnsi" w:eastAsiaTheme="minorEastAsia" w:hAnsiTheme="minorHAnsi"/>
          <w:noProof/>
          <w:sz w:val="22"/>
          <w:szCs w:val="22"/>
        </w:rPr>
      </w:pPr>
      <w:hyperlink w:anchor="_Toc11429195" w:history="1">
        <w:r w:rsidR="00BE27E7" w:rsidRPr="007F03EE">
          <w:rPr>
            <w:rStyle w:val="Hyperlink"/>
            <w:noProof/>
          </w:rPr>
          <w:t>S-14: Message to contact college about blocks</w:t>
        </w:r>
        <w:r w:rsidR="00BE27E7">
          <w:rPr>
            <w:noProof/>
            <w:webHidden/>
          </w:rPr>
          <w:tab/>
        </w:r>
        <w:r w:rsidR="00BE27E7">
          <w:rPr>
            <w:noProof/>
            <w:webHidden/>
          </w:rPr>
          <w:fldChar w:fldCharType="begin"/>
        </w:r>
        <w:r w:rsidR="00BE27E7">
          <w:rPr>
            <w:noProof/>
            <w:webHidden/>
          </w:rPr>
          <w:instrText xml:space="preserve"> PAGEREF _Toc11429195 \h </w:instrText>
        </w:r>
        <w:r w:rsidR="00BE27E7">
          <w:rPr>
            <w:noProof/>
            <w:webHidden/>
          </w:rPr>
        </w:r>
        <w:r w:rsidR="00BE27E7">
          <w:rPr>
            <w:noProof/>
            <w:webHidden/>
          </w:rPr>
          <w:fldChar w:fldCharType="separate"/>
        </w:r>
        <w:r w:rsidR="00BE27E7">
          <w:rPr>
            <w:noProof/>
            <w:webHidden/>
          </w:rPr>
          <w:t>21</w:t>
        </w:r>
        <w:r w:rsidR="00BE27E7">
          <w:rPr>
            <w:noProof/>
            <w:webHidden/>
          </w:rPr>
          <w:fldChar w:fldCharType="end"/>
        </w:r>
      </w:hyperlink>
    </w:p>
    <w:p w14:paraId="0204408F" w14:textId="35B2ED70" w:rsidR="00BE27E7" w:rsidRDefault="001170B9">
      <w:pPr>
        <w:pStyle w:val="TOC4"/>
        <w:tabs>
          <w:tab w:val="right" w:leader="dot" w:pos="9350"/>
        </w:tabs>
        <w:rPr>
          <w:rFonts w:asciiTheme="minorHAnsi" w:eastAsiaTheme="minorEastAsia" w:hAnsiTheme="minorHAnsi"/>
          <w:noProof/>
          <w:sz w:val="22"/>
          <w:szCs w:val="22"/>
        </w:rPr>
      </w:pPr>
      <w:hyperlink w:anchor="_Toc11429196" w:history="1">
        <w:r w:rsidR="00BE27E7" w:rsidRPr="007F03EE">
          <w:rPr>
            <w:rStyle w:val="Hyperlink"/>
            <w:noProof/>
          </w:rPr>
          <w:t>S-15: View transcripts</w:t>
        </w:r>
        <w:r w:rsidR="00BE27E7">
          <w:rPr>
            <w:noProof/>
            <w:webHidden/>
          </w:rPr>
          <w:tab/>
        </w:r>
        <w:r w:rsidR="00BE27E7">
          <w:rPr>
            <w:noProof/>
            <w:webHidden/>
          </w:rPr>
          <w:fldChar w:fldCharType="begin"/>
        </w:r>
        <w:r w:rsidR="00BE27E7">
          <w:rPr>
            <w:noProof/>
            <w:webHidden/>
          </w:rPr>
          <w:instrText xml:space="preserve"> PAGEREF _Toc11429196 \h </w:instrText>
        </w:r>
        <w:r w:rsidR="00BE27E7">
          <w:rPr>
            <w:noProof/>
            <w:webHidden/>
          </w:rPr>
        </w:r>
        <w:r w:rsidR="00BE27E7">
          <w:rPr>
            <w:noProof/>
            <w:webHidden/>
          </w:rPr>
          <w:fldChar w:fldCharType="separate"/>
        </w:r>
        <w:r w:rsidR="00BE27E7">
          <w:rPr>
            <w:noProof/>
            <w:webHidden/>
          </w:rPr>
          <w:t>21</w:t>
        </w:r>
        <w:r w:rsidR="00BE27E7">
          <w:rPr>
            <w:noProof/>
            <w:webHidden/>
          </w:rPr>
          <w:fldChar w:fldCharType="end"/>
        </w:r>
      </w:hyperlink>
    </w:p>
    <w:p w14:paraId="782D6E76" w14:textId="6E049721" w:rsidR="00BE27E7" w:rsidRDefault="001170B9">
      <w:pPr>
        <w:pStyle w:val="TOC4"/>
        <w:tabs>
          <w:tab w:val="right" w:leader="dot" w:pos="9350"/>
        </w:tabs>
        <w:rPr>
          <w:rFonts w:asciiTheme="minorHAnsi" w:eastAsiaTheme="minorEastAsia" w:hAnsiTheme="minorHAnsi"/>
          <w:noProof/>
          <w:sz w:val="22"/>
          <w:szCs w:val="22"/>
        </w:rPr>
      </w:pPr>
      <w:hyperlink w:anchor="_Toc11429197" w:history="1">
        <w:r w:rsidR="00BE27E7" w:rsidRPr="007F03EE">
          <w:rPr>
            <w:rStyle w:val="Hyperlink"/>
            <w:noProof/>
          </w:rPr>
          <w:t>S-16: Print unofficial transcript</w:t>
        </w:r>
        <w:r w:rsidR="00BE27E7">
          <w:rPr>
            <w:noProof/>
            <w:webHidden/>
          </w:rPr>
          <w:tab/>
        </w:r>
        <w:r w:rsidR="00BE27E7">
          <w:rPr>
            <w:noProof/>
            <w:webHidden/>
          </w:rPr>
          <w:fldChar w:fldCharType="begin"/>
        </w:r>
        <w:r w:rsidR="00BE27E7">
          <w:rPr>
            <w:noProof/>
            <w:webHidden/>
          </w:rPr>
          <w:instrText xml:space="preserve"> PAGEREF _Toc11429197 \h </w:instrText>
        </w:r>
        <w:r w:rsidR="00BE27E7">
          <w:rPr>
            <w:noProof/>
            <w:webHidden/>
          </w:rPr>
        </w:r>
        <w:r w:rsidR="00BE27E7">
          <w:rPr>
            <w:noProof/>
            <w:webHidden/>
          </w:rPr>
          <w:fldChar w:fldCharType="separate"/>
        </w:r>
        <w:r w:rsidR="00BE27E7">
          <w:rPr>
            <w:noProof/>
            <w:webHidden/>
          </w:rPr>
          <w:t>21</w:t>
        </w:r>
        <w:r w:rsidR="00BE27E7">
          <w:rPr>
            <w:noProof/>
            <w:webHidden/>
          </w:rPr>
          <w:fldChar w:fldCharType="end"/>
        </w:r>
      </w:hyperlink>
    </w:p>
    <w:p w14:paraId="01F38DC6" w14:textId="073BF254" w:rsidR="00BE27E7" w:rsidRDefault="001170B9">
      <w:pPr>
        <w:pStyle w:val="TOC4"/>
        <w:tabs>
          <w:tab w:val="right" w:leader="dot" w:pos="9350"/>
        </w:tabs>
        <w:rPr>
          <w:rFonts w:asciiTheme="minorHAnsi" w:eastAsiaTheme="minorEastAsia" w:hAnsiTheme="minorHAnsi"/>
          <w:noProof/>
          <w:sz w:val="22"/>
          <w:szCs w:val="22"/>
        </w:rPr>
      </w:pPr>
      <w:hyperlink w:anchor="_Toc11429198" w:history="1">
        <w:r w:rsidR="00BE27E7" w:rsidRPr="007F03EE">
          <w:rPr>
            <w:rStyle w:val="Hyperlink"/>
            <w:noProof/>
          </w:rPr>
          <w:t>S-17: Request an official transcript</w:t>
        </w:r>
        <w:r w:rsidR="00BE27E7">
          <w:rPr>
            <w:noProof/>
            <w:webHidden/>
          </w:rPr>
          <w:tab/>
        </w:r>
        <w:r w:rsidR="00BE27E7">
          <w:rPr>
            <w:noProof/>
            <w:webHidden/>
          </w:rPr>
          <w:fldChar w:fldCharType="begin"/>
        </w:r>
        <w:r w:rsidR="00BE27E7">
          <w:rPr>
            <w:noProof/>
            <w:webHidden/>
          </w:rPr>
          <w:instrText xml:space="preserve"> PAGEREF _Toc11429198 \h </w:instrText>
        </w:r>
        <w:r w:rsidR="00BE27E7">
          <w:rPr>
            <w:noProof/>
            <w:webHidden/>
          </w:rPr>
        </w:r>
        <w:r w:rsidR="00BE27E7">
          <w:rPr>
            <w:noProof/>
            <w:webHidden/>
          </w:rPr>
          <w:fldChar w:fldCharType="separate"/>
        </w:r>
        <w:r w:rsidR="00BE27E7">
          <w:rPr>
            <w:noProof/>
            <w:webHidden/>
          </w:rPr>
          <w:t>22</w:t>
        </w:r>
        <w:r w:rsidR="00BE27E7">
          <w:rPr>
            <w:noProof/>
            <w:webHidden/>
          </w:rPr>
          <w:fldChar w:fldCharType="end"/>
        </w:r>
      </w:hyperlink>
    </w:p>
    <w:p w14:paraId="77929482" w14:textId="3388B6B6" w:rsidR="00BE27E7" w:rsidRDefault="001170B9">
      <w:pPr>
        <w:pStyle w:val="TOC4"/>
        <w:tabs>
          <w:tab w:val="right" w:leader="dot" w:pos="9350"/>
        </w:tabs>
        <w:rPr>
          <w:rFonts w:asciiTheme="minorHAnsi" w:eastAsiaTheme="minorEastAsia" w:hAnsiTheme="minorHAnsi"/>
          <w:noProof/>
          <w:sz w:val="22"/>
          <w:szCs w:val="22"/>
        </w:rPr>
      </w:pPr>
      <w:hyperlink w:anchor="_Toc11429199" w:history="1">
        <w:r w:rsidR="00BE27E7" w:rsidRPr="007F03EE">
          <w:rPr>
            <w:rStyle w:val="Hyperlink"/>
            <w:noProof/>
          </w:rPr>
          <w:t>S-18: Account Management</w:t>
        </w:r>
        <w:r w:rsidR="00BE27E7">
          <w:rPr>
            <w:noProof/>
            <w:webHidden/>
          </w:rPr>
          <w:tab/>
        </w:r>
        <w:r w:rsidR="00BE27E7">
          <w:rPr>
            <w:noProof/>
            <w:webHidden/>
          </w:rPr>
          <w:fldChar w:fldCharType="begin"/>
        </w:r>
        <w:r w:rsidR="00BE27E7">
          <w:rPr>
            <w:noProof/>
            <w:webHidden/>
          </w:rPr>
          <w:instrText xml:space="preserve"> PAGEREF _Toc11429199 \h </w:instrText>
        </w:r>
        <w:r w:rsidR="00BE27E7">
          <w:rPr>
            <w:noProof/>
            <w:webHidden/>
          </w:rPr>
        </w:r>
        <w:r w:rsidR="00BE27E7">
          <w:rPr>
            <w:noProof/>
            <w:webHidden/>
          </w:rPr>
          <w:fldChar w:fldCharType="separate"/>
        </w:r>
        <w:r w:rsidR="00BE27E7">
          <w:rPr>
            <w:noProof/>
            <w:webHidden/>
          </w:rPr>
          <w:t>22</w:t>
        </w:r>
        <w:r w:rsidR="00BE27E7">
          <w:rPr>
            <w:noProof/>
            <w:webHidden/>
          </w:rPr>
          <w:fldChar w:fldCharType="end"/>
        </w:r>
      </w:hyperlink>
    </w:p>
    <w:p w14:paraId="4D58262E" w14:textId="1B2ADC27" w:rsidR="00BE27E7" w:rsidRDefault="001170B9">
      <w:pPr>
        <w:pStyle w:val="TOC3"/>
        <w:tabs>
          <w:tab w:val="right" w:leader="dot" w:pos="9350"/>
        </w:tabs>
        <w:rPr>
          <w:rFonts w:asciiTheme="minorHAnsi" w:eastAsiaTheme="minorEastAsia" w:hAnsiTheme="minorHAnsi"/>
          <w:noProof/>
          <w:sz w:val="22"/>
          <w:szCs w:val="22"/>
        </w:rPr>
      </w:pPr>
      <w:hyperlink w:anchor="_Toc11429200" w:history="1">
        <w:r w:rsidR="00BE27E7" w:rsidRPr="007F03EE">
          <w:rPr>
            <w:rStyle w:val="Hyperlink"/>
            <w:noProof/>
          </w:rPr>
          <w:t>College Application Security Manager</w:t>
        </w:r>
        <w:r w:rsidR="00BE27E7">
          <w:rPr>
            <w:noProof/>
            <w:webHidden/>
          </w:rPr>
          <w:tab/>
        </w:r>
        <w:r w:rsidR="00BE27E7">
          <w:rPr>
            <w:noProof/>
            <w:webHidden/>
          </w:rPr>
          <w:fldChar w:fldCharType="begin"/>
        </w:r>
        <w:r w:rsidR="00BE27E7">
          <w:rPr>
            <w:noProof/>
            <w:webHidden/>
          </w:rPr>
          <w:instrText xml:space="preserve"> PAGEREF _Toc11429200 \h </w:instrText>
        </w:r>
        <w:r w:rsidR="00BE27E7">
          <w:rPr>
            <w:noProof/>
            <w:webHidden/>
          </w:rPr>
        </w:r>
        <w:r w:rsidR="00BE27E7">
          <w:rPr>
            <w:noProof/>
            <w:webHidden/>
          </w:rPr>
          <w:fldChar w:fldCharType="separate"/>
        </w:r>
        <w:r w:rsidR="00BE27E7">
          <w:rPr>
            <w:noProof/>
            <w:webHidden/>
          </w:rPr>
          <w:t>23</w:t>
        </w:r>
        <w:r w:rsidR="00BE27E7">
          <w:rPr>
            <w:noProof/>
            <w:webHidden/>
          </w:rPr>
          <w:fldChar w:fldCharType="end"/>
        </w:r>
      </w:hyperlink>
    </w:p>
    <w:p w14:paraId="49BD934B" w14:textId="528D78F6" w:rsidR="00BE27E7" w:rsidRDefault="001170B9">
      <w:pPr>
        <w:pStyle w:val="TOC4"/>
        <w:tabs>
          <w:tab w:val="right" w:leader="dot" w:pos="9350"/>
        </w:tabs>
        <w:rPr>
          <w:rFonts w:asciiTheme="minorHAnsi" w:eastAsiaTheme="minorEastAsia" w:hAnsiTheme="minorHAnsi"/>
          <w:noProof/>
          <w:sz w:val="22"/>
          <w:szCs w:val="22"/>
        </w:rPr>
      </w:pPr>
      <w:hyperlink w:anchor="_Toc11429201" w:history="1">
        <w:r w:rsidR="00BE27E7" w:rsidRPr="007F03EE">
          <w:rPr>
            <w:rStyle w:val="Hyperlink"/>
            <w:noProof/>
          </w:rPr>
          <w:t>SM-1: Working with Staff or Student</w:t>
        </w:r>
        <w:r w:rsidR="00BE27E7">
          <w:rPr>
            <w:noProof/>
            <w:webHidden/>
          </w:rPr>
          <w:tab/>
        </w:r>
        <w:r w:rsidR="00BE27E7">
          <w:rPr>
            <w:noProof/>
            <w:webHidden/>
          </w:rPr>
          <w:fldChar w:fldCharType="begin"/>
        </w:r>
        <w:r w:rsidR="00BE27E7">
          <w:rPr>
            <w:noProof/>
            <w:webHidden/>
          </w:rPr>
          <w:instrText xml:space="preserve"> PAGEREF _Toc11429201 \h </w:instrText>
        </w:r>
        <w:r w:rsidR="00BE27E7">
          <w:rPr>
            <w:noProof/>
            <w:webHidden/>
          </w:rPr>
        </w:r>
        <w:r w:rsidR="00BE27E7">
          <w:rPr>
            <w:noProof/>
            <w:webHidden/>
          </w:rPr>
          <w:fldChar w:fldCharType="separate"/>
        </w:r>
        <w:r w:rsidR="00BE27E7">
          <w:rPr>
            <w:noProof/>
            <w:webHidden/>
          </w:rPr>
          <w:t>24</w:t>
        </w:r>
        <w:r w:rsidR="00BE27E7">
          <w:rPr>
            <w:noProof/>
            <w:webHidden/>
          </w:rPr>
          <w:fldChar w:fldCharType="end"/>
        </w:r>
      </w:hyperlink>
    </w:p>
    <w:p w14:paraId="08C88342" w14:textId="285E1167" w:rsidR="00BE27E7" w:rsidRDefault="001170B9">
      <w:pPr>
        <w:pStyle w:val="TOC4"/>
        <w:tabs>
          <w:tab w:val="right" w:leader="dot" w:pos="9350"/>
        </w:tabs>
        <w:rPr>
          <w:rFonts w:asciiTheme="minorHAnsi" w:eastAsiaTheme="minorEastAsia" w:hAnsiTheme="minorHAnsi"/>
          <w:noProof/>
          <w:sz w:val="22"/>
          <w:szCs w:val="22"/>
        </w:rPr>
      </w:pPr>
      <w:hyperlink w:anchor="_Toc11429202" w:history="1">
        <w:r w:rsidR="00BE27E7" w:rsidRPr="007F03EE">
          <w:rPr>
            <w:rStyle w:val="Hyperlink"/>
            <w:noProof/>
          </w:rPr>
          <w:t>SM-2: Enter Student search criteria</w:t>
        </w:r>
        <w:r w:rsidR="00BE27E7">
          <w:rPr>
            <w:noProof/>
            <w:webHidden/>
          </w:rPr>
          <w:tab/>
        </w:r>
        <w:r w:rsidR="00BE27E7">
          <w:rPr>
            <w:noProof/>
            <w:webHidden/>
          </w:rPr>
          <w:fldChar w:fldCharType="begin"/>
        </w:r>
        <w:r w:rsidR="00BE27E7">
          <w:rPr>
            <w:noProof/>
            <w:webHidden/>
          </w:rPr>
          <w:instrText xml:space="preserve"> PAGEREF _Toc11429202 \h </w:instrText>
        </w:r>
        <w:r w:rsidR="00BE27E7">
          <w:rPr>
            <w:noProof/>
            <w:webHidden/>
          </w:rPr>
        </w:r>
        <w:r w:rsidR="00BE27E7">
          <w:rPr>
            <w:noProof/>
            <w:webHidden/>
          </w:rPr>
          <w:fldChar w:fldCharType="separate"/>
        </w:r>
        <w:r w:rsidR="00BE27E7">
          <w:rPr>
            <w:noProof/>
            <w:webHidden/>
          </w:rPr>
          <w:t>24</w:t>
        </w:r>
        <w:r w:rsidR="00BE27E7">
          <w:rPr>
            <w:noProof/>
            <w:webHidden/>
          </w:rPr>
          <w:fldChar w:fldCharType="end"/>
        </w:r>
      </w:hyperlink>
    </w:p>
    <w:p w14:paraId="0F603ABE" w14:textId="762C26BB" w:rsidR="00BE27E7" w:rsidRDefault="001170B9">
      <w:pPr>
        <w:pStyle w:val="TOC4"/>
        <w:tabs>
          <w:tab w:val="right" w:leader="dot" w:pos="9350"/>
        </w:tabs>
        <w:rPr>
          <w:rFonts w:asciiTheme="minorHAnsi" w:eastAsiaTheme="minorEastAsia" w:hAnsiTheme="minorHAnsi"/>
          <w:noProof/>
          <w:sz w:val="22"/>
          <w:szCs w:val="22"/>
        </w:rPr>
      </w:pPr>
      <w:hyperlink w:anchor="_Toc11429203" w:history="1">
        <w:r w:rsidR="00BE27E7" w:rsidRPr="007F03EE">
          <w:rPr>
            <w:rStyle w:val="Hyperlink"/>
            <w:noProof/>
          </w:rPr>
          <w:t>SM-3: Student record(s) found</w:t>
        </w:r>
        <w:r w:rsidR="00BE27E7">
          <w:rPr>
            <w:noProof/>
            <w:webHidden/>
          </w:rPr>
          <w:tab/>
        </w:r>
        <w:r w:rsidR="00BE27E7">
          <w:rPr>
            <w:noProof/>
            <w:webHidden/>
          </w:rPr>
          <w:fldChar w:fldCharType="begin"/>
        </w:r>
        <w:r w:rsidR="00BE27E7">
          <w:rPr>
            <w:noProof/>
            <w:webHidden/>
          </w:rPr>
          <w:instrText xml:space="preserve"> PAGEREF _Toc11429203 \h </w:instrText>
        </w:r>
        <w:r w:rsidR="00BE27E7">
          <w:rPr>
            <w:noProof/>
            <w:webHidden/>
          </w:rPr>
        </w:r>
        <w:r w:rsidR="00BE27E7">
          <w:rPr>
            <w:noProof/>
            <w:webHidden/>
          </w:rPr>
          <w:fldChar w:fldCharType="separate"/>
        </w:r>
        <w:r w:rsidR="00BE27E7">
          <w:rPr>
            <w:noProof/>
            <w:webHidden/>
          </w:rPr>
          <w:t>24</w:t>
        </w:r>
        <w:r w:rsidR="00BE27E7">
          <w:rPr>
            <w:noProof/>
            <w:webHidden/>
          </w:rPr>
          <w:fldChar w:fldCharType="end"/>
        </w:r>
      </w:hyperlink>
    </w:p>
    <w:p w14:paraId="79BA549A" w14:textId="473F5AF2" w:rsidR="00BE27E7" w:rsidRDefault="001170B9">
      <w:pPr>
        <w:pStyle w:val="TOC4"/>
        <w:tabs>
          <w:tab w:val="right" w:leader="dot" w:pos="9350"/>
        </w:tabs>
        <w:rPr>
          <w:rFonts w:asciiTheme="minorHAnsi" w:eastAsiaTheme="minorEastAsia" w:hAnsiTheme="minorHAnsi"/>
          <w:noProof/>
          <w:sz w:val="22"/>
          <w:szCs w:val="22"/>
        </w:rPr>
      </w:pPr>
      <w:hyperlink w:anchor="_Toc11429204" w:history="1">
        <w:r w:rsidR="00BE27E7" w:rsidRPr="007F03EE">
          <w:rPr>
            <w:rStyle w:val="Hyperlink"/>
            <w:noProof/>
          </w:rPr>
          <w:t>SM-4: Select Staff from list</w:t>
        </w:r>
        <w:r w:rsidR="00BE27E7">
          <w:rPr>
            <w:noProof/>
            <w:webHidden/>
          </w:rPr>
          <w:tab/>
        </w:r>
        <w:r w:rsidR="00BE27E7">
          <w:rPr>
            <w:noProof/>
            <w:webHidden/>
          </w:rPr>
          <w:fldChar w:fldCharType="begin"/>
        </w:r>
        <w:r w:rsidR="00BE27E7">
          <w:rPr>
            <w:noProof/>
            <w:webHidden/>
          </w:rPr>
          <w:instrText xml:space="preserve"> PAGEREF _Toc11429204 \h </w:instrText>
        </w:r>
        <w:r w:rsidR="00BE27E7">
          <w:rPr>
            <w:noProof/>
            <w:webHidden/>
          </w:rPr>
        </w:r>
        <w:r w:rsidR="00BE27E7">
          <w:rPr>
            <w:noProof/>
            <w:webHidden/>
          </w:rPr>
          <w:fldChar w:fldCharType="separate"/>
        </w:r>
        <w:r w:rsidR="00BE27E7">
          <w:rPr>
            <w:noProof/>
            <w:webHidden/>
          </w:rPr>
          <w:t>24</w:t>
        </w:r>
        <w:r w:rsidR="00BE27E7">
          <w:rPr>
            <w:noProof/>
            <w:webHidden/>
          </w:rPr>
          <w:fldChar w:fldCharType="end"/>
        </w:r>
      </w:hyperlink>
    </w:p>
    <w:p w14:paraId="7C4C8004" w14:textId="23F77FD8" w:rsidR="00BE27E7" w:rsidRDefault="001170B9">
      <w:pPr>
        <w:pStyle w:val="TOC4"/>
        <w:tabs>
          <w:tab w:val="right" w:leader="dot" w:pos="9350"/>
        </w:tabs>
        <w:rPr>
          <w:rFonts w:asciiTheme="minorHAnsi" w:eastAsiaTheme="minorEastAsia" w:hAnsiTheme="minorHAnsi"/>
          <w:noProof/>
          <w:sz w:val="22"/>
          <w:szCs w:val="22"/>
        </w:rPr>
      </w:pPr>
      <w:hyperlink w:anchor="_Toc11429205" w:history="1">
        <w:r w:rsidR="00BE27E7" w:rsidRPr="007F03EE">
          <w:rPr>
            <w:rStyle w:val="Hyperlink"/>
            <w:noProof/>
          </w:rPr>
          <w:t>SM-5: Staff record found</w:t>
        </w:r>
        <w:r w:rsidR="00BE27E7">
          <w:rPr>
            <w:noProof/>
            <w:webHidden/>
          </w:rPr>
          <w:tab/>
        </w:r>
        <w:r w:rsidR="00BE27E7">
          <w:rPr>
            <w:noProof/>
            <w:webHidden/>
          </w:rPr>
          <w:fldChar w:fldCharType="begin"/>
        </w:r>
        <w:r w:rsidR="00BE27E7">
          <w:rPr>
            <w:noProof/>
            <w:webHidden/>
          </w:rPr>
          <w:instrText xml:space="preserve"> PAGEREF _Toc11429205 \h </w:instrText>
        </w:r>
        <w:r w:rsidR="00BE27E7">
          <w:rPr>
            <w:noProof/>
            <w:webHidden/>
          </w:rPr>
        </w:r>
        <w:r w:rsidR="00BE27E7">
          <w:rPr>
            <w:noProof/>
            <w:webHidden/>
          </w:rPr>
          <w:fldChar w:fldCharType="separate"/>
        </w:r>
        <w:r w:rsidR="00BE27E7">
          <w:rPr>
            <w:noProof/>
            <w:webHidden/>
          </w:rPr>
          <w:t>24</w:t>
        </w:r>
        <w:r w:rsidR="00BE27E7">
          <w:rPr>
            <w:noProof/>
            <w:webHidden/>
          </w:rPr>
          <w:fldChar w:fldCharType="end"/>
        </w:r>
      </w:hyperlink>
    </w:p>
    <w:p w14:paraId="1DD82532" w14:textId="67701CEE" w:rsidR="00BE27E7" w:rsidRDefault="001170B9">
      <w:pPr>
        <w:pStyle w:val="TOC4"/>
        <w:tabs>
          <w:tab w:val="right" w:leader="dot" w:pos="9350"/>
        </w:tabs>
        <w:rPr>
          <w:rFonts w:asciiTheme="minorHAnsi" w:eastAsiaTheme="minorEastAsia" w:hAnsiTheme="minorHAnsi"/>
          <w:noProof/>
          <w:sz w:val="22"/>
          <w:szCs w:val="22"/>
        </w:rPr>
      </w:pPr>
      <w:hyperlink w:anchor="_Toc11429206" w:history="1">
        <w:r w:rsidR="00BE27E7" w:rsidRPr="007F03EE">
          <w:rPr>
            <w:rStyle w:val="Hyperlink"/>
            <w:noProof/>
          </w:rPr>
          <w:t>SM-6: Add new staff member</w:t>
        </w:r>
        <w:r w:rsidR="00BE27E7">
          <w:rPr>
            <w:noProof/>
            <w:webHidden/>
          </w:rPr>
          <w:tab/>
        </w:r>
        <w:r w:rsidR="00BE27E7">
          <w:rPr>
            <w:noProof/>
            <w:webHidden/>
          </w:rPr>
          <w:fldChar w:fldCharType="begin"/>
        </w:r>
        <w:r w:rsidR="00BE27E7">
          <w:rPr>
            <w:noProof/>
            <w:webHidden/>
          </w:rPr>
          <w:instrText xml:space="preserve"> PAGEREF _Toc11429206 \h </w:instrText>
        </w:r>
        <w:r w:rsidR="00BE27E7">
          <w:rPr>
            <w:noProof/>
            <w:webHidden/>
          </w:rPr>
        </w:r>
        <w:r w:rsidR="00BE27E7">
          <w:rPr>
            <w:noProof/>
            <w:webHidden/>
          </w:rPr>
          <w:fldChar w:fldCharType="separate"/>
        </w:r>
        <w:r w:rsidR="00BE27E7">
          <w:rPr>
            <w:noProof/>
            <w:webHidden/>
          </w:rPr>
          <w:t>24</w:t>
        </w:r>
        <w:r w:rsidR="00BE27E7">
          <w:rPr>
            <w:noProof/>
            <w:webHidden/>
          </w:rPr>
          <w:fldChar w:fldCharType="end"/>
        </w:r>
      </w:hyperlink>
    </w:p>
    <w:p w14:paraId="0817BFDE" w14:textId="1280436D" w:rsidR="00BE27E7" w:rsidRDefault="001170B9">
      <w:pPr>
        <w:pStyle w:val="TOC4"/>
        <w:tabs>
          <w:tab w:val="right" w:leader="dot" w:pos="9350"/>
        </w:tabs>
        <w:rPr>
          <w:rFonts w:asciiTheme="minorHAnsi" w:eastAsiaTheme="minorEastAsia" w:hAnsiTheme="minorHAnsi"/>
          <w:noProof/>
          <w:sz w:val="22"/>
          <w:szCs w:val="22"/>
        </w:rPr>
      </w:pPr>
      <w:hyperlink w:anchor="_Toc11429207" w:history="1">
        <w:r w:rsidR="00BE27E7" w:rsidRPr="007F03EE">
          <w:rPr>
            <w:rStyle w:val="Hyperlink"/>
            <w:noProof/>
          </w:rPr>
          <w:t>SM-7: New user notification</w:t>
        </w:r>
        <w:r w:rsidR="00BE27E7">
          <w:rPr>
            <w:noProof/>
            <w:webHidden/>
          </w:rPr>
          <w:tab/>
        </w:r>
        <w:r w:rsidR="00BE27E7">
          <w:rPr>
            <w:noProof/>
            <w:webHidden/>
          </w:rPr>
          <w:fldChar w:fldCharType="begin"/>
        </w:r>
        <w:r w:rsidR="00BE27E7">
          <w:rPr>
            <w:noProof/>
            <w:webHidden/>
          </w:rPr>
          <w:instrText xml:space="preserve"> PAGEREF _Toc11429207 \h </w:instrText>
        </w:r>
        <w:r w:rsidR="00BE27E7">
          <w:rPr>
            <w:noProof/>
            <w:webHidden/>
          </w:rPr>
        </w:r>
        <w:r w:rsidR="00BE27E7">
          <w:rPr>
            <w:noProof/>
            <w:webHidden/>
          </w:rPr>
          <w:fldChar w:fldCharType="separate"/>
        </w:r>
        <w:r w:rsidR="00BE27E7">
          <w:rPr>
            <w:noProof/>
            <w:webHidden/>
          </w:rPr>
          <w:t>24</w:t>
        </w:r>
        <w:r w:rsidR="00BE27E7">
          <w:rPr>
            <w:noProof/>
            <w:webHidden/>
          </w:rPr>
          <w:fldChar w:fldCharType="end"/>
        </w:r>
      </w:hyperlink>
    </w:p>
    <w:p w14:paraId="12284CD1" w14:textId="7C734429" w:rsidR="00BE27E7" w:rsidRDefault="001170B9">
      <w:pPr>
        <w:pStyle w:val="TOC4"/>
        <w:tabs>
          <w:tab w:val="right" w:leader="dot" w:pos="9350"/>
        </w:tabs>
        <w:rPr>
          <w:rFonts w:asciiTheme="minorHAnsi" w:eastAsiaTheme="minorEastAsia" w:hAnsiTheme="minorHAnsi"/>
          <w:noProof/>
          <w:sz w:val="22"/>
          <w:szCs w:val="22"/>
        </w:rPr>
      </w:pPr>
      <w:hyperlink w:anchor="_Toc11429208" w:history="1">
        <w:r w:rsidR="00BE27E7" w:rsidRPr="007F03EE">
          <w:rPr>
            <w:rStyle w:val="Hyperlink"/>
            <w:noProof/>
          </w:rPr>
          <w:t>SM-8: Update Account</w:t>
        </w:r>
        <w:r w:rsidR="00BE27E7">
          <w:rPr>
            <w:noProof/>
            <w:webHidden/>
          </w:rPr>
          <w:tab/>
        </w:r>
        <w:r w:rsidR="00BE27E7">
          <w:rPr>
            <w:noProof/>
            <w:webHidden/>
          </w:rPr>
          <w:fldChar w:fldCharType="begin"/>
        </w:r>
        <w:r w:rsidR="00BE27E7">
          <w:rPr>
            <w:noProof/>
            <w:webHidden/>
          </w:rPr>
          <w:instrText xml:space="preserve"> PAGEREF _Toc11429208 \h </w:instrText>
        </w:r>
        <w:r w:rsidR="00BE27E7">
          <w:rPr>
            <w:noProof/>
            <w:webHidden/>
          </w:rPr>
        </w:r>
        <w:r w:rsidR="00BE27E7">
          <w:rPr>
            <w:noProof/>
            <w:webHidden/>
          </w:rPr>
          <w:fldChar w:fldCharType="separate"/>
        </w:r>
        <w:r w:rsidR="00BE27E7">
          <w:rPr>
            <w:noProof/>
            <w:webHidden/>
          </w:rPr>
          <w:t>24</w:t>
        </w:r>
        <w:r w:rsidR="00BE27E7">
          <w:rPr>
            <w:noProof/>
            <w:webHidden/>
          </w:rPr>
          <w:fldChar w:fldCharType="end"/>
        </w:r>
      </w:hyperlink>
    </w:p>
    <w:p w14:paraId="2F17A500" w14:textId="54B30057" w:rsidR="00BE27E7" w:rsidRDefault="001170B9">
      <w:pPr>
        <w:pStyle w:val="TOC4"/>
        <w:tabs>
          <w:tab w:val="right" w:leader="dot" w:pos="9350"/>
        </w:tabs>
        <w:rPr>
          <w:rFonts w:asciiTheme="minorHAnsi" w:eastAsiaTheme="minorEastAsia" w:hAnsiTheme="minorHAnsi"/>
          <w:noProof/>
          <w:sz w:val="22"/>
          <w:szCs w:val="22"/>
        </w:rPr>
      </w:pPr>
      <w:hyperlink w:anchor="_Toc11429209" w:history="1">
        <w:r w:rsidR="00BE27E7" w:rsidRPr="007F03EE">
          <w:rPr>
            <w:rStyle w:val="Hyperlink"/>
            <w:noProof/>
          </w:rPr>
          <w:t>SM-9: Change role(s) (Staff only)</w:t>
        </w:r>
        <w:r w:rsidR="00BE27E7">
          <w:rPr>
            <w:noProof/>
            <w:webHidden/>
          </w:rPr>
          <w:tab/>
        </w:r>
        <w:r w:rsidR="00BE27E7">
          <w:rPr>
            <w:noProof/>
            <w:webHidden/>
          </w:rPr>
          <w:fldChar w:fldCharType="begin"/>
        </w:r>
        <w:r w:rsidR="00BE27E7">
          <w:rPr>
            <w:noProof/>
            <w:webHidden/>
          </w:rPr>
          <w:instrText xml:space="preserve"> PAGEREF _Toc11429209 \h </w:instrText>
        </w:r>
        <w:r w:rsidR="00BE27E7">
          <w:rPr>
            <w:noProof/>
            <w:webHidden/>
          </w:rPr>
        </w:r>
        <w:r w:rsidR="00BE27E7">
          <w:rPr>
            <w:noProof/>
            <w:webHidden/>
          </w:rPr>
          <w:fldChar w:fldCharType="separate"/>
        </w:r>
        <w:r w:rsidR="00BE27E7">
          <w:rPr>
            <w:noProof/>
            <w:webHidden/>
          </w:rPr>
          <w:t>25</w:t>
        </w:r>
        <w:r w:rsidR="00BE27E7">
          <w:rPr>
            <w:noProof/>
            <w:webHidden/>
          </w:rPr>
          <w:fldChar w:fldCharType="end"/>
        </w:r>
      </w:hyperlink>
    </w:p>
    <w:p w14:paraId="3921B7E2" w14:textId="76FB2D75" w:rsidR="00BE27E7" w:rsidRDefault="001170B9">
      <w:pPr>
        <w:pStyle w:val="TOC4"/>
        <w:tabs>
          <w:tab w:val="right" w:leader="dot" w:pos="9350"/>
        </w:tabs>
        <w:rPr>
          <w:rFonts w:asciiTheme="minorHAnsi" w:eastAsiaTheme="minorEastAsia" w:hAnsiTheme="minorHAnsi"/>
          <w:noProof/>
          <w:sz w:val="22"/>
          <w:szCs w:val="22"/>
        </w:rPr>
      </w:pPr>
      <w:hyperlink w:anchor="_Toc11429210" w:history="1">
        <w:r w:rsidR="00BE27E7" w:rsidRPr="007F03EE">
          <w:rPr>
            <w:rStyle w:val="Hyperlink"/>
            <w:noProof/>
          </w:rPr>
          <w:t>SM-10: Deactivate account (Staff only)</w:t>
        </w:r>
        <w:r w:rsidR="00BE27E7">
          <w:rPr>
            <w:noProof/>
            <w:webHidden/>
          </w:rPr>
          <w:tab/>
        </w:r>
        <w:r w:rsidR="00BE27E7">
          <w:rPr>
            <w:noProof/>
            <w:webHidden/>
          </w:rPr>
          <w:fldChar w:fldCharType="begin"/>
        </w:r>
        <w:r w:rsidR="00BE27E7">
          <w:rPr>
            <w:noProof/>
            <w:webHidden/>
          </w:rPr>
          <w:instrText xml:space="preserve"> PAGEREF _Toc11429210 \h </w:instrText>
        </w:r>
        <w:r w:rsidR="00BE27E7">
          <w:rPr>
            <w:noProof/>
            <w:webHidden/>
          </w:rPr>
        </w:r>
        <w:r w:rsidR="00BE27E7">
          <w:rPr>
            <w:noProof/>
            <w:webHidden/>
          </w:rPr>
          <w:fldChar w:fldCharType="separate"/>
        </w:r>
        <w:r w:rsidR="00BE27E7">
          <w:rPr>
            <w:noProof/>
            <w:webHidden/>
          </w:rPr>
          <w:t>25</w:t>
        </w:r>
        <w:r w:rsidR="00BE27E7">
          <w:rPr>
            <w:noProof/>
            <w:webHidden/>
          </w:rPr>
          <w:fldChar w:fldCharType="end"/>
        </w:r>
      </w:hyperlink>
    </w:p>
    <w:p w14:paraId="5D982C7F" w14:textId="699448E2" w:rsidR="00BE27E7" w:rsidRDefault="001170B9">
      <w:pPr>
        <w:pStyle w:val="TOC4"/>
        <w:tabs>
          <w:tab w:val="right" w:leader="dot" w:pos="9350"/>
        </w:tabs>
        <w:rPr>
          <w:rFonts w:asciiTheme="minorHAnsi" w:eastAsiaTheme="minorEastAsia" w:hAnsiTheme="minorHAnsi"/>
          <w:noProof/>
          <w:sz w:val="22"/>
          <w:szCs w:val="22"/>
        </w:rPr>
      </w:pPr>
      <w:hyperlink w:anchor="_Toc11429211" w:history="1">
        <w:r w:rsidR="00BE27E7" w:rsidRPr="007F03EE">
          <w:rPr>
            <w:rStyle w:val="Hyperlink"/>
            <w:noProof/>
          </w:rPr>
          <w:t>SM-11: Reset password (Student only)</w:t>
        </w:r>
        <w:r w:rsidR="00BE27E7">
          <w:rPr>
            <w:noProof/>
            <w:webHidden/>
          </w:rPr>
          <w:tab/>
        </w:r>
        <w:r w:rsidR="00BE27E7">
          <w:rPr>
            <w:noProof/>
            <w:webHidden/>
          </w:rPr>
          <w:fldChar w:fldCharType="begin"/>
        </w:r>
        <w:r w:rsidR="00BE27E7">
          <w:rPr>
            <w:noProof/>
            <w:webHidden/>
          </w:rPr>
          <w:instrText xml:space="preserve"> PAGEREF _Toc11429211 \h </w:instrText>
        </w:r>
        <w:r w:rsidR="00BE27E7">
          <w:rPr>
            <w:noProof/>
            <w:webHidden/>
          </w:rPr>
        </w:r>
        <w:r w:rsidR="00BE27E7">
          <w:rPr>
            <w:noProof/>
            <w:webHidden/>
          </w:rPr>
          <w:fldChar w:fldCharType="separate"/>
        </w:r>
        <w:r w:rsidR="00BE27E7">
          <w:rPr>
            <w:noProof/>
            <w:webHidden/>
          </w:rPr>
          <w:t>25</w:t>
        </w:r>
        <w:r w:rsidR="00BE27E7">
          <w:rPr>
            <w:noProof/>
            <w:webHidden/>
          </w:rPr>
          <w:fldChar w:fldCharType="end"/>
        </w:r>
      </w:hyperlink>
    </w:p>
    <w:p w14:paraId="31EFE459" w14:textId="01638CAA" w:rsidR="00BE27E7" w:rsidRDefault="001170B9">
      <w:pPr>
        <w:pStyle w:val="TOC4"/>
        <w:tabs>
          <w:tab w:val="right" w:leader="dot" w:pos="9350"/>
        </w:tabs>
        <w:rPr>
          <w:rFonts w:asciiTheme="minorHAnsi" w:eastAsiaTheme="minorEastAsia" w:hAnsiTheme="minorHAnsi"/>
          <w:noProof/>
          <w:sz w:val="22"/>
          <w:szCs w:val="22"/>
        </w:rPr>
      </w:pPr>
      <w:hyperlink w:anchor="_Toc11429212" w:history="1">
        <w:r w:rsidR="00BE27E7" w:rsidRPr="007F03EE">
          <w:rPr>
            <w:rStyle w:val="Hyperlink"/>
            <w:noProof/>
          </w:rPr>
          <w:t>SM-12: Email password reset instructions (Student only)</w:t>
        </w:r>
        <w:r w:rsidR="00BE27E7">
          <w:rPr>
            <w:noProof/>
            <w:webHidden/>
          </w:rPr>
          <w:tab/>
        </w:r>
        <w:r w:rsidR="00BE27E7">
          <w:rPr>
            <w:noProof/>
            <w:webHidden/>
          </w:rPr>
          <w:fldChar w:fldCharType="begin"/>
        </w:r>
        <w:r w:rsidR="00BE27E7">
          <w:rPr>
            <w:noProof/>
            <w:webHidden/>
          </w:rPr>
          <w:instrText xml:space="preserve"> PAGEREF _Toc11429212 \h </w:instrText>
        </w:r>
        <w:r w:rsidR="00BE27E7">
          <w:rPr>
            <w:noProof/>
            <w:webHidden/>
          </w:rPr>
        </w:r>
        <w:r w:rsidR="00BE27E7">
          <w:rPr>
            <w:noProof/>
            <w:webHidden/>
          </w:rPr>
          <w:fldChar w:fldCharType="separate"/>
        </w:r>
        <w:r w:rsidR="00BE27E7">
          <w:rPr>
            <w:noProof/>
            <w:webHidden/>
          </w:rPr>
          <w:t>25</w:t>
        </w:r>
        <w:r w:rsidR="00BE27E7">
          <w:rPr>
            <w:noProof/>
            <w:webHidden/>
          </w:rPr>
          <w:fldChar w:fldCharType="end"/>
        </w:r>
      </w:hyperlink>
    </w:p>
    <w:p w14:paraId="5B17E680" w14:textId="2E493BE6" w:rsidR="00BE27E7" w:rsidRDefault="001170B9">
      <w:pPr>
        <w:pStyle w:val="TOC4"/>
        <w:tabs>
          <w:tab w:val="right" w:leader="dot" w:pos="9350"/>
        </w:tabs>
        <w:rPr>
          <w:rFonts w:asciiTheme="minorHAnsi" w:eastAsiaTheme="minorEastAsia" w:hAnsiTheme="minorHAnsi"/>
          <w:noProof/>
          <w:sz w:val="22"/>
          <w:szCs w:val="22"/>
        </w:rPr>
      </w:pPr>
      <w:hyperlink w:anchor="_Toc11429213" w:history="1">
        <w:r w:rsidR="00BE27E7" w:rsidRPr="007F03EE">
          <w:rPr>
            <w:rStyle w:val="Hyperlink"/>
            <w:noProof/>
          </w:rPr>
          <w:t>SM-13: Deactivate account (Student only)</w:t>
        </w:r>
        <w:r w:rsidR="00BE27E7">
          <w:rPr>
            <w:noProof/>
            <w:webHidden/>
          </w:rPr>
          <w:tab/>
        </w:r>
        <w:r w:rsidR="00BE27E7">
          <w:rPr>
            <w:noProof/>
            <w:webHidden/>
          </w:rPr>
          <w:fldChar w:fldCharType="begin"/>
        </w:r>
        <w:r w:rsidR="00BE27E7">
          <w:rPr>
            <w:noProof/>
            <w:webHidden/>
          </w:rPr>
          <w:instrText xml:space="preserve"> PAGEREF _Toc11429213 \h </w:instrText>
        </w:r>
        <w:r w:rsidR="00BE27E7">
          <w:rPr>
            <w:noProof/>
            <w:webHidden/>
          </w:rPr>
        </w:r>
        <w:r w:rsidR="00BE27E7">
          <w:rPr>
            <w:noProof/>
            <w:webHidden/>
          </w:rPr>
          <w:fldChar w:fldCharType="separate"/>
        </w:r>
        <w:r w:rsidR="00BE27E7">
          <w:rPr>
            <w:noProof/>
            <w:webHidden/>
          </w:rPr>
          <w:t>25</w:t>
        </w:r>
        <w:r w:rsidR="00BE27E7">
          <w:rPr>
            <w:noProof/>
            <w:webHidden/>
          </w:rPr>
          <w:fldChar w:fldCharType="end"/>
        </w:r>
      </w:hyperlink>
    </w:p>
    <w:p w14:paraId="3EF290DF" w14:textId="6DAB9C82" w:rsidR="00BE27E7" w:rsidRDefault="001170B9">
      <w:pPr>
        <w:pStyle w:val="TOC4"/>
        <w:tabs>
          <w:tab w:val="right" w:leader="dot" w:pos="9350"/>
        </w:tabs>
        <w:rPr>
          <w:rFonts w:asciiTheme="minorHAnsi" w:eastAsiaTheme="minorEastAsia" w:hAnsiTheme="minorHAnsi"/>
          <w:noProof/>
          <w:sz w:val="22"/>
          <w:szCs w:val="22"/>
        </w:rPr>
      </w:pPr>
      <w:hyperlink w:anchor="_Toc11429214" w:history="1">
        <w:r w:rsidR="00BE27E7" w:rsidRPr="007F03EE">
          <w:rPr>
            <w:rStyle w:val="Hyperlink"/>
            <w:noProof/>
          </w:rPr>
          <w:t>SM-14: Account Management</w:t>
        </w:r>
        <w:r w:rsidR="00BE27E7">
          <w:rPr>
            <w:noProof/>
            <w:webHidden/>
          </w:rPr>
          <w:tab/>
        </w:r>
        <w:r w:rsidR="00BE27E7">
          <w:rPr>
            <w:noProof/>
            <w:webHidden/>
          </w:rPr>
          <w:fldChar w:fldCharType="begin"/>
        </w:r>
        <w:r w:rsidR="00BE27E7">
          <w:rPr>
            <w:noProof/>
            <w:webHidden/>
          </w:rPr>
          <w:instrText xml:space="preserve"> PAGEREF _Toc11429214 \h </w:instrText>
        </w:r>
        <w:r w:rsidR="00BE27E7">
          <w:rPr>
            <w:noProof/>
            <w:webHidden/>
          </w:rPr>
        </w:r>
        <w:r w:rsidR="00BE27E7">
          <w:rPr>
            <w:noProof/>
            <w:webHidden/>
          </w:rPr>
          <w:fldChar w:fldCharType="separate"/>
        </w:r>
        <w:r w:rsidR="00BE27E7">
          <w:rPr>
            <w:noProof/>
            <w:webHidden/>
          </w:rPr>
          <w:t>25</w:t>
        </w:r>
        <w:r w:rsidR="00BE27E7">
          <w:rPr>
            <w:noProof/>
            <w:webHidden/>
          </w:rPr>
          <w:fldChar w:fldCharType="end"/>
        </w:r>
      </w:hyperlink>
    </w:p>
    <w:p w14:paraId="7AAC82B7" w14:textId="78AE28F2" w:rsidR="00BE27E7" w:rsidRDefault="001170B9">
      <w:pPr>
        <w:pStyle w:val="TOC4"/>
        <w:tabs>
          <w:tab w:val="right" w:leader="dot" w:pos="9350"/>
        </w:tabs>
        <w:rPr>
          <w:rFonts w:asciiTheme="minorHAnsi" w:eastAsiaTheme="minorEastAsia" w:hAnsiTheme="minorHAnsi"/>
          <w:noProof/>
          <w:sz w:val="22"/>
          <w:szCs w:val="22"/>
        </w:rPr>
      </w:pPr>
      <w:hyperlink w:anchor="_Toc11429215" w:history="1">
        <w:r w:rsidR="00BE27E7" w:rsidRPr="007F03EE">
          <w:rPr>
            <w:rStyle w:val="Hyperlink"/>
            <w:noProof/>
          </w:rPr>
          <w:t>SM-16: Reports</w:t>
        </w:r>
        <w:r w:rsidR="00BE27E7">
          <w:rPr>
            <w:noProof/>
            <w:webHidden/>
          </w:rPr>
          <w:tab/>
        </w:r>
        <w:r w:rsidR="00BE27E7">
          <w:rPr>
            <w:noProof/>
            <w:webHidden/>
          </w:rPr>
          <w:fldChar w:fldCharType="begin"/>
        </w:r>
        <w:r w:rsidR="00BE27E7">
          <w:rPr>
            <w:noProof/>
            <w:webHidden/>
          </w:rPr>
          <w:instrText xml:space="preserve"> PAGEREF _Toc11429215 \h </w:instrText>
        </w:r>
        <w:r w:rsidR="00BE27E7">
          <w:rPr>
            <w:noProof/>
            <w:webHidden/>
          </w:rPr>
        </w:r>
        <w:r w:rsidR="00BE27E7">
          <w:rPr>
            <w:noProof/>
            <w:webHidden/>
          </w:rPr>
          <w:fldChar w:fldCharType="separate"/>
        </w:r>
        <w:r w:rsidR="00BE27E7">
          <w:rPr>
            <w:noProof/>
            <w:webHidden/>
          </w:rPr>
          <w:t>25</w:t>
        </w:r>
        <w:r w:rsidR="00BE27E7">
          <w:rPr>
            <w:noProof/>
            <w:webHidden/>
          </w:rPr>
          <w:fldChar w:fldCharType="end"/>
        </w:r>
      </w:hyperlink>
    </w:p>
    <w:p w14:paraId="471FA02A" w14:textId="77127B20" w:rsidR="00BE27E7" w:rsidRDefault="001170B9">
      <w:pPr>
        <w:pStyle w:val="TOC2"/>
        <w:rPr>
          <w:rFonts w:asciiTheme="minorHAnsi" w:eastAsiaTheme="minorEastAsia" w:hAnsiTheme="minorHAnsi"/>
          <w:noProof/>
          <w:sz w:val="22"/>
          <w:szCs w:val="22"/>
        </w:rPr>
      </w:pPr>
      <w:hyperlink w:anchor="_Toc11429216" w:history="1">
        <w:r w:rsidR="00BE27E7" w:rsidRPr="007F03EE">
          <w:rPr>
            <w:rStyle w:val="Hyperlink"/>
            <w:noProof/>
          </w:rPr>
          <w:t>Application Features</w:t>
        </w:r>
        <w:r w:rsidR="00BE27E7">
          <w:rPr>
            <w:noProof/>
            <w:webHidden/>
          </w:rPr>
          <w:tab/>
        </w:r>
        <w:r w:rsidR="00BE27E7">
          <w:rPr>
            <w:noProof/>
            <w:webHidden/>
          </w:rPr>
          <w:fldChar w:fldCharType="begin"/>
        </w:r>
        <w:r w:rsidR="00BE27E7">
          <w:rPr>
            <w:noProof/>
            <w:webHidden/>
          </w:rPr>
          <w:instrText xml:space="preserve"> PAGEREF _Toc11429216 \h </w:instrText>
        </w:r>
        <w:r w:rsidR="00BE27E7">
          <w:rPr>
            <w:noProof/>
            <w:webHidden/>
          </w:rPr>
        </w:r>
        <w:r w:rsidR="00BE27E7">
          <w:rPr>
            <w:noProof/>
            <w:webHidden/>
          </w:rPr>
          <w:fldChar w:fldCharType="separate"/>
        </w:r>
        <w:r w:rsidR="00BE27E7">
          <w:rPr>
            <w:noProof/>
            <w:webHidden/>
          </w:rPr>
          <w:t>26</w:t>
        </w:r>
        <w:r w:rsidR="00BE27E7">
          <w:rPr>
            <w:noProof/>
            <w:webHidden/>
          </w:rPr>
          <w:fldChar w:fldCharType="end"/>
        </w:r>
      </w:hyperlink>
    </w:p>
    <w:p w14:paraId="23504480" w14:textId="7D3EFB83" w:rsidR="00BE27E7" w:rsidRDefault="001170B9">
      <w:pPr>
        <w:pStyle w:val="TOC3"/>
        <w:tabs>
          <w:tab w:val="right" w:leader="dot" w:pos="9350"/>
        </w:tabs>
        <w:rPr>
          <w:rFonts w:asciiTheme="minorHAnsi" w:eastAsiaTheme="minorEastAsia" w:hAnsiTheme="minorHAnsi"/>
          <w:noProof/>
          <w:sz w:val="22"/>
          <w:szCs w:val="22"/>
        </w:rPr>
      </w:pPr>
      <w:hyperlink w:anchor="_Toc11429217" w:history="1">
        <w:r w:rsidR="00BE27E7" w:rsidRPr="007F03EE">
          <w:rPr>
            <w:rStyle w:val="Hyperlink"/>
            <w:noProof/>
          </w:rPr>
          <w:t>User Accounts</w:t>
        </w:r>
        <w:r w:rsidR="00BE27E7">
          <w:rPr>
            <w:noProof/>
            <w:webHidden/>
          </w:rPr>
          <w:tab/>
        </w:r>
        <w:r w:rsidR="00BE27E7">
          <w:rPr>
            <w:noProof/>
            <w:webHidden/>
          </w:rPr>
          <w:fldChar w:fldCharType="begin"/>
        </w:r>
        <w:r w:rsidR="00BE27E7">
          <w:rPr>
            <w:noProof/>
            <w:webHidden/>
          </w:rPr>
          <w:instrText xml:space="preserve"> PAGEREF _Toc11429217 \h </w:instrText>
        </w:r>
        <w:r w:rsidR="00BE27E7">
          <w:rPr>
            <w:noProof/>
            <w:webHidden/>
          </w:rPr>
        </w:r>
        <w:r w:rsidR="00BE27E7">
          <w:rPr>
            <w:noProof/>
            <w:webHidden/>
          </w:rPr>
          <w:fldChar w:fldCharType="separate"/>
        </w:r>
        <w:r w:rsidR="00BE27E7">
          <w:rPr>
            <w:noProof/>
            <w:webHidden/>
          </w:rPr>
          <w:t>26</w:t>
        </w:r>
        <w:r w:rsidR="00BE27E7">
          <w:rPr>
            <w:noProof/>
            <w:webHidden/>
          </w:rPr>
          <w:fldChar w:fldCharType="end"/>
        </w:r>
      </w:hyperlink>
    </w:p>
    <w:p w14:paraId="5960A2CA" w14:textId="6A545A8E" w:rsidR="00BE27E7" w:rsidRDefault="001170B9">
      <w:pPr>
        <w:pStyle w:val="TOC3"/>
        <w:tabs>
          <w:tab w:val="right" w:leader="dot" w:pos="9350"/>
        </w:tabs>
        <w:rPr>
          <w:rFonts w:asciiTheme="minorHAnsi" w:eastAsiaTheme="minorEastAsia" w:hAnsiTheme="minorHAnsi"/>
          <w:noProof/>
          <w:sz w:val="22"/>
          <w:szCs w:val="22"/>
        </w:rPr>
      </w:pPr>
      <w:hyperlink w:anchor="_Toc11429218" w:history="1">
        <w:r w:rsidR="00BE27E7" w:rsidRPr="007F03EE">
          <w:rPr>
            <w:rStyle w:val="Hyperlink"/>
            <w:noProof/>
          </w:rPr>
          <w:t>User Authentication</w:t>
        </w:r>
        <w:r w:rsidR="00BE27E7">
          <w:rPr>
            <w:noProof/>
            <w:webHidden/>
          </w:rPr>
          <w:tab/>
        </w:r>
        <w:r w:rsidR="00BE27E7">
          <w:rPr>
            <w:noProof/>
            <w:webHidden/>
          </w:rPr>
          <w:fldChar w:fldCharType="begin"/>
        </w:r>
        <w:r w:rsidR="00BE27E7">
          <w:rPr>
            <w:noProof/>
            <w:webHidden/>
          </w:rPr>
          <w:instrText xml:space="preserve"> PAGEREF _Toc11429218 \h </w:instrText>
        </w:r>
        <w:r w:rsidR="00BE27E7">
          <w:rPr>
            <w:noProof/>
            <w:webHidden/>
          </w:rPr>
        </w:r>
        <w:r w:rsidR="00BE27E7">
          <w:rPr>
            <w:noProof/>
            <w:webHidden/>
          </w:rPr>
          <w:fldChar w:fldCharType="separate"/>
        </w:r>
        <w:r w:rsidR="00BE27E7">
          <w:rPr>
            <w:noProof/>
            <w:webHidden/>
          </w:rPr>
          <w:t>26</w:t>
        </w:r>
        <w:r w:rsidR="00BE27E7">
          <w:rPr>
            <w:noProof/>
            <w:webHidden/>
          </w:rPr>
          <w:fldChar w:fldCharType="end"/>
        </w:r>
      </w:hyperlink>
    </w:p>
    <w:p w14:paraId="6B51F360" w14:textId="7351A905" w:rsidR="00BE27E7" w:rsidRDefault="001170B9">
      <w:pPr>
        <w:pStyle w:val="TOC3"/>
        <w:tabs>
          <w:tab w:val="right" w:leader="dot" w:pos="9350"/>
        </w:tabs>
        <w:rPr>
          <w:rFonts w:asciiTheme="minorHAnsi" w:eastAsiaTheme="minorEastAsia" w:hAnsiTheme="minorHAnsi"/>
          <w:noProof/>
          <w:sz w:val="22"/>
          <w:szCs w:val="22"/>
        </w:rPr>
      </w:pPr>
      <w:hyperlink w:anchor="_Toc11429219" w:history="1">
        <w:r w:rsidR="00BE27E7" w:rsidRPr="007F03EE">
          <w:rPr>
            <w:rStyle w:val="Hyperlink"/>
            <w:noProof/>
          </w:rPr>
          <w:t>Data Classification</w:t>
        </w:r>
        <w:r w:rsidR="00BE27E7">
          <w:rPr>
            <w:noProof/>
            <w:webHidden/>
          </w:rPr>
          <w:tab/>
        </w:r>
        <w:r w:rsidR="00BE27E7">
          <w:rPr>
            <w:noProof/>
            <w:webHidden/>
          </w:rPr>
          <w:fldChar w:fldCharType="begin"/>
        </w:r>
        <w:r w:rsidR="00BE27E7">
          <w:rPr>
            <w:noProof/>
            <w:webHidden/>
          </w:rPr>
          <w:instrText xml:space="preserve"> PAGEREF _Toc11429219 \h </w:instrText>
        </w:r>
        <w:r w:rsidR="00BE27E7">
          <w:rPr>
            <w:noProof/>
            <w:webHidden/>
          </w:rPr>
        </w:r>
        <w:r w:rsidR="00BE27E7">
          <w:rPr>
            <w:noProof/>
            <w:webHidden/>
          </w:rPr>
          <w:fldChar w:fldCharType="separate"/>
        </w:r>
        <w:r w:rsidR="00BE27E7">
          <w:rPr>
            <w:noProof/>
            <w:webHidden/>
          </w:rPr>
          <w:t>26</w:t>
        </w:r>
        <w:r w:rsidR="00BE27E7">
          <w:rPr>
            <w:noProof/>
            <w:webHidden/>
          </w:rPr>
          <w:fldChar w:fldCharType="end"/>
        </w:r>
      </w:hyperlink>
    </w:p>
    <w:p w14:paraId="41F29B77" w14:textId="65B9BF33" w:rsidR="00BE27E7" w:rsidRDefault="001170B9">
      <w:pPr>
        <w:pStyle w:val="TOC3"/>
        <w:tabs>
          <w:tab w:val="right" w:leader="dot" w:pos="9350"/>
        </w:tabs>
        <w:rPr>
          <w:rFonts w:asciiTheme="minorHAnsi" w:eastAsiaTheme="minorEastAsia" w:hAnsiTheme="minorHAnsi"/>
          <w:noProof/>
          <w:sz w:val="22"/>
          <w:szCs w:val="22"/>
        </w:rPr>
      </w:pPr>
      <w:hyperlink w:anchor="_Toc11429220" w:history="1">
        <w:r w:rsidR="00BE27E7" w:rsidRPr="007F03EE">
          <w:rPr>
            <w:rStyle w:val="Hyperlink"/>
            <w:noProof/>
          </w:rPr>
          <w:t>Search and View Functionality</w:t>
        </w:r>
        <w:r w:rsidR="00BE27E7">
          <w:rPr>
            <w:noProof/>
            <w:webHidden/>
          </w:rPr>
          <w:tab/>
        </w:r>
        <w:r w:rsidR="00BE27E7">
          <w:rPr>
            <w:noProof/>
            <w:webHidden/>
          </w:rPr>
          <w:fldChar w:fldCharType="begin"/>
        </w:r>
        <w:r w:rsidR="00BE27E7">
          <w:rPr>
            <w:noProof/>
            <w:webHidden/>
          </w:rPr>
          <w:instrText xml:space="preserve"> PAGEREF _Toc11429220 \h </w:instrText>
        </w:r>
        <w:r w:rsidR="00BE27E7">
          <w:rPr>
            <w:noProof/>
            <w:webHidden/>
          </w:rPr>
        </w:r>
        <w:r w:rsidR="00BE27E7">
          <w:rPr>
            <w:noProof/>
            <w:webHidden/>
          </w:rPr>
          <w:fldChar w:fldCharType="separate"/>
        </w:r>
        <w:r w:rsidR="00BE27E7">
          <w:rPr>
            <w:noProof/>
            <w:webHidden/>
          </w:rPr>
          <w:t>26</w:t>
        </w:r>
        <w:r w:rsidR="00BE27E7">
          <w:rPr>
            <w:noProof/>
            <w:webHidden/>
          </w:rPr>
          <w:fldChar w:fldCharType="end"/>
        </w:r>
      </w:hyperlink>
    </w:p>
    <w:p w14:paraId="13430C29" w14:textId="00456BDD" w:rsidR="00BE27E7" w:rsidRDefault="001170B9">
      <w:pPr>
        <w:pStyle w:val="TOC3"/>
        <w:tabs>
          <w:tab w:val="right" w:leader="dot" w:pos="9350"/>
        </w:tabs>
        <w:rPr>
          <w:rFonts w:asciiTheme="minorHAnsi" w:eastAsiaTheme="minorEastAsia" w:hAnsiTheme="minorHAnsi"/>
          <w:noProof/>
          <w:sz w:val="22"/>
          <w:szCs w:val="22"/>
        </w:rPr>
      </w:pPr>
      <w:hyperlink w:anchor="_Toc11429221" w:history="1">
        <w:r w:rsidR="00BE27E7" w:rsidRPr="007F03EE">
          <w:rPr>
            <w:rStyle w:val="Hyperlink"/>
            <w:noProof/>
          </w:rPr>
          <w:t>Data Managed Behind the Scenes</w:t>
        </w:r>
        <w:r w:rsidR="00BE27E7">
          <w:rPr>
            <w:noProof/>
            <w:webHidden/>
          </w:rPr>
          <w:tab/>
        </w:r>
        <w:r w:rsidR="00BE27E7">
          <w:rPr>
            <w:noProof/>
            <w:webHidden/>
          </w:rPr>
          <w:fldChar w:fldCharType="begin"/>
        </w:r>
        <w:r w:rsidR="00BE27E7">
          <w:rPr>
            <w:noProof/>
            <w:webHidden/>
          </w:rPr>
          <w:instrText xml:space="preserve"> PAGEREF _Toc11429221 \h </w:instrText>
        </w:r>
        <w:r w:rsidR="00BE27E7">
          <w:rPr>
            <w:noProof/>
            <w:webHidden/>
          </w:rPr>
        </w:r>
        <w:r w:rsidR="00BE27E7">
          <w:rPr>
            <w:noProof/>
            <w:webHidden/>
          </w:rPr>
          <w:fldChar w:fldCharType="separate"/>
        </w:r>
        <w:r w:rsidR="00BE27E7">
          <w:rPr>
            <w:noProof/>
            <w:webHidden/>
          </w:rPr>
          <w:t>26</w:t>
        </w:r>
        <w:r w:rsidR="00BE27E7">
          <w:rPr>
            <w:noProof/>
            <w:webHidden/>
          </w:rPr>
          <w:fldChar w:fldCharType="end"/>
        </w:r>
      </w:hyperlink>
    </w:p>
    <w:p w14:paraId="0E3631E7" w14:textId="14CD8993" w:rsidR="00BE27E7" w:rsidRDefault="001170B9">
      <w:pPr>
        <w:pStyle w:val="TOC2"/>
        <w:rPr>
          <w:rFonts w:asciiTheme="minorHAnsi" w:eastAsiaTheme="minorEastAsia" w:hAnsiTheme="minorHAnsi"/>
          <w:noProof/>
          <w:sz w:val="22"/>
          <w:szCs w:val="22"/>
        </w:rPr>
      </w:pPr>
      <w:hyperlink w:anchor="_Toc11429222" w:history="1">
        <w:r w:rsidR="00BE27E7" w:rsidRPr="007F03EE">
          <w:rPr>
            <w:rStyle w:val="Hyperlink"/>
            <w:noProof/>
          </w:rPr>
          <w:t>Appendix A - Wire Frames</w:t>
        </w:r>
        <w:r w:rsidR="00BE27E7">
          <w:rPr>
            <w:noProof/>
            <w:webHidden/>
          </w:rPr>
          <w:tab/>
        </w:r>
        <w:r w:rsidR="00BE27E7">
          <w:rPr>
            <w:noProof/>
            <w:webHidden/>
          </w:rPr>
          <w:fldChar w:fldCharType="begin"/>
        </w:r>
        <w:r w:rsidR="00BE27E7">
          <w:rPr>
            <w:noProof/>
            <w:webHidden/>
          </w:rPr>
          <w:instrText xml:space="preserve"> PAGEREF _Toc11429222 \h </w:instrText>
        </w:r>
        <w:r w:rsidR="00BE27E7">
          <w:rPr>
            <w:noProof/>
            <w:webHidden/>
          </w:rPr>
        </w:r>
        <w:r w:rsidR="00BE27E7">
          <w:rPr>
            <w:noProof/>
            <w:webHidden/>
          </w:rPr>
          <w:fldChar w:fldCharType="separate"/>
        </w:r>
        <w:r w:rsidR="00BE27E7">
          <w:rPr>
            <w:noProof/>
            <w:webHidden/>
          </w:rPr>
          <w:t>27</w:t>
        </w:r>
        <w:r w:rsidR="00BE27E7">
          <w:rPr>
            <w:noProof/>
            <w:webHidden/>
          </w:rPr>
          <w:fldChar w:fldCharType="end"/>
        </w:r>
      </w:hyperlink>
    </w:p>
    <w:p w14:paraId="50251673" w14:textId="6A998629" w:rsidR="00BE27E7" w:rsidRDefault="001170B9">
      <w:pPr>
        <w:pStyle w:val="TOC4"/>
        <w:tabs>
          <w:tab w:val="right" w:leader="dot" w:pos="9350"/>
        </w:tabs>
        <w:rPr>
          <w:rFonts w:asciiTheme="minorHAnsi" w:eastAsiaTheme="minorEastAsia" w:hAnsiTheme="minorHAnsi"/>
          <w:noProof/>
          <w:sz w:val="22"/>
          <w:szCs w:val="22"/>
        </w:rPr>
      </w:pPr>
      <w:hyperlink w:anchor="_Toc11429223" w:history="1">
        <w:r w:rsidR="00BE27E7" w:rsidRPr="007F03EE">
          <w:rPr>
            <w:rStyle w:val="Hyperlink"/>
            <w:noProof/>
          </w:rPr>
          <w:t>Full Access</w:t>
        </w:r>
        <w:r w:rsidR="00BE27E7">
          <w:rPr>
            <w:noProof/>
            <w:webHidden/>
          </w:rPr>
          <w:tab/>
        </w:r>
        <w:r w:rsidR="00BE27E7">
          <w:rPr>
            <w:noProof/>
            <w:webHidden/>
          </w:rPr>
          <w:fldChar w:fldCharType="begin"/>
        </w:r>
        <w:r w:rsidR="00BE27E7">
          <w:rPr>
            <w:noProof/>
            <w:webHidden/>
          </w:rPr>
          <w:instrText xml:space="preserve"> PAGEREF _Toc11429223 \h </w:instrText>
        </w:r>
        <w:r w:rsidR="00BE27E7">
          <w:rPr>
            <w:noProof/>
            <w:webHidden/>
          </w:rPr>
        </w:r>
        <w:r w:rsidR="00BE27E7">
          <w:rPr>
            <w:noProof/>
            <w:webHidden/>
          </w:rPr>
          <w:fldChar w:fldCharType="separate"/>
        </w:r>
        <w:r w:rsidR="00BE27E7">
          <w:rPr>
            <w:noProof/>
            <w:webHidden/>
          </w:rPr>
          <w:t>27</w:t>
        </w:r>
        <w:r w:rsidR="00BE27E7">
          <w:rPr>
            <w:noProof/>
            <w:webHidden/>
          </w:rPr>
          <w:fldChar w:fldCharType="end"/>
        </w:r>
      </w:hyperlink>
    </w:p>
    <w:p w14:paraId="39DB2813" w14:textId="4B9277F2" w:rsidR="00BE27E7" w:rsidRDefault="001170B9">
      <w:pPr>
        <w:pStyle w:val="TOC4"/>
        <w:tabs>
          <w:tab w:val="right" w:leader="dot" w:pos="9350"/>
        </w:tabs>
        <w:rPr>
          <w:rFonts w:asciiTheme="minorHAnsi" w:eastAsiaTheme="minorEastAsia" w:hAnsiTheme="minorHAnsi"/>
          <w:noProof/>
          <w:sz w:val="22"/>
          <w:szCs w:val="22"/>
        </w:rPr>
      </w:pPr>
      <w:hyperlink w:anchor="_Toc11429224" w:history="1">
        <w:r w:rsidR="00BE27E7" w:rsidRPr="007F03EE">
          <w:rPr>
            <w:rStyle w:val="Hyperlink"/>
            <w:noProof/>
          </w:rPr>
          <w:t>Partial Access</w:t>
        </w:r>
        <w:r w:rsidR="00BE27E7">
          <w:rPr>
            <w:noProof/>
            <w:webHidden/>
          </w:rPr>
          <w:tab/>
        </w:r>
        <w:r w:rsidR="00BE27E7">
          <w:rPr>
            <w:noProof/>
            <w:webHidden/>
          </w:rPr>
          <w:fldChar w:fldCharType="begin"/>
        </w:r>
        <w:r w:rsidR="00BE27E7">
          <w:rPr>
            <w:noProof/>
            <w:webHidden/>
          </w:rPr>
          <w:instrText xml:space="preserve"> PAGEREF _Toc11429224 \h </w:instrText>
        </w:r>
        <w:r w:rsidR="00BE27E7">
          <w:rPr>
            <w:noProof/>
            <w:webHidden/>
          </w:rPr>
        </w:r>
        <w:r w:rsidR="00BE27E7">
          <w:rPr>
            <w:noProof/>
            <w:webHidden/>
          </w:rPr>
          <w:fldChar w:fldCharType="separate"/>
        </w:r>
        <w:r w:rsidR="00BE27E7">
          <w:rPr>
            <w:noProof/>
            <w:webHidden/>
          </w:rPr>
          <w:t>36</w:t>
        </w:r>
        <w:r w:rsidR="00BE27E7">
          <w:rPr>
            <w:noProof/>
            <w:webHidden/>
          </w:rPr>
          <w:fldChar w:fldCharType="end"/>
        </w:r>
      </w:hyperlink>
    </w:p>
    <w:p w14:paraId="279D22C4" w14:textId="09575CB3" w:rsidR="00BE27E7" w:rsidRDefault="001170B9">
      <w:pPr>
        <w:pStyle w:val="TOC4"/>
        <w:tabs>
          <w:tab w:val="right" w:leader="dot" w:pos="9350"/>
        </w:tabs>
        <w:rPr>
          <w:rFonts w:asciiTheme="minorHAnsi" w:eastAsiaTheme="minorEastAsia" w:hAnsiTheme="minorHAnsi"/>
          <w:noProof/>
          <w:sz w:val="22"/>
          <w:szCs w:val="22"/>
        </w:rPr>
      </w:pPr>
      <w:hyperlink w:anchor="_Toc11429225" w:history="1">
        <w:r w:rsidR="00BE27E7" w:rsidRPr="007F03EE">
          <w:rPr>
            <w:rStyle w:val="Hyperlink"/>
            <w:noProof/>
          </w:rPr>
          <w:t>Read-Only Access</w:t>
        </w:r>
        <w:r w:rsidR="00BE27E7">
          <w:rPr>
            <w:noProof/>
            <w:webHidden/>
          </w:rPr>
          <w:tab/>
        </w:r>
        <w:r w:rsidR="00BE27E7">
          <w:rPr>
            <w:noProof/>
            <w:webHidden/>
          </w:rPr>
          <w:fldChar w:fldCharType="begin"/>
        </w:r>
        <w:r w:rsidR="00BE27E7">
          <w:rPr>
            <w:noProof/>
            <w:webHidden/>
          </w:rPr>
          <w:instrText xml:space="preserve"> PAGEREF _Toc11429225 \h </w:instrText>
        </w:r>
        <w:r w:rsidR="00BE27E7">
          <w:rPr>
            <w:noProof/>
            <w:webHidden/>
          </w:rPr>
        </w:r>
        <w:r w:rsidR="00BE27E7">
          <w:rPr>
            <w:noProof/>
            <w:webHidden/>
          </w:rPr>
          <w:fldChar w:fldCharType="separate"/>
        </w:r>
        <w:r w:rsidR="00BE27E7">
          <w:rPr>
            <w:noProof/>
            <w:webHidden/>
          </w:rPr>
          <w:t>43</w:t>
        </w:r>
        <w:r w:rsidR="00BE27E7">
          <w:rPr>
            <w:noProof/>
            <w:webHidden/>
          </w:rPr>
          <w:fldChar w:fldCharType="end"/>
        </w:r>
      </w:hyperlink>
    </w:p>
    <w:p w14:paraId="524B8614" w14:textId="4FBD86B5" w:rsidR="00BE27E7" w:rsidRDefault="001170B9">
      <w:pPr>
        <w:pStyle w:val="TOC4"/>
        <w:tabs>
          <w:tab w:val="right" w:leader="dot" w:pos="9350"/>
        </w:tabs>
        <w:rPr>
          <w:rFonts w:asciiTheme="minorHAnsi" w:eastAsiaTheme="minorEastAsia" w:hAnsiTheme="minorHAnsi"/>
          <w:noProof/>
          <w:sz w:val="22"/>
          <w:szCs w:val="22"/>
        </w:rPr>
      </w:pPr>
      <w:hyperlink w:anchor="_Toc11429226" w:history="1">
        <w:r w:rsidR="00BE27E7" w:rsidRPr="007F03EE">
          <w:rPr>
            <w:rStyle w:val="Hyperlink"/>
            <w:noProof/>
          </w:rPr>
          <w:t>Student Access</w:t>
        </w:r>
        <w:r w:rsidR="00BE27E7">
          <w:rPr>
            <w:noProof/>
            <w:webHidden/>
          </w:rPr>
          <w:tab/>
        </w:r>
        <w:r w:rsidR="00BE27E7">
          <w:rPr>
            <w:noProof/>
            <w:webHidden/>
          </w:rPr>
          <w:fldChar w:fldCharType="begin"/>
        </w:r>
        <w:r w:rsidR="00BE27E7">
          <w:rPr>
            <w:noProof/>
            <w:webHidden/>
          </w:rPr>
          <w:instrText xml:space="preserve"> PAGEREF _Toc11429226 \h </w:instrText>
        </w:r>
        <w:r w:rsidR="00BE27E7">
          <w:rPr>
            <w:noProof/>
            <w:webHidden/>
          </w:rPr>
        </w:r>
        <w:r w:rsidR="00BE27E7">
          <w:rPr>
            <w:noProof/>
            <w:webHidden/>
          </w:rPr>
          <w:fldChar w:fldCharType="separate"/>
        </w:r>
        <w:r w:rsidR="00BE27E7">
          <w:rPr>
            <w:noProof/>
            <w:webHidden/>
          </w:rPr>
          <w:t>47</w:t>
        </w:r>
        <w:r w:rsidR="00BE27E7">
          <w:rPr>
            <w:noProof/>
            <w:webHidden/>
          </w:rPr>
          <w:fldChar w:fldCharType="end"/>
        </w:r>
      </w:hyperlink>
    </w:p>
    <w:p w14:paraId="3663950B" w14:textId="685E4F45" w:rsidR="00BE27E7" w:rsidRDefault="001170B9">
      <w:pPr>
        <w:pStyle w:val="TOC4"/>
        <w:tabs>
          <w:tab w:val="right" w:leader="dot" w:pos="9350"/>
        </w:tabs>
        <w:rPr>
          <w:rFonts w:asciiTheme="minorHAnsi" w:eastAsiaTheme="minorEastAsia" w:hAnsiTheme="minorHAnsi"/>
          <w:noProof/>
          <w:sz w:val="22"/>
          <w:szCs w:val="22"/>
        </w:rPr>
      </w:pPr>
      <w:hyperlink w:anchor="_Toc11429227" w:history="1">
        <w:r w:rsidR="00BE27E7" w:rsidRPr="007F03EE">
          <w:rPr>
            <w:rStyle w:val="Hyperlink"/>
            <w:noProof/>
          </w:rPr>
          <w:t>College Application Security Manager</w:t>
        </w:r>
        <w:r w:rsidR="00BE27E7">
          <w:rPr>
            <w:noProof/>
            <w:webHidden/>
          </w:rPr>
          <w:tab/>
        </w:r>
        <w:r w:rsidR="00BE27E7">
          <w:rPr>
            <w:noProof/>
            <w:webHidden/>
          </w:rPr>
          <w:fldChar w:fldCharType="begin"/>
        </w:r>
        <w:r w:rsidR="00BE27E7">
          <w:rPr>
            <w:noProof/>
            <w:webHidden/>
          </w:rPr>
          <w:instrText xml:space="preserve"> PAGEREF _Toc11429227 \h </w:instrText>
        </w:r>
        <w:r w:rsidR="00BE27E7">
          <w:rPr>
            <w:noProof/>
            <w:webHidden/>
          </w:rPr>
        </w:r>
        <w:r w:rsidR="00BE27E7">
          <w:rPr>
            <w:noProof/>
            <w:webHidden/>
          </w:rPr>
          <w:fldChar w:fldCharType="separate"/>
        </w:r>
        <w:r w:rsidR="00BE27E7">
          <w:rPr>
            <w:noProof/>
            <w:webHidden/>
          </w:rPr>
          <w:t>53</w:t>
        </w:r>
        <w:r w:rsidR="00BE27E7">
          <w:rPr>
            <w:noProof/>
            <w:webHidden/>
          </w:rPr>
          <w:fldChar w:fldCharType="end"/>
        </w:r>
      </w:hyperlink>
    </w:p>
    <w:p w14:paraId="4F5D9570" w14:textId="784E58DE" w:rsidR="00305A26" w:rsidRPr="00305A26" w:rsidRDefault="00765821" w:rsidP="00F50A32">
      <w:r>
        <w:fldChar w:fldCharType="end"/>
      </w:r>
      <w:r w:rsidR="00305A26">
        <w:br w:type="page"/>
      </w:r>
    </w:p>
    <w:p w14:paraId="2AD6E9A8" w14:textId="77777777" w:rsidR="00145BC6" w:rsidRDefault="00145BC6" w:rsidP="00145BC6">
      <w:pPr>
        <w:pStyle w:val="Heading2"/>
      </w:pPr>
      <w:bookmarkStart w:id="1" w:name="_Toc11429122"/>
      <w:r>
        <w:t>Revision History</w:t>
      </w:r>
      <w:bookmarkEnd w:id="1"/>
    </w:p>
    <w:tbl>
      <w:tblPr>
        <w:tblW w:w="95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12"/>
        <w:gridCol w:w="1844"/>
        <w:gridCol w:w="3744"/>
        <w:gridCol w:w="2304"/>
      </w:tblGrid>
      <w:tr w:rsidR="00145BC6" w14:paraId="3D08B23E" w14:textId="77777777" w:rsidTr="00A91F4F">
        <w:tc>
          <w:tcPr>
            <w:tcW w:w="1612" w:type="dxa"/>
          </w:tcPr>
          <w:p w14:paraId="11CEAD99" w14:textId="77777777" w:rsidR="00145BC6" w:rsidRDefault="00145BC6" w:rsidP="00A91F4F">
            <w:pPr>
              <w:pStyle w:val="Tabletext"/>
              <w:jc w:val="center"/>
              <w:rPr>
                <w:b/>
              </w:rPr>
            </w:pPr>
            <w:r>
              <w:rPr>
                <w:b/>
              </w:rPr>
              <w:t>Date</w:t>
            </w:r>
          </w:p>
        </w:tc>
        <w:tc>
          <w:tcPr>
            <w:tcW w:w="1844" w:type="dxa"/>
          </w:tcPr>
          <w:p w14:paraId="40E678B6" w14:textId="040DC10F" w:rsidR="00145BC6" w:rsidRDefault="00A91F4F" w:rsidP="00A91F4F">
            <w:pPr>
              <w:pStyle w:val="Tabletext"/>
              <w:jc w:val="center"/>
              <w:rPr>
                <w:b/>
              </w:rPr>
            </w:pPr>
            <w:r>
              <w:rPr>
                <w:b/>
              </w:rPr>
              <w:t xml:space="preserve">Doc. </w:t>
            </w:r>
            <w:r w:rsidR="00145BC6">
              <w:rPr>
                <w:b/>
              </w:rPr>
              <w:t>Version</w:t>
            </w:r>
          </w:p>
        </w:tc>
        <w:tc>
          <w:tcPr>
            <w:tcW w:w="3744" w:type="dxa"/>
          </w:tcPr>
          <w:p w14:paraId="64B1A572" w14:textId="77777777" w:rsidR="00145BC6" w:rsidRDefault="00145BC6" w:rsidP="00A175BC">
            <w:pPr>
              <w:pStyle w:val="Tabletext"/>
              <w:jc w:val="center"/>
              <w:rPr>
                <w:b/>
              </w:rPr>
            </w:pPr>
            <w:r>
              <w:rPr>
                <w:b/>
              </w:rPr>
              <w:t>Description</w:t>
            </w:r>
          </w:p>
        </w:tc>
        <w:tc>
          <w:tcPr>
            <w:tcW w:w="2304" w:type="dxa"/>
          </w:tcPr>
          <w:p w14:paraId="0E25039F" w14:textId="77777777" w:rsidR="00145BC6" w:rsidRDefault="00145BC6" w:rsidP="00A175BC">
            <w:pPr>
              <w:pStyle w:val="Tabletext"/>
              <w:jc w:val="center"/>
              <w:rPr>
                <w:b/>
              </w:rPr>
            </w:pPr>
            <w:r>
              <w:rPr>
                <w:b/>
              </w:rPr>
              <w:t>Author</w:t>
            </w:r>
          </w:p>
        </w:tc>
      </w:tr>
      <w:tr w:rsidR="00145BC6" w14:paraId="3FA907A6" w14:textId="77777777" w:rsidTr="00A91F4F">
        <w:tc>
          <w:tcPr>
            <w:tcW w:w="1612" w:type="dxa"/>
          </w:tcPr>
          <w:p w14:paraId="11AAD94E" w14:textId="5380819C" w:rsidR="00145BC6" w:rsidRDefault="0002370A" w:rsidP="00A91F4F">
            <w:pPr>
              <w:pStyle w:val="Tabletext"/>
              <w:jc w:val="center"/>
            </w:pPr>
            <w:r>
              <w:t>0</w:t>
            </w:r>
            <w:r w:rsidR="00474C27">
              <w:t>4/6/2019</w:t>
            </w:r>
          </w:p>
        </w:tc>
        <w:tc>
          <w:tcPr>
            <w:tcW w:w="1844" w:type="dxa"/>
          </w:tcPr>
          <w:p w14:paraId="625F4493" w14:textId="77777777" w:rsidR="00145BC6" w:rsidRDefault="00145BC6" w:rsidP="00A91F4F">
            <w:pPr>
              <w:pStyle w:val="Tabletext"/>
              <w:jc w:val="center"/>
            </w:pPr>
            <w:r>
              <w:t>1.0</w:t>
            </w:r>
          </w:p>
        </w:tc>
        <w:tc>
          <w:tcPr>
            <w:tcW w:w="3744" w:type="dxa"/>
          </w:tcPr>
          <w:p w14:paraId="7BD6A0ED" w14:textId="20D9F69A" w:rsidR="00145BC6" w:rsidRDefault="00145BC6" w:rsidP="00A175BC">
            <w:pPr>
              <w:pStyle w:val="Tabletext"/>
            </w:pPr>
            <w:r>
              <w:t>Creation</w:t>
            </w:r>
            <w:r w:rsidR="00AF02EB">
              <w:t xml:space="preserve"> – Presentation to ARC Legacy Transcript Workgroup on 4/12/19</w:t>
            </w:r>
          </w:p>
        </w:tc>
        <w:tc>
          <w:tcPr>
            <w:tcW w:w="2304" w:type="dxa"/>
          </w:tcPr>
          <w:p w14:paraId="73E8A905" w14:textId="58485FC0" w:rsidR="00145BC6" w:rsidRDefault="00474C27" w:rsidP="00A175BC">
            <w:pPr>
              <w:pStyle w:val="Tabletext"/>
            </w:pPr>
            <w:r>
              <w:t>SBCTC App Dev Team</w:t>
            </w:r>
          </w:p>
        </w:tc>
      </w:tr>
      <w:tr w:rsidR="000D39CB" w14:paraId="1F8EE902" w14:textId="77777777" w:rsidTr="00A91F4F">
        <w:tc>
          <w:tcPr>
            <w:tcW w:w="1612" w:type="dxa"/>
          </w:tcPr>
          <w:p w14:paraId="43C88388" w14:textId="7FB20723" w:rsidR="000D39CB" w:rsidRDefault="0002370A" w:rsidP="00A91F4F">
            <w:pPr>
              <w:pStyle w:val="Tabletext"/>
              <w:jc w:val="center"/>
            </w:pPr>
            <w:r>
              <w:t>0</w:t>
            </w:r>
            <w:r w:rsidR="000D39CB">
              <w:t>4/19/</w:t>
            </w:r>
            <w:r>
              <w:t>20</w:t>
            </w:r>
            <w:r w:rsidR="000D39CB">
              <w:t>19</w:t>
            </w:r>
          </w:p>
        </w:tc>
        <w:tc>
          <w:tcPr>
            <w:tcW w:w="1844" w:type="dxa"/>
          </w:tcPr>
          <w:p w14:paraId="7E6ACA39" w14:textId="66FF4F88" w:rsidR="000D39CB" w:rsidRDefault="000D39CB" w:rsidP="00A91F4F">
            <w:pPr>
              <w:pStyle w:val="Tabletext"/>
              <w:jc w:val="center"/>
            </w:pPr>
            <w:r>
              <w:t>2.0</w:t>
            </w:r>
          </w:p>
        </w:tc>
        <w:tc>
          <w:tcPr>
            <w:tcW w:w="3744" w:type="dxa"/>
          </w:tcPr>
          <w:p w14:paraId="61DCFA65" w14:textId="746DE165" w:rsidR="000D39CB" w:rsidRDefault="000D39CB" w:rsidP="00A175BC">
            <w:pPr>
              <w:pStyle w:val="Tabletext"/>
            </w:pPr>
            <w:r>
              <w:t>Edits based on 4/12/19 Workgroup meeting</w:t>
            </w:r>
          </w:p>
        </w:tc>
        <w:tc>
          <w:tcPr>
            <w:tcW w:w="2304" w:type="dxa"/>
          </w:tcPr>
          <w:p w14:paraId="757EE11C" w14:textId="6E4AE0EF" w:rsidR="000D39CB" w:rsidRDefault="000D39CB" w:rsidP="00A175BC">
            <w:pPr>
              <w:pStyle w:val="Tabletext"/>
            </w:pPr>
            <w:r>
              <w:t>SBCTC App Dev Team</w:t>
            </w:r>
          </w:p>
        </w:tc>
      </w:tr>
      <w:tr w:rsidR="0002370A" w14:paraId="1323CFCF" w14:textId="77777777" w:rsidTr="00A91F4F">
        <w:tc>
          <w:tcPr>
            <w:tcW w:w="1612" w:type="dxa"/>
          </w:tcPr>
          <w:p w14:paraId="0D45A9DF" w14:textId="6FF5AABF" w:rsidR="0002370A" w:rsidRDefault="0002370A" w:rsidP="00A91F4F">
            <w:pPr>
              <w:pStyle w:val="Tabletext"/>
              <w:jc w:val="center"/>
            </w:pPr>
            <w:r>
              <w:t>05/24/2019</w:t>
            </w:r>
          </w:p>
        </w:tc>
        <w:tc>
          <w:tcPr>
            <w:tcW w:w="1844" w:type="dxa"/>
          </w:tcPr>
          <w:p w14:paraId="44928D61" w14:textId="2517B97F" w:rsidR="0002370A" w:rsidRDefault="0002370A" w:rsidP="00A91F4F">
            <w:pPr>
              <w:pStyle w:val="Tabletext"/>
              <w:jc w:val="center"/>
            </w:pPr>
            <w:r>
              <w:t>2.0</w:t>
            </w:r>
          </w:p>
        </w:tc>
        <w:tc>
          <w:tcPr>
            <w:tcW w:w="3744" w:type="dxa"/>
          </w:tcPr>
          <w:p w14:paraId="45469303" w14:textId="541AE0B3" w:rsidR="0002370A" w:rsidRDefault="0002370A" w:rsidP="00A175BC">
            <w:pPr>
              <w:pStyle w:val="Tabletext"/>
            </w:pPr>
            <w:r>
              <w:t>Finalized updates from 04/12/2019 WebEx</w:t>
            </w:r>
          </w:p>
        </w:tc>
        <w:tc>
          <w:tcPr>
            <w:tcW w:w="2304" w:type="dxa"/>
          </w:tcPr>
          <w:p w14:paraId="3F82AC96" w14:textId="59F8DD2B" w:rsidR="00057883" w:rsidRDefault="0002370A" w:rsidP="00A175BC">
            <w:pPr>
              <w:pStyle w:val="Tabletext"/>
            </w:pPr>
            <w:r>
              <w:t>SBCTC App Dev Team</w:t>
            </w:r>
          </w:p>
        </w:tc>
      </w:tr>
      <w:tr w:rsidR="00057883" w14:paraId="5B111465" w14:textId="77777777" w:rsidTr="00A91F4F">
        <w:tc>
          <w:tcPr>
            <w:tcW w:w="1612" w:type="dxa"/>
          </w:tcPr>
          <w:p w14:paraId="099CEBA0" w14:textId="28B694C8" w:rsidR="00057883" w:rsidRDefault="00057883" w:rsidP="00A91F4F">
            <w:pPr>
              <w:pStyle w:val="Tabletext"/>
              <w:jc w:val="center"/>
            </w:pPr>
            <w:r>
              <w:t>05/31/2019</w:t>
            </w:r>
          </w:p>
        </w:tc>
        <w:tc>
          <w:tcPr>
            <w:tcW w:w="1844" w:type="dxa"/>
          </w:tcPr>
          <w:p w14:paraId="640821F4" w14:textId="44891674" w:rsidR="00057883" w:rsidRDefault="00057883" w:rsidP="00A91F4F">
            <w:pPr>
              <w:pStyle w:val="Tabletext"/>
              <w:jc w:val="center"/>
            </w:pPr>
            <w:r>
              <w:t>2.1</w:t>
            </w:r>
          </w:p>
        </w:tc>
        <w:tc>
          <w:tcPr>
            <w:tcW w:w="3744" w:type="dxa"/>
          </w:tcPr>
          <w:p w14:paraId="270B7CC3" w14:textId="56B2B113" w:rsidR="00057883" w:rsidRDefault="00057883" w:rsidP="00057883">
            <w:pPr>
              <w:pStyle w:val="Tabletext"/>
            </w:pPr>
            <w:r>
              <w:t>5/24/19 meeting updates incorporated.  Visio docs updated</w:t>
            </w:r>
          </w:p>
        </w:tc>
        <w:tc>
          <w:tcPr>
            <w:tcW w:w="2304" w:type="dxa"/>
          </w:tcPr>
          <w:p w14:paraId="7EBE06A0" w14:textId="65605F1C" w:rsidR="00057883" w:rsidRDefault="00FF2C0F" w:rsidP="00A175BC">
            <w:pPr>
              <w:pStyle w:val="Tabletext"/>
            </w:pPr>
            <w:proofErr w:type="spellStart"/>
            <w:r>
              <w:t>g</w:t>
            </w:r>
            <w:r w:rsidR="00057883">
              <w:t>gamble</w:t>
            </w:r>
            <w:proofErr w:type="spellEnd"/>
          </w:p>
        </w:tc>
      </w:tr>
      <w:tr w:rsidR="00057883" w14:paraId="43B899B7" w14:textId="77777777" w:rsidTr="00A91F4F">
        <w:tc>
          <w:tcPr>
            <w:tcW w:w="1612" w:type="dxa"/>
          </w:tcPr>
          <w:p w14:paraId="66C71A35" w14:textId="76643CAF" w:rsidR="00057883" w:rsidRDefault="0087322E" w:rsidP="00A91F4F">
            <w:pPr>
              <w:pStyle w:val="Tabletext"/>
              <w:jc w:val="center"/>
            </w:pPr>
            <w:r>
              <w:t>06/11/2019</w:t>
            </w:r>
          </w:p>
        </w:tc>
        <w:tc>
          <w:tcPr>
            <w:tcW w:w="1844" w:type="dxa"/>
          </w:tcPr>
          <w:p w14:paraId="7F45596A" w14:textId="031A6581" w:rsidR="00057883" w:rsidRDefault="0087322E" w:rsidP="00A91F4F">
            <w:pPr>
              <w:pStyle w:val="Tabletext"/>
              <w:jc w:val="center"/>
            </w:pPr>
            <w:r>
              <w:t>2.1</w:t>
            </w:r>
          </w:p>
        </w:tc>
        <w:tc>
          <w:tcPr>
            <w:tcW w:w="3744" w:type="dxa"/>
          </w:tcPr>
          <w:p w14:paraId="22842282" w14:textId="3B5CAE1E" w:rsidR="00057883" w:rsidRDefault="0087322E" w:rsidP="00057883">
            <w:pPr>
              <w:pStyle w:val="Tabletext"/>
            </w:pPr>
            <w:r>
              <w:t>Wire frames</w:t>
            </w:r>
            <w:r w:rsidR="00FF2C0F">
              <w:t xml:space="preserve"> added</w:t>
            </w:r>
          </w:p>
        </w:tc>
        <w:tc>
          <w:tcPr>
            <w:tcW w:w="2304" w:type="dxa"/>
          </w:tcPr>
          <w:p w14:paraId="422C9763" w14:textId="46AEDA2B" w:rsidR="00057883" w:rsidRDefault="0087322E" w:rsidP="00A175BC">
            <w:pPr>
              <w:pStyle w:val="Tabletext"/>
            </w:pPr>
            <w:proofErr w:type="spellStart"/>
            <w:r>
              <w:t>ggamble</w:t>
            </w:r>
            <w:proofErr w:type="spellEnd"/>
          </w:p>
        </w:tc>
      </w:tr>
    </w:tbl>
    <w:p w14:paraId="0EC4575C" w14:textId="37BD3BDB" w:rsidR="00145BC6" w:rsidRDefault="00145BC6" w:rsidP="00145BC6"/>
    <w:p w14:paraId="71AE0843" w14:textId="7700357C" w:rsidR="000D39CB" w:rsidRDefault="000D39CB" w:rsidP="000D39CB">
      <w:pPr>
        <w:pStyle w:val="Heading2"/>
      </w:pPr>
      <w:bookmarkStart w:id="2" w:name="_Toc11429123"/>
      <w:r>
        <w:t>To Do Items</w:t>
      </w:r>
      <w:bookmarkEnd w:id="2"/>
    </w:p>
    <w:p w14:paraId="5E10CD7B" w14:textId="094727A9" w:rsidR="000D39CB" w:rsidRPr="008D530A" w:rsidRDefault="000D39CB" w:rsidP="008D530A">
      <w:pPr>
        <w:pStyle w:val="Bullets"/>
      </w:pPr>
      <w:r w:rsidRPr="008D530A">
        <w:t>Incorporate details around clock hours</w:t>
      </w:r>
    </w:p>
    <w:p w14:paraId="09C923DD" w14:textId="66D10FED" w:rsidR="006E5089" w:rsidRPr="008D530A" w:rsidRDefault="006E5089" w:rsidP="008D530A">
      <w:pPr>
        <w:pStyle w:val="Bullets"/>
      </w:pPr>
      <w:r w:rsidRPr="008D530A">
        <w:t xml:space="preserve">Ryan to provide an extract from the </w:t>
      </w:r>
      <w:r w:rsidR="00A71801" w:rsidRPr="008D530A">
        <w:t xml:space="preserve">P123 </w:t>
      </w:r>
      <w:r w:rsidRPr="008D530A">
        <w:t xml:space="preserve">database that they can use to evaluate records that need to be merged </w:t>
      </w:r>
      <w:r w:rsidR="00A71801" w:rsidRPr="008D530A">
        <w:t xml:space="preserve">into the main </w:t>
      </w:r>
      <w:r w:rsidRPr="008D530A">
        <w:t xml:space="preserve">Centralia </w:t>
      </w:r>
      <w:r w:rsidR="00A71801" w:rsidRPr="008D530A">
        <w:t>database. (same name, same birth date, SSN)</w:t>
      </w:r>
      <w:r w:rsidRPr="008D530A">
        <w:t xml:space="preserve"> (Kimberly, Centralia requested this).</w:t>
      </w:r>
    </w:p>
    <w:p w14:paraId="267FE174" w14:textId="099A6CD0" w:rsidR="008D530A" w:rsidRPr="008D530A" w:rsidRDefault="00124945" w:rsidP="008D530A">
      <w:pPr>
        <w:pStyle w:val="Bullets"/>
      </w:pPr>
      <w:proofErr w:type="gramStart"/>
      <w:r w:rsidRPr="008D530A">
        <w:t>Check if there is a list of previ</w:t>
      </w:r>
      <w:r w:rsidR="008D530A" w:rsidRPr="008D530A">
        <w:t>ous names available in Legacy?</w:t>
      </w:r>
      <w:proofErr w:type="gramEnd"/>
    </w:p>
    <w:p w14:paraId="47202A2F" w14:textId="6E1A8CF7" w:rsidR="008D530A" w:rsidRPr="008D530A" w:rsidRDefault="008D530A" w:rsidP="008D530A">
      <w:pPr>
        <w:pStyle w:val="Bullets"/>
      </w:pPr>
      <w:r w:rsidRPr="008D530A">
        <w:t xml:space="preserve">Need to research Parchment extracts under F-13. Janet at CBC does this and can provide details. </w:t>
      </w:r>
    </w:p>
    <w:p w14:paraId="123C2194" w14:textId="6B869A33" w:rsidR="00145BC6" w:rsidRPr="00BF3EE6" w:rsidRDefault="00145BC6" w:rsidP="001C0057">
      <w:pPr>
        <w:pStyle w:val="ListParagraph"/>
        <w:numPr>
          <w:ilvl w:val="0"/>
          <w:numId w:val="10"/>
        </w:numPr>
      </w:pPr>
      <w:r>
        <w:br w:type="page"/>
      </w:r>
    </w:p>
    <w:p w14:paraId="543ACC38" w14:textId="4D1EACA3" w:rsidR="00305A26" w:rsidRPr="00305A26" w:rsidRDefault="00A771B5" w:rsidP="00305A26">
      <w:pPr>
        <w:pStyle w:val="Heading2"/>
      </w:pPr>
      <w:bookmarkStart w:id="3" w:name="_Toc11429124"/>
      <w:r>
        <w:t>Project Scope/</w:t>
      </w:r>
      <w:r w:rsidR="00B55048">
        <w:t>Overview</w:t>
      </w:r>
      <w:bookmarkEnd w:id="3"/>
    </w:p>
    <w:p w14:paraId="6EB954B6" w14:textId="77777777" w:rsidR="00B55048" w:rsidRPr="000730FF" w:rsidRDefault="00B55048" w:rsidP="00B55048">
      <w:pPr>
        <w:pStyle w:val="Heading3"/>
        <w:rPr>
          <w:b/>
        </w:rPr>
      </w:pPr>
      <w:bookmarkStart w:id="4" w:name="_Toc11429125"/>
      <w:r w:rsidRPr="00500C22">
        <w:t>Vision</w:t>
      </w:r>
      <w:bookmarkEnd w:id="4"/>
    </w:p>
    <w:p w14:paraId="56F3B830" w14:textId="54F4D222" w:rsidR="00B55048" w:rsidRDefault="00B55048" w:rsidP="00B55048">
      <w:pPr>
        <w:pStyle w:val="Body"/>
      </w:pPr>
      <w:r>
        <w:t xml:space="preserve">The Legacy Transcript project </w:t>
      </w:r>
      <w:r w:rsidR="00346333">
        <w:t xml:space="preserve">will </w:t>
      </w:r>
      <w:r w:rsidR="00474C27">
        <w:t xml:space="preserve">become the new repository for student transcripts that are currently stored within the HP-UX </w:t>
      </w:r>
      <w:r w:rsidR="00346333">
        <w:t xml:space="preserve">system </w:t>
      </w:r>
      <w:r w:rsidR="00474C27">
        <w:t xml:space="preserve">for those colleges transitioned to the new ERP implementation project, ctcLink. </w:t>
      </w:r>
    </w:p>
    <w:p w14:paraId="5EEDDCD5" w14:textId="6B7123B8" w:rsidR="00B55048" w:rsidRPr="000730FF" w:rsidRDefault="00B55048" w:rsidP="00B55048">
      <w:pPr>
        <w:pStyle w:val="Heading3"/>
        <w:rPr>
          <w:b/>
        </w:rPr>
      </w:pPr>
      <w:bookmarkStart w:id="5" w:name="_Toc11429126"/>
      <w:r w:rsidRPr="00500C22">
        <w:t>Goals</w:t>
      </w:r>
      <w:bookmarkEnd w:id="5"/>
    </w:p>
    <w:p w14:paraId="45CFD80A" w14:textId="5FF4F944" w:rsidR="00FD37CB" w:rsidRDefault="00FD37CB" w:rsidP="00B55048">
      <w:pPr>
        <w:pStyle w:val="Body"/>
      </w:pPr>
      <w:r>
        <w:t>The goal of the Legacy project is to create an application that</w:t>
      </w:r>
    </w:p>
    <w:p w14:paraId="115D77E6" w14:textId="0B5B371A" w:rsidR="00FD37CB" w:rsidRDefault="00FD37CB" w:rsidP="00BE27E7">
      <w:pPr>
        <w:pStyle w:val="Bullets"/>
        <w:numPr>
          <w:ilvl w:val="1"/>
          <w:numId w:val="1"/>
        </w:numPr>
      </w:pPr>
      <w:r>
        <w:t xml:space="preserve">is web-based, accessible, and provides self-service </w:t>
      </w:r>
      <w:r w:rsidR="004B1500">
        <w:t>functionality</w:t>
      </w:r>
      <w:r>
        <w:t xml:space="preserve"> for users;</w:t>
      </w:r>
    </w:p>
    <w:p w14:paraId="4EC8AB5C" w14:textId="74564773" w:rsidR="00FD37CB" w:rsidRDefault="00FD37CB" w:rsidP="00BE27E7">
      <w:pPr>
        <w:pStyle w:val="Bullets"/>
        <w:numPr>
          <w:ilvl w:val="1"/>
          <w:numId w:val="1"/>
        </w:numPr>
      </w:pPr>
      <w:r>
        <w:t>includes all the functionality of the HP-UX system for searching and generating student transcripts; and</w:t>
      </w:r>
    </w:p>
    <w:p w14:paraId="49F65780" w14:textId="6F4898CB" w:rsidR="00FD37CB" w:rsidRDefault="00D908D2" w:rsidP="00BE27E7">
      <w:pPr>
        <w:pStyle w:val="Bullets"/>
        <w:numPr>
          <w:ilvl w:val="1"/>
          <w:numId w:val="1"/>
        </w:numPr>
      </w:pPr>
      <w:r>
        <w:t>Ensures</w:t>
      </w:r>
      <w:r w:rsidR="00FD37CB">
        <w:t xml:space="preserve"> a </w:t>
      </w:r>
      <w:r w:rsidR="00FC0A25">
        <w:t xml:space="preserve">secure and sustainable environment for </w:t>
      </w:r>
      <w:r w:rsidR="00FD37CB">
        <w:t xml:space="preserve">retaining student transcript </w:t>
      </w:r>
      <w:r w:rsidR="00FC0A25">
        <w:t>records.</w:t>
      </w:r>
    </w:p>
    <w:p w14:paraId="43AEC575" w14:textId="2F0A842C" w:rsidR="00B55048" w:rsidRPr="00C91339" w:rsidRDefault="00B55048" w:rsidP="00B55048">
      <w:pPr>
        <w:pStyle w:val="Heading3"/>
        <w:rPr>
          <w:b/>
        </w:rPr>
      </w:pPr>
      <w:bookmarkStart w:id="6" w:name="_Toc11429127"/>
      <w:r w:rsidRPr="00500C22">
        <w:t>Key</w:t>
      </w:r>
      <w:r w:rsidRPr="00C91339">
        <w:rPr>
          <w:b/>
        </w:rPr>
        <w:t xml:space="preserve"> </w:t>
      </w:r>
      <w:r w:rsidRPr="00500C22">
        <w:t>Features</w:t>
      </w:r>
      <w:bookmarkEnd w:id="6"/>
    </w:p>
    <w:p w14:paraId="417D5CAF" w14:textId="0C091505" w:rsidR="009229A3" w:rsidRDefault="009229A3" w:rsidP="009229A3">
      <w:pPr>
        <w:pStyle w:val="Body"/>
      </w:pPr>
      <w:r>
        <w:t xml:space="preserve">The Legacy Transcript application </w:t>
      </w:r>
      <w:r w:rsidR="002E03B8">
        <w:t>will provide specific features based on a user’s role</w:t>
      </w:r>
      <w:r>
        <w:t>.</w:t>
      </w:r>
    </w:p>
    <w:p w14:paraId="1E5AD631" w14:textId="77777777" w:rsidR="002E03B8" w:rsidRDefault="002E03B8" w:rsidP="00BE27E7">
      <w:pPr>
        <w:pStyle w:val="Bullets"/>
        <w:numPr>
          <w:ilvl w:val="1"/>
          <w:numId w:val="1"/>
        </w:numPr>
      </w:pPr>
      <w:r>
        <w:t>Search for student records</w:t>
      </w:r>
    </w:p>
    <w:p w14:paraId="3562CD05" w14:textId="1E0C3224" w:rsidR="002E03B8" w:rsidRDefault="002E03B8" w:rsidP="00BE27E7">
      <w:pPr>
        <w:pStyle w:val="Bullets"/>
        <w:numPr>
          <w:ilvl w:val="1"/>
          <w:numId w:val="1"/>
        </w:numPr>
      </w:pPr>
      <w:r>
        <w:t>View and edit student demographic information</w:t>
      </w:r>
    </w:p>
    <w:p w14:paraId="7EC7ED6E" w14:textId="26988B27" w:rsidR="002E03B8" w:rsidRDefault="002E03B8" w:rsidP="00BE27E7">
      <w:pPr>
        <w:pStyle w:val="Bullets"/>
        <w:numPr>
          <w:ilvl w:val="1"/>
          <w:numId w:val="1"/>
        </w:numPr>
      </w:pPr>
      <w:r>
        <w:t xml:space="preserve">View and edit </w:t>
      </w:r>
      <w:r w:rsidR="003B1F72">
        <w:t>Privacy Restriction (FERPA)</w:t>
      </w:r>
      <w:r>
        <w:t xml:space="preserve"> </w:t>
      </w:r>
      <w:r w:rsidR="001D769B">
        <w:t>settings</w:t>
      </w:r>
    </w:p>
    <w:p w14:paraId="0BF07558" w14:textId="3DF7149D" w:rsidR="002E03B8" w:rsidRDefault="002E03B8" w:rsidP="00BE27E7">
      <w:pPr>
        <w:pStyle w:val="Bullets"/>
        <w:numPr>
          <w:ilvl w:val="1"/>
          <w:numId w:val="1"/>
        </w:numPr>
      </w:pPr>
      <w:r>
        <w:t>View and manage student fees/fines</w:t>
      </w:r>
    </w:p>
    <w:p w14:paraId="4ADE9CC8" w14:textId="65BC79E9" w:rsidR="002E03B8" w:rsidRDefault="002E03B8" w:rsidP="00BE27E7">
      <w:pPr>
        <w:pStyle w:val="Bullets"/>
        <w:numPr>
          <w:ilvl w:val="1"/>
          <w:numId w:val="1"/>
        </w:numPr>
      </w:pPr>
      <w:r>
        <w:t>Merge student records</w:t>
      </w:r>
    </w:p>
    <w:p w14:paraId="0A9DC8C6" w14:textId="18C1C036" w:rsidR="002E03B8" w:rsidRDefault="002E03B8" w:rsidP="00BE27E7">
      <w:pPr>
        <w:pStyle w:val="Bullets"/>
        <w:numPr>
          <w:ilvl w:val="1"/>
          <w:numId w:val="1"/>
        </w:numPr>
      </w:pPr>
      <w:proofErr w:type="spellStart"/>
      <w:r>
        <w:t>Unduplicate</w:t>
      </w:r>
      <w:proofErr w:type="spellEnd"/>
      <w:r>
        <w:t xml:space="preserve"> student records</w:t>
      </w:r>
    </w:p>
    <w:p w14:paraId="5BF79EF3" w14:textId="02E41C77" w:rsidR="002E03B8" w:rsidRDefault="002E03B8" w:rsidP="00BE27E7">
      <w:pPr>
        <w:pStyle w:val="Bullets"/>
        <w:numPr>
          <w:ilvl w:val="1"/>
          <w:numId w:val="1"/>
        </w:numPr>
      </w:pPr>
      <w:r>
        <w:t>View transcripts</w:t>
      </w:r>
    </w:p>
    <w:p w14:paraId="25609CFA" w14:textId="1676F819" w:rsidR="002E03B8" w:rsidRDefault="002E03B8" w:rsidP="00BE27E7">
      <w:pPr>
        <w:pStyle w:val="Bullets"/>
        <w:numPr>
          <w:ilvl w:val="1"/>
          <w:numId w:val="1"/>
        </w:numPr>
      </w:pPr>
      <w:r>
        <w:t>Print transcripts</w:t>
      </w:r>
    </w:p>
    <w:p w14:paraId="6D18859C" w14:textId="6F73FEC2" w:rsidR="002E03B8" w:rsidRDefault="002E03B8" w:rsidP="00BE27E7">
      <w:pPr>
        <w:pStyle w:val="Bullets"/>
        <w:numPr>
          <w:ilvl w:val="1"/>
          <w:numId w:val="1"/>
        </w:numPr>
      </w:pPr>
      <w:r>
        <w:t>Send transcripts</w:t>
      </w:r>
    </w:p>
    <w:p w14:paraId="50013D8E" w14:textId="31E29F1D" w:rsidR="002E03B8" w:rsidRDefault="002E03B8" w:rsidP="00BE27E7">
      <w:pPr>
        <w:pStyle w:val="Bullets"/>
        <w:numPr>
          <w:ilvl w:val="1"/>
          <w:numId w:val="1"/>
        </w:numPr>
      </w:pPr>
      <w:r>
        <w:t>Transmit transcripts</w:t>
      </w:r>
    </w:p>
    <w:p w14:paraId="5DFEF7B2" w14:textId="6ED6B946" w:rsidR="002E03B8" w:rsidRDefault="002E03B8" w:rsidP="00BE27E7">
      <w:pPr>
        <w:pStyle w:val="Bullets"/>
        <w:numPr>
          <w:ilvl w:val="1"/>
          <w:numId w:val="1"/>
        </w:numPr>
      </w:pPr>
      <w:r>
        <w:t>Modify course/class information</w:t>
      </w:r>
    </w:p>
    <w:p w14:paraId="3E8E9988" w14:textId="16ACFBE1" w:rsidR="002E03B8" w:rsidRDefault="002E03B8" w:rsidP="00BE27E7">
      <w:pPr>
        <w:pStyle w:val="Bullets"/>
        <w:numPr>
          <w:ilvl w:val="1"/>
          <w:numId w:val="1"/>
        </w:numPr>
      </w:pPr>
      <w:r>
        <w:t>Manage user accounts</w:t>
      </w:r>
    </w:p>
    <w:p w14:paraId="0547A6F5" w14:textId="45A5EFAD" w:rsidR="00F5409D" w:rsidRDefault="00F5409D" w:rsidP="00BE27E7">
      <w:pPr>
        <w:pStyle w:val="Bullets"/>
        <w:numPr>
          <w:ilvl w:val="1"/>
          <w:numId w:val="1"/>
        </w:numPr>
      </w:pPr>
      <w:r>
        <w:t>Active Directory for Staff access</w:t>
      </w:r>
    </w:p>
    <w:p w14:paraId="09E8ABE6" w14:textId="4B49B6E5" w:rsidR="00D70B3E" w:rsidRDefault="00D70B3E" w:rsidP="00BE27E7">
      <w:pPr>
        <w:pStyle w:val="Bullets"/>
        <w:numPr>
          <w:ilvl w:val="1"/>
          <w:numId w:val="1"/>
        </w:numPr>
      </w:pPr>
      <w:r>
        <w:t>Student Read-Only</w:t>
      </w:r>
      <w:r w:rsidRPr="00D70B3E">
        <w:t xml:space="preserve"> </w:t>
      </w:r>
      <w:r>
        <w:t>guest account</w:t>
      </w:r>
    </w:p>
    <w:p w14:paraId="21152015" w14:textId="3E333F7F" w:rsidR="003530AD" w:rsidRPr="00500C22" w:rsidRDefault="003530AD" w:rsidP="003530AD">
      <w:bookmarkStart w:id="7" w:name="_Toc5358888"/>
      <w:bookmarkStart w:id="8" w:name="_Toc11429128"/>
      <w:r w:rsidRPr="00500C22">
        <w:rPr>
          <w:rStyle w:val="Heading3Char"/>
        </w:rPr>
        <w:t>Out of Scope</w:t>
      </w:r>
      <w:bookmarkEnd w:id="7"/>
      <w:bookmarkEnd w:id="8"/>
      <w:r w:rsidRPr="00500C22">
        <w:t>:</w:t>
      </w:r>
    </w:p>
    <w:p w14:paraId="427C92BB" w14:textId="77777777" w:rsidR="003530AD" w:rsidRPr="00500C22" w:rsidRDefault="003530AD" w:rsidP="003530AD">
      <w:pPr>
        <w:rPr>
          <w:sz w:val="22"/>
          <w:szCs w:val="22"/>
        </w:rPr>
      </w:pPr>
      <w:r w:rsidRPr="00500C22">
        <w:rPr>
          <w:sz w:val="22"/>
          <w:szCs w:val="22"/>
        </w:rPr>
        <w:t>The application will not include college specific branding on the application itself.</w:t>
      </w:r>
    </w:p>
    <w:p w14:paraId="4015E640" w14:textId="77777777" w:rsidR="003530AD" w:rsidRPr="00500C22" w:rsidRDefault="003530AD" w:rsidP="003530AD">
      <w:pPr>
        <w:pStyle w:val="Heading3"/>
      </w:pPr>
      <w:bookmarkStart w:id="9" w:name="_Toc5358889"/>
      <w:bookmarkStart w:id="10" w:name="_Toc11429129"/>
      <w:r w:rsidRPr="00500C22">
        <w:t>Future Scope</w:t>
      </w:r>
      <w:bookmarkEnd w:id="9"/>
      <w:bookmarkEnd w:id="10"/>
    </w:p>
    <w:p w14:paraId="0830C675" w14:textId="18355A45" w:rsidR="007851D3" w:rsidRDefault="003530AD" w:rsidP="003530AD">
      <w:pPr>
        <w:pStyle w:val="Body"/>
        <w:rPr>
          <w:rFonts w:ascii="Franklin Gothic Medium" w:hAnsi="Franklin Gothic Medium" w:cs="SourceSansPro-Light"/>
          <w:bCs/>
          <w:color w:val="0071CE"/>
          <w:sz w:val="36"/>
          <w:szCs w:val="21"/>
        </w:rPr>
      </w:pPr>
      <w:r>
        <w:t xml:space="preserve">Automatic integration with </w:t>
      </w:r>
      <w:proofErr w:type="gramStart"/>
      <w:r>
        <w:t>3</w:t>
      </w:r>
      <w:r w:rsidRPr="003530AD">
        <w:rPr>
          <w:vertAlign w:val="superscript"/>
        </w:rPr>
        <w:t>rd</w:t>
      </w:r>
      <w:proofErr w:type="gramEnd"/>
      <w:r>
        <w:t xml:space="preserve"> party entities such as National Student Clearinghouse.</w:t>
      </w:r>
      <w:r w:rsidR="007851D3">
        <w:br w:type="page"/>
      </w:r>
    </w:p>
    <w:p w14:paraId="15F6619A" w14:textId="757D288F" w:rsidR="00F2651D" w:rsidRDefault="00B55048" w:rsidP="0044383D">
      <w:pPr>
        <w:pStyle w:val="Heading2"/>
      </w:pPr>
      <w:bookmarkStart w:id="11" w:name="_Toc11429130"/>
      <w:r>
        <w:t>Context Diagram</w:t>
      </w:r>
      <w:bookmarkEnd w:id="11"/>
    </w:p>
    <w:p w14:paraId="0FC62A3A" w14:textId="1861FD5E" w:rsidR="0070537E" w:rsidRPr="00124945" w:rsidRDefault="003B1F72" w:rsidP="00124945">
      <w:pPr>
        <w:pStyle w:val="Body"/>
      </w:pPr>
      <w:r>
        <w:object w:dxaOrig="11461" w:dyaOrig="14638" w14:anchorId="535D7C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598pt" o:ole="">
            <v:imagedata r:id="rId14" o:title=""/>
          </v:shape>
          <o:OLEObject Type="Embed" ProgID="Visio.Drawing.15" ShapeID="_x0000_i1025" DrawAspect="Content" ObjectID="_1622367046" r:id="rId15"/>
        </w:object>
      </w:r>
    </w:p>
    <w:p w14:paraId="05B08DA9" w14:textId="77DE1F93" w:rsidR="001B17DF" w:rsidRDefault="001B17DF" w:rsidP="001B17DF">
      <w:pPr>
        <w:pStyle w:val="Heading2"/>
      </w:pPr>
      <w:bookmarkStart w:id="12" w:name="_Toc11429131"/>
      <w:r>
        <w:t>Process</w:t>
      </w:r>
      <w:r w:rsidR="001E7BF6">
        <w:t xml:space="preserve"> Flow</w:t>
      </w:r>
      <w:r w:rsidR="00AF60CB">
        <w:t>s</w:t>
      </w:r>
      <w:bookmarkEnd w:id="12"/>
    </w:p>
    <w:p w14:paraId="4BC1F5E6" w14:textId="203F65CB" w:rsidR="00762BA7" w:rsidRDefault="00FE6571" w:rsidP="00762BA7">
      <w:pPr>
        <w:pStyle w:val="Heading3"/>
      </w:pPr>
      <w:bookmarkStart w:id="13" w:name="_Toc11429132"/>
      <w:r>
        <w:t>Full Access</w:t>
      </w:r>
      <w:bookmarkEnd w:id="13"/>
    </w:p>
    <w:p w14:paraId="06473064" w14:textId="7AF995FC" w:rsidR="002E12FA" w:rsidRDefault="002E12FA" w:rsidP="002E12FA">
      <w:pPr>
        <w:pStyle w:val="Body"/>
        <w:tabs>
          <w:tab w:val="clear" w:pos="0"/>
        </w:tabs>
      </w:pPr>
      <w:r>
        <w:t xml:space="preserve">The </w:t>
      </w:r>
      <w:r w:rsidR="00FE6571">
        <w:t xml:space="preserve">Full Access (Registrars) </w:t>
      </w:r>
      <w:r>
        <w:t xml:space="preserve">role will be allowed to </w:t>
      </w:r>
      <w:r w:rsidR="00036169">
        <w:t xml:space="preserve">view reports, </w:t>
      </w:r>
      <w:r>
        <w:t>search for student reco</w:t>
      </w:r>
      <w:r w:rsidR="00036169">
        <w:t xml:space="preserve">rds, edit student demographics, manage student blocks, </w:t>
      </w:r>
      <w:r w:rsidR="00B50FB8">
        <w:t xml:space="preserve">add or remove </w:t>
      </w:r>
      <w:r w:rsidR="003B1F72">
        <w:t xml:space="preserve">Privacy Restriction </w:t>
      </w:r>
      <w:r w:rsidR="00B50FB8">
        <w:t xml:space="preserve">settings, </w:t>
      </w:r>
      <w:r>
        <w:t xml:space="preserve">merge </w:t>
      </w:r>
      <w:r w:rsidR="0080715A">
        <w:t xml:space="preserve">student records </w:t>
      </w:r>
      <w:r>
        <w:t xml:space="preserve">and unduplicate student records. Other </w:t>
      </w:r>
      <w:r w:rsidR="00036169">
        <w:t xml:space="preserve">tasks </w:t>
      </w:r>
      <w:r>
        <w:t xml:space="preserve">include the ability to view, sort and edit transcript information along with printing official and unofficial transcripts locally. </w:t>
      </w:r>
      <w:r w:rsidR="0080715A">
        <w:t>This</w:t>
      </w:r>
      <w:r>
        <w:t xml:space="preserve"> role will also be able to send and transmit transcripts to external entities.</w:t>
      </w:r>
    </w:p>
    <w:p w14:paraId="237396C6" w14:textId="7FF36DD6" w:rsidR="0087322E" w:rsidRPr="0087322E" w:rsidRDefault="00C56D40" w:rsidP="0087322E">
      <w:pPr>
        <w:pStyle w:val="Body"/>
        <w:tabs>
          <w:tab w:val="clear" w:pos="0"/>
        </w:tabs>
        <w:jc w:val="center"/>
      </w:pPr>
      <w:r>
        <w:object w:dxaOrig="10081" w:dyaOrig="13525" w14:anchorId="294E4A65">
          <v:shape id="_x0000_i1026" type="#_x0000_t75" style="width:374.5pt;height:511pt" o:ole="">
            <v:imagedata r:id="rId16" o:title=""/>
          </v:shape>
          <o:OLEObject Type="Embed" ProgID="Visio.Drawing.15" ShapeID="_x0000_i1026" DrawAspect="Content" ObjectID="_1622367047" r:id="rId17"/>
        </w:object>
      </w:r>
      <w:bookmarkStart w:id="14" w:name="_F-1:_Enter_search"/>
      <w:bookmarkEnd w:id="14"/>
    </w:p>
    <w:p w14:paraId="72DB0C4E" w14:textId="574C4157" w:rsidR="00380B99" w:rsidRDefault="00380B99" w:rsidP="00124945">
      <w:pPr>
        <w:pStyle w:val="Heading4"/>
      </w:pPr>
      <w:bookmarkStart w:id="15" w:name="_Toc11429133"/>
      <w:r>
        <w:t>F-1: Multiple Colleges Assigned</w:t>
      </w:r>
      <w:bookmarkEnd w:id="15"/>
    </w:p>
    <w:p w14:paraId="225B87A7" w14:textId="7D3A8FF2" w:rsidR="00380B99" w:rsidRDefault="00380B99" w:rsidP="00380B99">
      <w:pPr>
        <w:pStyle w:val="ListParagraph"/>
        <w:numPr>
          <w:ilvl w:val="0"/>
          <w:numId w:val="15"/>
        </w:numPr>
      </w:pPr>
      <w:r>
        <w:t xml:space="preserve">If multiple colleges assigned, go to </w:t>
      </w:r>
      <w:hyperlink w:anchor="_F-2:_Select_College" w:history="1">
        <w:r w:rsidRPr="00E34DC9">
          <w:rPr>
            <w:rStyle w:val="Hyperlink"/>
          </w:rPr>
          <w:t>F-2: Select College</w:t>
        </w:r>
      </w:hyperlink>
    </w:p>
    <w:p w14:paraId="1B936BE1" w14:textId="3E4822BE" w:rsidR="00380B99" w:rsidRDefault="00380B99" w:rsidP="00380B99">
      <w:pPr>
        <w:pStyle w:val="ListParagraph"/>
        <w:numPr>
          <w:ilvl w:val="0"/>
          <w:numId w:val="15"/>
        </w:numPr>
      </w:pPr>
      <w:r>
        <w:t xml:space="preserve">If Single College assigned, go to </w:t>
      </w:r>
      <w:hyperlink w:anchor="_F-3:_Search_for" w:history="1">
        <w:r w:rsidRPr="00E34DC9">
          <w:rPr>
            <w:rStyle w:val="Hyperlink"/>
          </w:rPr>
          <w:t>F-3: Search for Student</w:t>
        </w:r>
      </w:hyperlink>
    </w:p>
    <w:p w14:paraId="68A74752" w14:textId="1CCFB2AD" w:rsidR="00380B99" w:rsidRDefault="00380B99" w:rsidP="00380B99">
      <w:pPr>
        <w:pStyle w:val="Heading4"/>
      </w:pPr>
      <w:bookmarkStart w:id="16" w:name="_F-2:_Select_College"/>
      <w:bookmarkStart w:id="17" w:name="_Toc11429134"/>
      <w:bookmarkEnd w:id="16"/>
      <w:r>
        <w:t>F-2: Select College</w:t>
      </w:r>
      <w:bookmarkEnd w:id="17"/>
    </w:p>
    <w:p w14:paraId="67064C58" w14:textId="47EFFCBE" w:rsidR="00BC6BD3" w:rsidRPr="00BC6BD3" w:rsidRDefault="00BC6BD3" w:rsidP="00BC6BD3">
      <w:pPr>
        <w:pStyle w:val="Bullets"/>
      </w:pPr>
      <w:r>
        <w:t>If more than one college is assigned to a staff member, they will need to select the college they wish to work under.  This option is available as a menu item at all times</w:t>
      </w:r>
    </w:p>
    <w:p w14:paraId="6206851E" w14:textId="317795A9" w:rsidR="00380B99" w:rsidRDefault="00380B99" w:rsidP="00380B99">
      <w:pPr>
        <w:pStyle w:val="Heading4"/>
      </w:pPr>
      <w:bookmarkStart w:id="18" w:name="_F-3:_Search_for"/>
      <w:bookmarkStart w:id="19" w:name="_Toc11429135"/>
      <w:bookmarkEnd w:id="18"/>
      <w:r>
        <w:t>F-3: Search for Student</w:t>
      </w:r>
      <w:bookmarkEnd w:id="19"/>
    </w:p>
    <w:p w14:paraId="53B53415" w14:textId="58F576DF" w:rsidR="00BC6BD3" w:rsidRDefault="00BC6BD3" w:rsidP="00747051">
      <w:pPr>
        <w:pStyle w:val="Bullets"/>
      </w:pPr>
      <w:r>
        <w:t>Aft</w:t>
      </w:r>
      <w:r w:rsidR="0008719A">
        <w:t>er being assigned to a college, users</w:t>
      </w:r>
      <w:r>
        <w:t xml:space="preserve"> can begin their student search by either</w:t>
      </w:r>
      <w:r w:rsidR="0008719A">
        <w:t xml:space="preserve"> entering search criteria or </w:t>
      </w:r>
      <w:r>
        <w:t xml:space="preserve">selecting from </w:t>
      </w:r>
      <w:r w:rsidR="00747051">
        <w:t xml:space="preserve">list </w:t>
      </w:r>
      <w:r w:rsidR="0008719A">
        <w:t>of last five records found.</w:t>
      </w:r>
    </w:p>
    <w:p w14:paraId="4A790768" w14:textId="6A6365BC" w:rsidR="00124945" w:rsidRDefault="0008719A" w:rsidP="00A820BF">
      <w:pPr>
        <w:pStyle w:val="Bullets"/>
      </w:pPr>
      <w:r>
        <w:t xml:space="preserve">Search criteria includes </w:t>
      </w:r>
      <w:r w:rsidR="00032E01">
        <w:t xml:space="preserve">SID or </w:t>
      </w:r>
      <w:r w:rsidR="00124945">
        <w:t>st</w:t>
      </w:r>
      <w:r w:rsidR="00641B14">
        <w:t>udent name, birth date</w:t>
      </w:r>
      <w:r w:rsidR="00B05AD9">
        <w:t xml:space="preserve"> </w:t>
      </w:r>
      <w:r w:rsidR="00032E01">
        <w:t>and</w:t>
      </w:r>
      <w:r w:rsidR="00641B14">
        <w:t>/or</w:t>
      </w:r>
      <w:r w:rsidR="00032E01">
        <w:t xml:space="preserve"> SSN</w:t>
      </w:r>
      <w:r w:rsidR="00124945">
        <w:t>.</w:t>
      </w:r>
    </w:p>
    <w:p w14:paraId="547EE91C" w14:textId="30CEA1B0" w:rsidR="00A71801" w:rsidRDefault="00A71801" w:rsidP="00A71801">
      <w:pPr>
        <w:pStyle w:val="Bullets"/>
      </w:pPr>
      <w:r>
        <w:t>Include</w:t>
      </w:r>
      <w:r w:rsidR="0008719A">
        <w:t>s</w:t>
      </w:r>
      <w:r>
        <w:t xml:space="preserve"> a wildcard or partial search match capability</w:t>
      </w:r>
      <w:r w:rsidR="0080715A">
        <w:t>.</w:t>
      </w:r>
    </w:p>
    <w:p w14:paraId="3B96F0FF" w14:textId="198D7611" w:rsidR="00244628" w:rsidRDefault="00244628" w:rsidP="00124945">
      <w:pPr>
        <w:pStyle w:val="Bullets"/>
      </w:pPr>
      <w:r>
        <w:t>Include</w:t>
      </w:r>
      <w:r w:rsidR="0008719A">
        <w:t>s</w:t>
      </w:r>
      <w:r>
        <w:t xml:space="preserve"> </w:t>
      </w:r>
      <w:r w:rsidR="00124945">
        <w:t>previous names</w:t>
      </w:r>
      <w:r>
        <w:t xml:space="preserve"> in search match process</w:t>
      </w:r>
      <w:r w:rsidR="00124945">
        <w:t xml:space="preserve">.  </w:t>
      </w:r>
    </w:p>
    <w:p w14:paraId="4779491F" w14:textId="4524B7B0" w:rsidR="0008719A" w:rsidRDefault="0008719A" w:rsidP="001C0057">
      <w:pPr>
        <w:pStyle w:val="Bullets"/>
      </w:pPr>
      <w:r>
        <w:t xml:space="preserve">List of last five records found shows </w:t>
      </w:r>
      <w:r w:rsidR="00032E01">
        <w:t>S</w:t>
      </w:r>
      <w:r w:rsidR="00D602CE">
        <w:t xml:space="preserve">ID, </w:t>
      </w:r>
      <w:r w:rsidR="0080715A">
        <w:t>name</w:t>
      </w:r>
      <w:r>
        <w:t xml:space="preserve">, partial SSN, </w:t>
      </w:r>
      <w:r w:rsidR="00D602CE">
        <w:t>birth</w:t>
      </w:r>
      <w:r>
        <w:t xml:space="preserve"> dat</w:t>
      </w:r>
      <w:r w:rsidR="00DD4318">
        <w:t>e</w:t>
      </w:r>
      <w:r>
        <w:t xml:space="preserve"> and last date accessed in descending order.</w:t>
      </w:r>
      <w:r w:rsidR="0080715A">
        <w:t xml:space="preserve"> </w:t>
      </w:r>
    </w:p>
    <w:p w14:paraId="41782987" w14:textId="77777777" w:rsidR="00DD4318" w:rsidRDefault="00DD4318" w:rsidP="00DD4318">
      <w:pPr>
        <w:pStyle w:val="Bullets"/>
      </w:pPr>
      <w:r>
        <w:t xml:space="preserve">If only one record is found, user will be automatically redirected to </w:t>
      </w:r>
      <w:hyperlink w:anchor="_F-8:_Edit_student" w:history="1">
        <w:r w:rsidRPr="00622B5F">
          <w:rPr>
            <w:rStyle w:val="Hyperlink"/>
          </w:rPr>
          <w:t>F-8 Edit student demographics</w:t>
        </w:r>
      </w:hyperlink>
      <w:r>
        <w:t xml:space="preserve">. </w:t>
      </w:r>
    </w:p>
    <w:p w14:paraId="2CA7C75C" w14:textId="39DDFF81" w:rsidR="00DD4318" w:rsidRDefault="00DD4318" w:rsidP="00DD4318">
      <w:pPr>
        <w:pStyle w:val="Bullets"/>
      </w:pPr>
      <w:r>
        <w:t xml:space="preserve">If multiple search results are found, a list of possible matches is provided that includes SID, partial SSN, name, birth date and a checkbox to allowing merging of records. See </w:t>
      </w:r>
      <w:hyperlink w:anchor="_F-7:_Merge_records_1" w:history="1">
        <w:r w:rsidRPr="005F37ED">
          <w:rPr>
            <w:rStyle w:val="Hyperlink"/>
          </w:rPr>
          <w:t>F-7 Merge Records</w:t>
        </w:r>
      </w:hyperlink>
      <w:r>
        <w:t>.</w:t>
      </w:r>
    </w:p>
    <w:p w14:paraId="6793BFC2" w14:textId="59320FF0" w:rsidR="00B43388" w:rsidRDefault="0008719A" w:rsidP="001C0057">
      <w:pPr>
        <w:pStyle w:val="Bullets"/>
      </w:pPr>
      <w:r>
        <w:t xml:space="preserve">SID field links to </w:t>
      </w:r>
      <w:hyperlink w:anchor="_F-3:_Student_found" w:history="1">
        <w:r w:rsidR="00130D4F">
          <w:rPr>
            <w:rStyle w:val="Hyperlink"/>
          </w:rPr>
          <w:t>F-6</w:t>
        </w:r>
        <w:r w:rsidR="00B43388" w:rsidRPr="00B43388">
          <w:rPr>
            <w:rStyle w:val="Hyperlink"/>
          </w:rPr>
          <w:t>: Student found</w:t>
        </w:r>
      </w:hyperlink>
      <w:r w:rsidR="00B43388">
        <w:t xml:space="preserve">. </w:t>
      </w:r>
    </w:p>
    <w:p w14:paraId="2F4AD619" w14:textId="04C75149" w:rsidR="003E06FF" w:rsidRPr="003E06FF" w:rsidRDefault="00DA4D88" w:rsidP="003E06FF">
      <w:pPr>
        <w:pStyle w:val="Heading4"/>
      </w:pPr>
      <w:bookmarkStart w:id="20" w:name="_F-2:_List_of"/>
      <w:bookmarkStart w:id="21" w:name="_F-5:_List_of"/>
      <w:bookmarkStart w:id="22" w:name="_F-3:_Student_found"/>
      <w:bookmarkStart w:id="23" w:name="_F-6:_Student_found"/>
      <w:bookmarkStart w:id="24" w:name="_Toc11429138"/>
      <w:bookmarkEnd w:id="20"/>
      <w:bookmarkEnd w:id="21"/>
      <w:bookmarkEnd w:id="22"/>
      <w:bookmarkEnd w:id="23"/>
      <w:r>
        <w:t>F-</w:t>
      </w:r>
      <w:r w:rsidR="00380B99">
        <w:t>6</w:t>
      </w:r>
      <w:r>
        <w:t>: Student found</w:t>
      </w:r>
      <w:bookmarkEnd w:id="24"/>
    </w:p>
    <w:p w14:paraId="5E7DE177" w14:textId="77777777" w:rsidR="000D40E4" w:rsidRDefault="00E47894" w:rsidP="000D40E4">
      <w:pPr>
        <w:pStyle w:val="Bullets"/>
      </w:pPr>
      <w:r>
        <w:t>Display S</w:t>
      </w:r>
      <w:r w:rsidR="00B43388">
        <w:t>ID and student name on page.</w:t>
      </w:r>
      <w:r w:rsidR="000D40E4" w:rsidRPr="000D40E4">
        <w:t xml:space="preserve"> </w:t>
      </w:r>
    </w:p>
    <w:p w14:paraId="26816128" w14:textId="54FF3AC1" w:rsidR="000D40E4" w:rsidRDefault="000D40E4" w:rsidP="000D40E4">
      <w:pPr>
        <w:pStyle w:val="Bullets"/>
      </w:pPr>
      <w:r>
        <w:t xml:space="preserve">Single record will be available for edits. See </w:t>
      </w:r>
      <w:hyperlink w:anchor="_F-8:_Edit_student" w:history="1">
        <w:r>
          <w:rPr>
            <w:rStyle w:val="Hyperlink"/>
          </w:rPr>
          <w:t>F-8</w:t>
        </w:r>
        <w:r w:rsidRPr="00FA2C92">
          <w:rPr>
            <w:rStyle w:val="Hyperlink"/>
          </w:rPr>
          <w:t>: Edit student demographics</w:t>
        </w:r>
      </w:hyperlink>
      <w:r>
        <w:t>,</w:t>
      </w:r>
    </w:p>
    <w:p w14:paraId="35197502" w14:textId="68A48683" w:rsidR="00A30187" w:rsidRPr="00896F8F" w:rsidRDefault="00896F8F" w:rsidP="000D40E4">
      <w:pPr>
        <w:pStyle w:val="Bullets"/>
      </w:pPr>
      <w:r w:rsidRPr="00896F8F">
        <w:t xml:space="preserve">If multiple records found they can be merged if appropriate See </w:t>
      </w:r>
      <w:hyperlink w:anchor="_F-7:_Merge_records" w:history="1">
        <w:r w:rsidRPr="00896F8F">
          <w:rPr>
            <w:rStyle w:val="Hyperlink"/>
          </w:rPr>
          <w:t>F-7: Merge Records</w:t>
        </w:r>
      </w:hyperlink>
    </w:p>
    <w:p w14:paraId="2CCD787E" w14:textId="6CE9279A" w:rsidR="000D40E4" w:rsidRDefault="000D40E4" w:rsidP="000D40E4">
      <w:pPr>
        <w:pStyle w:val="Bullets"/>
      </w:pPr>
      <w:r>
        <w:t>Multiple records will be shown in a grid with last access date and ability to merge two records into a single record</w:t>
      </w:r>
    </w:p>
    <w:p w14:paraId="48B45F57" w14:textId="4342D64E" w:rsidR="00130D4F" w:rsidRDefault="00130D4F">
      <w:pPr>
        <w:spacing w:before="0" w:after="-1" w:line="259" w:lineRule="auto"/>
        <w:rPr>
          <w:rFonts w:ascii="Franklin Gothic Medium" w:hAnsi="Franklin Gothic Medium" w:cstheme="majorBidi"/>
          <w:bCs/>
          <w:iCs/>
          <w:color w:val="0071CE"/>
          <w:sz w:val="32"/>
          <w:szCs w:val="21"/>
        </w:rPr>
      </w:pPr>
      <w:bookmarkStart w:id="25" w:name="_F-4:_Edit_student"/>
      <w:bookmarkStart w:id="26" w:name="_F-7:_Merge_records"/>
      <w:bookmarkEnd w:id="25"/>
      <w:bookmarkEnd w:id="26"/>
    </w:p>
    <w:p w14:paraId="68EEA0CE" w14:textId="11175F6C" w:rsidR="00380B99" w:rsidRDefault="00380B99" w:rsidP="0033476E">
      <w:pPr>
        <w:pStyle w:val="Heading4"/>
      </w:pPr>
      <w:bookmarkStart w:id="27" w:name="_Toc11429139"/>
      <w:r>
        <w:t>F-</w:t>
      </w:r>
      <w:r w:rsidR="005B39A6">
        <w:t>7</w:t>
      </w:r>
      <w:r>
        <w:t>: Merge records</w:t>
      </w:r>
      <w:bookmarkEnd w:id="27"/>
    </w:p>
    <w:p w14:paraId="75CBFC39" w14:textId="77777777" w:rsidR="005B39A6" w:rsidRPr="005B39A6" w:rsidRDefault="005B39A6" w:rsidP="005B39A6">
      <w:pPr>
        <w:pStyle w:val="Bullets"/>
      </w:pPr>
      <w:r w:rsidRPr="005B39A6">
        <w:t xml:space="preserve">When two records are merged, the original records are maintained and one new record is created. </w:t>
      </w:r>
    </w:p>
    <w:p w14:paraId="2D981B55" w14:textId="77777777" w:rsidR="005B39A6" w:rsidRPr="005B39A6" w:rsidRDefault="005B39A6" w:rsidP="005B39A6">
      <w:pPr>
        <w:pStyle w:val="Bullets"/>
      </w:pPr>
      <w:r w:rsidRPr="005B39A6">
        <w:t xml:space="preserve">The original records should be marked as being merged and inactive, include references to the one new record, and they are excluded from searches. </w:t>
      </w:r>
    </w:p>
    <w:p w14:paraId="3F5D52D6" w14:textId="77777777" w:rsidR="005B39A6" w:rsidRPr="005B39A6" w:rsidRDefault="005B39A6" w:rsidP="005B39A6">
      <w:pPr>
        <w:pStyle w:val="Bullets"/>
      </w:pPr>
      <w:r w:rsidRPr="005B39A6">
        <w:t xml:space="preserve">The new record should be marked that it was merged and include a reference to the original records. </w:t>
      </w:r>
    </w:p>
    <w:p w14:paraId="7A3FB61A" w14:textId="515DE69E" w:rsidR="005B39A6" w:rsidRDefault="005B39A6" w:rsidP="005B39A6">
      <w:pPr>
        <w:pStyle w:val="Bullets"/>
      </w:pPr>
      <w:r w:rsidRPr="005B39A6">
        <w:t xml:space="preserve">Both student demographic and transcript information </w:t>
      </w:r>
      <w:r w:rsidR="007D3811">
        <w:t>will</w:t>
      </w:r>
      <w:r w:rsidRPr="005B39A6">
        <w:t xml:space="preserve"> be merged.</w:t>
      </w:r>
    </w:p>
    <w:p w14:paraId="1A651F0E" w14:textId="0693A191" w:rsidR="00896F8F" w:rsidRPr="000D40E4" w:rsidRDefault="00896F8F" w:rsidP="000D40E4">
      <w:pPr>
        <w:pStyle w:val="Bullets"/>
      </w:pPr>
      <w:r>
        <w:t>After merging, the new record will be selected for edits</w:t>
      </w:r>
      <w:r w:rsidR="000D40E4">
        <w:t>.</w:t>
      </w:r>
      <w:r>
        <w:t xml:space="preserve"> See </w:t>
      </w:r>
      <w:hyperlink w:anchor="_F8_-_Edit" w:history="1">
        <w:r w:rsidR="000D40E4" w:rsidRPr="000D40E4">
          <w:rPr>
            <w:rStyle w:val="Hyperlink"/>
          </w:rPr>
          <w:t>F-8: Edit student demographics</w:t>
        </w:r>
      </w:hyperlink>
    </w:p>
    <w:p w14:paraId="59C17295" w14:textId="387483BC" w:rsidR="0033476E" w:rsidRDefault="0033476E" w:rsidP="0033476E">
      <w:pPr>
        <w:pStyle w:val="Heading4"/>
      </w:pPr>
      <w:bookmarkStart w:id="28" w:name="_F-8:_Edit_student"/>
      <w:bookmarkStart w:id="29" w:name="_Toc11429140"/>
      <w:bookmarkEnd w:id="28"/>
      <w:r>
        <w:t>F-</w:t>
      </w:r>
      <w:r w:rsidR="00380B99">
        <w:t>8</w:t>
      </w:r>
      <w:r>
        <w:t>: Edit student demographics</w:t>
      </w:r>
      <w:bookmarkEnd w:id="29"/>
      <w:r w:rsidR="00770541">
        <w:t xml:space="preserve"> </w:t>
      </w:r>
    </w:p>
    <w:p w14:paraId="551C91A6" w14:textId="7D194350" w:rsidR="00AF02EB" w:rsidRDefault="0033476E" w:rsidP="0033476E">
      <w:pPr>
        <w:pStyle w:val="Bullets"/>
      </w:pPr>
      <w:r>
        <w:t>Edit</w:t>
      </w:r>
      <w:r w:rsidR="00EA76BC">
        <w:t xml:space="preserve"> student name, birth date, </w:t>
      </w:r>
      <w:r w:rsidR="00E47894">
        <w:t xml:space="preserve">SID, SSN, high school </w:t>
      </w:r>
      <w:r>
        <w:t>and address.</w:t>
      </w:r>
      <w:r w:rsidR="00EE292E">
        <w:t xml:space="preserve"> </w:t>
      </w:r>
    </w:p>
    <w:p w14:paraId="1A64FAF0" w14:textId="13ED6335" w:rsidR="00EE292E" w:rsidRDefault="00EE292E" w:rsidP="0033476E">
      <w:pPr>
        <w:pStyle w:val="Bullets"/>
      </w:pPr>
      <w:r>
        <w:t>Maintain a history of changes, including who made the change and when. Include option to view history of changes.</w:t>
      </w:r>
    </w:p>
    <w:p w14:paraId="641F7E99" w14:textId="169C7613" w:rsidR="0072391D" w:rsidRDefault="00EE292E" w:rsidP="0072391D">
      <w:pPr>
        <w:pStyle w:val="Bullets"/>
      </w:pPr>
      <w:r>
        <w:t xml:space="preserve">Include a checkbox to </w:t>
      </w:r>
      <w:r w:rsidR="001A2C28">
        <w:t>mark</w:t>
      </w:r>
      <w:r>
        <w:t xml:space="preserve"> that the student’s record was </w:t>
      </w:r>
      <w:r w:rsidR="00BF3EE6">
        <w:t>added</w:t>
      </w:r>
      <w:r w:rsidR="00E47894">
        <w:t xml:space="preserve"> to ctcLink.</w:t>
      </w:r>
    </w:p>
    <w:p w14:paraId="2EE47632" w14:textId="77777777" w:rsidR="00B31B0E" w:rsidRDefault="00E47894" w:rsidP="00B31B0E">
      <w:pPr>
        <w:pStyle w:val="Bullets"/>
      </w:pPr>
      <w:r>
        <w:t xml:space="preserve">Include checkbox to change student’s Privacy Restriction setting. (See </w:t>
      </w:r>
      <w:hyperlink w:anchor="_F-6:_Add/Remove_FERPA" w:history="1">
        <w:r w:rsidRPr="00E47894">
          <w:rPr>
            <w:rStyle w:val="Hyperlink"/>
          </w:rPr>
          <w:t>F-10: Add/Remove Privacy Restriction setting</w:t>
        </w:r>
      </w:hyperlink>
      <w:r>
        <w:t>.</w:t>
      </w:r>
      <w:r w:rsidR="00B31B0E" w:rsidRPr="00B31B0E">
        <w:t xml:space="preserve"> </w:t>
      </w:r>
    </w:p>
    <w:p w14:paraId="4F61FD0A" w14:textId="13A15271" w:rsidR="00B31B0E" w:rsidRDefault="00B31B0E" w:rsidP="00B31B0E">
      <w:pPr>
        <w:pStyle w:val="Bullets"/>
      </w:pPr>
      <w:r>
        <w:t xml:space="preserve">Include links to </w:t>
      </w:r>
      <w:hyperlink w:anchor="_F-9:_Manage_blocks" w:history="1">
        <w:r w:rsidRPr="00FA2C92">
          <w:rPr>
            <w:rStyle w:val="Hyperlink"/>
          </w:rPr>
          <w:t>F-</w:t>
        </w:r>
        <w:r>
          <w:rPr>
            <w:rStyle w:val="Hyperlink"/>
          </w:rPr>
          <w:t>9</w:t>
        </w:r>
        <w:r w:rsidRPr="00FA2C92">
          <w:rPr>
            <w:rStyle w:val="Hyperlink"/>
          </w:rPr>
          <w:t>: Manage blocks</w:t>
        </w:r>
      </w:hyperlink>
      <w:r>
        <w:t xml:space="preserve">, </w:t>
      </w:r>
      <w:hyperlink w:anchor="_F-10:_Add/Remove_FERPA" w:history="1">
        <w:r w:rsidRPr="00FA2C92">
          <w:rPr>
            <w:rStyle w:val="Hyperlink"/>
          </w:rPr>
          <w:t>F-</w:t>
        </w:r>
        <w:r>
          <w:rPr>
            <w:rStyle w:val="Hyperlink"/>
          </w:rPr>
          <w:t>10</w:t>
        </w:r>
        <w:r w:rsidRPr="00FA2C92">
          <w:rPr>
            <w:rStyle w:val="Hyperlink"/>
          </w:rPr>
          <w:t xml:space="preserve">: Add/remove </w:t>
        </w:r>
        <w:r>
          <w:t>Privacy Restriction</w:t>
        </w:r>
        <w:r w:rsidRPr="00FA2C92">
          <w:rPr>
            <w:rStyle w:val="Hyperlink"/>
          </w:rPr>
          <w:t xml:space="preserve"> setting</w:t>
        </w:r>
      </w:hyperlink>
      <w:r>
        <w:t xml:space="preserve">, </w:t>
      </w:r>
      <w:hyperlink w:anchor="_F-11:_Unduplicate_records" w:history="1">
        <w:r w:rsidRPr="00FA2C92">
          <w:rPr>
            <w:rStyle w:val="Hyperlink"/>
          </w:rPr>
          <w:t>F-</w:t>
        </w:r>
        <w:r>
          <w:rPr>
            <w:rStyle w:val="Hyperlink"/>
          </w:rPr>
          <w:t>11</w:t>
        </w:r>
        <w:r w:rsidRPr="00FA2C92">
          <w:rPr>
            <w:rStyle w:val="Hyperlink"/>
          </w:rPr>
          <w:t>: Unduplicate records</w:t>
        </w:r>
      </w:hyperlink>
      <w:r>
        <w:t xml:space="preserve"> and </w:t>
      </w:r>
      <w:hyperlink w:anchor="_F-12:_View_transcript" w:history="1">
        <w:r w:rsidRPr="00FA2C92">
          <w:rPr>
            <w:rStyle w:val="Hyperlink"/>
          </w:rPr>
          <w:t>F-</w:t>
        </w:r>
        <w:r>
          <w:rPr>
            <w:rStyle w:val="Hyperlink"/>
          </w:rPr>
          <w:t>12</w:t>
        </w:r>
        <w:r w:rsidRPr="00FA2C92">
          <w:rPr>
            <w:rStyle w:val="Hyperlink"/>
          </w:rPr>
          <w:t>: View transcript details</w:t>
        </w:r>
      </w:hyperlink>
      <w:r>
        <w:t>.</w:t>
      </w:r>
    </w:p>
    <w:p w14:paraId="7D3545C4" w14:textId="77777777" w:rsidR="00B31B0E" w:rsidRDefault="00B31B0E" w:rsidP="00B31B0E">
      <w:pPr>
        <w:pStyle w:val="Bullets"/>
      </w:pPr>
      <w:r>
        <w:t xml:space="preserve">Highlight, or provide some other indication that the student’s transcript information was entered into ctcLink for this college. Hyperlink to </w:t>
      </w:r>
      <w:hyperlink w:anchor="_F-8:_Edit_student" w:history="1">
        <w:r w:rsidRPr="00FA2C92">
          <w:rPr>
            <w:rStyle w:val="Hyperlink"/>
          </w:rPr>
          <w:t>F-</w:t>
        </w:r>
        <w:r>
          <w:rPr>
            <w:rStyle w:val="Hyperlink"/>
          </w:rPr>
          <w:t>8</w:t>
        </w:r>
        <w:r w:rsidRPr="00FA2C92">
          <w:rPr>
            <w:rStyle w:val="Hyperlink"/>
          </w:rPr>
          <w:t>: Edit student demographics</w:t>
        </w:r>
      </w:hyperlink>
      <w:r>
        <w:t>.</w:t>
      </w:r>
    </w:p>
    <w:p w14:paraId="7FC267EF" w14:textId="77777777" w:rsidR="00B31B0E" w:rsidRDefault="00B31B0E" w:rsidP="00B31B0E">
      <w:pPr>
        <w:pStyle w:val="Bullets"/>
      </w:pPr>
      <w:r>
        <w:t xml:space="preserve">Highlight, or provide some other indication that the student has a block. Hyperlink to </w:t>
      </w:r>
      <w:hyperlink w:anchor="_F-5:_Manage_blocks" w:history="1">
        <w:r w:rsidRPr="00FA2C92">
          <w:rPr>
            <w:rStyle w:val="Hyperlink"/>
          </w:rPr>
          <w:t>F-</w:t>
        </w:r>
        <w:r>
          <w:rPr>
            <w:rStyle w:val="Hyperlink"/>
          </w:rPr>
          <w:t>9</w:t>
        </w:r>
        <w:r w:rsidRPr="00FA2C92">
          <w:rPr>
            <w:rStyle w:val="Hyperlink"/>
          </w:rPr>
          <w:t>: Manage blocks</w:t>
        </w:r>
      </w:hyperlink>
      <w:r>
        <w:t>.</w:t>
      </w:r>
    </w:p>
    <w:p w14:paraId="601A4637" w14:textId="77777777" w:rsidR="00B31B0E" w:rsidRDefault="00B31B0E" w:rsidP="00B31B0E">
      <w:pPr>
        <w:pStyle w:val="Bullets"/>
      </w:pPr>
      <w:r>
        <w:t xml:space="preserve">Highlight, or provide some other indication that the student has a Privacy Restriction setting. Hyperlink to </w:t>
      </w:r>
      <w:hyperlink w:anchor="_F-6:_Add/Remove_FERPA" w:history="1">
        <w:r w:rsidRPr="007D3811">
          <w:rPr>
            <w:rStyle w:val="Hyperlink"/>
          </w:rPr>
          <w:t>F-10: Add/remove Privacy Restriction setting</w:t>
        </w:r>
      </w:hyperlink>
      <w:r>
        <w:t>.</w:t>
      </w:r>
    </w:p>
    <w:p w14:paraId="6B0498B3" w14:textId="77777777" w:rsidR="00B31B0E" w:rsidRDefault="00B31B0E" w:rsidP="00B31B0E">
      <w:pPr>
        <w:pStyle w:val="Bullets"/>
      </w:pPr>
      <w:r>
        <w:t xml:space="preserve">Highlight, or provide some other indication that the student record was merged from two previous records. Hyperlink to modal page showing both source records (SID and name) with SID hyperlinked to </w:t>
      </w:r>
      <w:hyperlink w:anchor="_F-3:_Student_found" w:history="1">
        <w:r w:rsidRPr="003E06FF">
          <w:rPr>
            <w:rStyle w:val="Hyperlink"/>
          </w:rPr>
          <w:t>F-</w:t>
        </w:r>
        <w:r>
          <w:rPr>
            <w:rStyle w:val="Hyperlink"/>
          </w:rPr>
          <w:t>6</w:t>
        </w:r>
        <w:r w:rsidRPr="003E06FF">
          <w:rPr>
            <w:rStyle w:val="Hyperlink"/>
          </w:rPr>
          <w:t>: Student found</w:t>
        </w:r>
      </w:hyperlink>
      <w:r>
        <w:t>.</w:t>
      </w:r>
    </w:p>
    <w:p w14:paraId="2A62FA5F" w14:textId="77777777" w:rsidR="00B31B0E" w:rsidRDefault="00B31B0E" w:rsidP="00B31B0E">
      <w:pPr>
        <w:pStyle w:val="Bullets"/>
      </w:pPr>
      <w:r>
        <w:t xml:space="preserve">Highlight, or provide some other indication that the student record was unduplicated from another record.  Hyperlink to modal page showing source record for unduplication (SID and name) with SID hyperlinked to </w:t>
      </w:r>
      <w:hyperlink w:anchor="_F-3:_Student_found" w:history="1">
        <w:r w:rsidRPr="003E06FF">
          <w:rPr>
            <w:rStyle w:val="Hyperlink"/>
          </w:rPr>
          <w:t>F-</w:t>
        </w:r>
        <w:r>
          <w:rPr>
            <w:rStyle w:val="Hyperlink"/>
          </w:rPr>
          <w:t>6</w:t>
        </w:r>
        <w:r w:rsidRPr="003E06FF">
          <w:rPr>
            <w:rStyle w:val="Hyperlink"/>
          </w:rPr>
          <w:t>: Student found</w:t>
        </w:r>
      </w:hyperlink>
      <w:r>
        <w:t>.</w:t>
      </w:r>
    </w:p>
    <w:p w14:paraId="322BE55B" w14:textId="77777777" w:rsidR="00B31B0E" w:rsidRDefault="00B31B0E" w:rsidP="00B31B0E">
      <w:pPr>
        <w:pStyle w:val="Bullets"/>
      </w:pPr>
      <w:r>
        <w:t>If the record found is either a source for merged or unduplicated records, then highlight or provide some other indication.  All information for the record would be read-only.</w:t>
      </w:r>
    </w:p>
    <w:p w14:paraId="0B6A61B1" w14:textId="44BB5BBB" w:rsidR="00E47894" w:rsidRDefault="00E47894" w:rsidP="00B31B0E">
      <w:pPr>
        <w:pStyle w:val="Bullets"/>
        <w:numPr>
          <w:ilvl w:val="0"/>
          <w:numId w:val="0"/>
        </w:numPr>
        <w:ind w:left="360" w:hanging="360"/>
      </w:pPr>
    </w:p>
    <w:p w14:paraId="7DAB5F0C" w14:textId="589AB6ED" w:rsidR="009C74E0" w:rsidRDefault="009C74E0" w:rsidP="009C74E0">
      <w:pPr>
        <w:pStyle w:val="Heading4"/>
      </w:pPr>
      <w:bookmarkStart w:id="30" w:name="_F-5:_Manage_blocks"/>
      <w:bookmarkStart w:id="31" w:name="_F-9:_Manage_blocks"/>
      <w:bookmarkStart w:id="32" w:name="_Toc11429141"/>
      <w:bookmarkEnd w:id="30"/>
      <w:bookmarkEnd w:id="31"/>
      <w:r>
        <w:t>F-</w:t>
      </w:r>
      <w:r w:rsidR="005B39A6">
        <w:t>9</w:t>
      </w:r>
      <w:r>
        <w:t xml:space="preserve">: Manage </w:t>
      </w:r>
      <w:r w:rsidR="0064102B">
        <w:t>block</w:t>
      </w:r>
      <w:r w:rsidR="001C3119">
        <w:t>s</w:t>
      </w:r>
      <w:bookmarkEnd w:id="32"/>
    </w:p>
    <w:p w14:paraId="63553A55" w14:textId="77777777" w:rsidR="001A2C28" w:rsidRDefault="001A2C28" w:rsidP="001A2C28">
      <w:pPr>
        <w:pStyle w:val="Bullets"/>
      </w:pPr>
      <w:r>
        <w:t>Include detailed fees and fines information from Legacy.</w:t>
      </w:r>
    </w:p>
    <w:p w14:paraId="7490D0D3" w14:textId="65C93CCA" w:rsidR="001C3119" w:rsidRDefault="001A2C28" w:rsidP="009C74E0">
      <w:pPr>
        <w:pStyle w:val="Bullets"/>
      </w:pPr>
      <w:r>
        <w:t>Include ability to add</w:t>
      </w:r>
      <w:r w:rsidR="001C3119">
        <w:t xml:space="preserve"> both fees/fines and college specific blocks.</w:t>
      </w:r>
    </w:p>
    <w:p w14:paraId="2D4944E8" w14:textId="4097DC29" w:rsidR="001C3119" w:rsidRDefault="001C3119" w:rsidP="009C74E0">
      <w:pPr>
        <w:pStyle w:val="Bullets"/>
      </w:pPr>
      <w:r>
        <w:t xml:space="preserve">Include </w:t>
      </w:r>
      <w:r w:rsidR="003501A9">
        <w:t xml:space="preserve">text area for college to identify </w:t>
      </w:r>
      <w:r w:rsidR="001A2C28">
        <w:t>the type of</w:t>
      </w:r>
      <w:r w:rsidR="003501A9">
        <w:t xml:space="preserve"> block assigned to the student.</w:t>
      </w:r>
    </w:p>
    <w:p w14:paraId="1651ADC4" w14:textId="77777777" w:rsidR="00DA27CE" w:rsidRDefault="001C3119" w:rsidP="009C74E0">
      <w:pPr>
        <w:pStyle w:val="Bullets"/>
      </w:pPr>
      <w:r>
        <w:t xml:space="preserve">Blocks are marked as </w:t>
      </w:r>
      <w:r w:rsidR="00A15889">
        <w:t>Yes or No. When modifying, include a text box to capture</w:t>
      </w:r>
      <w:r w:rsidR="00BF3EE6">
        <w:t xml:space="preserve"> why the change was made. </w:t>
      </w:r>
    </w:p>
    <w:p w14:paraId="222FE5A6" w14:textId="7FE130DF" w:rsidR="0064102B" w:rsidRDefault="00DA27CE" w:rsidP="00DA27CE">
      <w:pPr>
        <w:pStyle w:val="Bullets"/>
      </w:pPr>
      <w:r>
        <w:t xml:space="preserve">Maintain a history of changes, including who made the change and when. Include option to view history of changes </w:t>
      </w:r>
      <w:r w:rsidR="0064102B">
        <w:t>along with history of overrides.</w:t>
      </w:r>
    </w:p>
    <w:p w14:paraId="0D614CCC" w14:textId="552BB84F" w:rsidR="003C3251" w:rsidRDefault="003C3251" w:rsidP="0064102B">
      <w:pPr>
        <w:pStyle w:val="Heading4"/>
      </w:pPr>
      <w:bookmarkStart w:id="33" w:name="_F-6:_Add/Remove_FERPA"/>
      <w:bookmarkStart w:id="34" w:name="_F-10:_Add/Remove_FERPA"/>
      <w:bookmarkStart w:id="35" w:name="_F-10:_Add/Remove_Privacy"/>
      <w:bookmarkStart w:id="36" w:name="_Toc11429142"/>
      <w:bookmarkEnd w:id="33"/>
      <w:bookmarkEnd w:id="34"/>
      <w:bookmarkEnd w:id="35"/>
      <w:r>
        <w:t>F-</w:t>
      </w:r>
      <w:r w:rsidR="005B39A6">
        <w:t>10</w:t>
      </w:r>
      <w:r>
        <w:t xml:space="preserve">: Add/Remove </w:t>
      </w:r>
      <w:r w:rsidR="003B1F72">
        <w:t>Privacy Restriction</w:t>
      </w:r>
      <w:r>
        <w:t xml:space="preserve"> </w:t>
      </w:r>
      <w:r w:rsidR="00DA27CE">
        <w:t>setting</w:t>
      </w:r>
      <w:bookmarkEnd w:id="36"/>
    </w:p>
    <w:p w14:paraId="4A640DA0" w14:textId="4E8A5EF1" w:rsidR="003C3251" w:rsidRDefault="00E47894" w:rsidP="003C3251">
      <w:pPr>
        <w:pStyle w:val="Bullets"/>
      </w:pPr>
      <w:r>
        <w:t>Use</w:t>
      </w:r>
      <w:r w:rsidR="003C3251">
        <w:t xml:space="preserve"> checkbox to change student’s </w:t>
      </w:r>
      <w:r w:rsidR="003B1F72">
        <w:t>Privacy Restriction</w:t>
      </w:r>
      <w:r w:rsidR="003C3251">
        <w:t xml:space="preserve"> </w:t>
      </w:r>
      <w:r w:rsidR="00DA27CE">
        <w:t>setting</w:t>
      </w:r>
      <w:r w:rsidR="003C3251">
        <w:t>.</w:t>
      </w:r>
    </w:p>
    <w:p w14:paraId="4E70B3F7" w14:textId="4AB12D27" w:rsidR="00DA27CE" w:rsidRDefault="00DA27CE" w:rsidP="003C3251">
      <w:pPr>
        <w:pStyle w:val="Bullets"/>
      </w:pPr>
      <w:r>
        <w:t>Maintain a history of changes, including who made the change and when. Include option to view history of changes.</w:t>
      </w:r>
    </w:p>
    <w:p w14:paraId="27F9C6B0" w14:textId="12A0BCAE" w:rsidR="0072391D" w:rsidRDefault="0072391D" w:rsidP="0072391D">
      <w:pPr>
        <w:pStyle w:val="Heading4"/>
      </w:pPr>
      <w:bookmarkStart w:id="37" w:name="_F-7:_Unduplicate_records"/>
      <w:bookmarkStart w:id="38" w:name="_F-11:_Unduplicate_records"/>
      <w:bookmarkStart w:id="39" w:name="_Toc11429143"/>
      <w:bookmarkEnd w:id="37"/>
      <w:bookmarkEnd w:id="38"/>
      <w:r>
        <w:t>F-</w:t>
      </w:r>
      <w:r w:rsidR="005B39A6">
        <w:t>11</w:t>
      </w:r>
      <w:r>
        <w:t>: Unduplicate records</w:t>
      </w:r>
      <w:bookmarkEnd w:id="39"/>
    </w:p>
    <w:p w14:paraId="0D5FA395" w14:textId="77777777" w:rsidR="00DA27CE" w:rsidRDefault="0072391D" w:rsidP="0072391D">
      <w:pPr>
        <w:pStyle w:val="Bullets"/>
      </w:pPr>
      <w:r>
        <w:t xml:space="preserve">When a record is unduplicated, the original record is maintained and two new records are created. </w:t>
      </w:r>
    </w:p>
    <w:p w14:paraId="6330759D" w14:textId="77777777" w:rsidR="00DA27CE" w:rsidRDefault="0072391D" w:rsidP="0072391D">
      <w:pPr>
        <w:pStyle w:val="Bullets"/>
      </w:pPr>
      <w:r>
        <w:t xml:space="preserve">The original record should be marked as being separated (inactive), include references to the two new records, and be excluded from searches. </w:t>
      </w:r>
    </w:p>
    <w:p w14:paraId="67C7F357" w14:textId="77777777" w:rsidR="00DA27CE" w:rsidRDefault="0072391D" w:rsidP="0072391D">
      <w:pPr>
        <w:pStyle w:val="Bullets"/>
      </w:pPr>
      <w:r>
        <w:t xml:space="preserve">The two new records should be marked that it was unduplicated and include a reference to the original record. </w:t>
      </w:r>
    </w:p>
    <w:p w14:paraId="344816FE" w14:textId="456FA98A" w:rsidR="0072391D" w:rsidRDefault="0072391D" w:rsidP="0072391D">
      <w:pPr>
        <w:pStyle w:val="Bullets"/>
      </w:pPr>
      <w:r>
        <w:t>Both student demographic and transcript information can be unduplicated.</w:t>
      </w:r>
    </w:p>
    <w:p w14:paraId="6F498E46" w14:textId="3EB6D926" w:rsidR="0072231F" w:rsidRDefault="0072231F" w:rsidP="0064102B">
      <w:pPr>
        <w:pStyle w:val="Heading4"/>
      </w:pPr>
      <w:bookmarkStart w:id="40" w:name="_F-9:_View_transcript"/>
      <w:bookmarkStart w:id="41" w:name="_F-12:_View_transcript"/>
      <w:bookmarkStart w:id="42" w:name="_Toc11429144"/>
      <w:bookmarkEnd w:id="40"/>
      <w:bookmarkEnd w:id="41"/>
      <w:r>
        <w:t>F-</w:t>
      </w:r>
      <w:r w:rsidR="005B39A6">
        <w:t>12</w:t>
      </w:r>
      <w:r>
        <w:t>: View transcript details (sort)</w:t>
      </w:r>
      <w:bookmarkEnd w:id="42"/>
    </w:p>
    <w:p w14:paraId="54C80603" w14:textId="72E7EA97" w:rsidR="0072231F" w:rsidRDefault="0072231F" w:rsidP="0072231F">
      <w:pPr>
        <w:pStyle w:val="Bullets"/>
      </w:pPr>
      <w:r>
        <w:t xml:space="preserve">Include quarter, </w:t>
      </w:r>
      <w:r w:rsidR="00584E62">
        <w:t xml:space="preserve">department, </w:t>
      </w:r>
      <w:r>
        <w:t>cour</w:t>
      </w:r>
      <w:r w:rsidR="00584E62">
        <w:t>se number</w:t>
      </w:r>
      <w:r>
        <w:t>, gr</w:t>
      </w:r>
      <w:r w:rsidR="00584E62">
        <w:t xml:space="preserve">ade and </w:t>
      </w:r>
      <w:r>
        <w:t>credits in output.</w:t>
      </w:r>
    </w:p>
    <w:p w14:paraId="25204A3E" w14:textId="49457494" w:rsidR="0072231F" w:rsidRDefault="0072231F" w:rsidP="0072231F">
      <w:pPr>
        <w:pStyle w:val="Bullets"/>
      </w:pPr>
      <w:r>
        <w:t xml:space="preserve">Allow sorting </w:t>
      </w:r>
      <w:r w:rsidR="00584E62">
        <w:t>on quarter, department and course number.</w:t>
      </w:r>
    </w:p>
    <w:p w14:paraId="7FC49E4D" w14:textId="16EF5649" w:rsidR="0072231F" w:rsidRDefault="0072231F" w:rsidP="0072231F">
      <w:pPr>
        <w:pStyle w:val="Bullets"/>
      </w:pPr>
      <w:r>
        <w:t>Include link to view history of student’s transcript activity including printing official transcripts (</w:t>
      </w:r>
      <w:hyperlink w:anchor="_F-12:_Print_transcript" w:history="1">
        <w:r w:rsidRPr="0072231F">
          <w:rPr>
            <w:rStyle w:val="Hyperlink"/>
          </w:rPr>
          <w:t>F-1</w:t>
        </w:r>
        <w:r w:rsidR="008F503B">
          <w:rPr>
            <w:rStyle w:val="Hyperlink"/>
          </w:rPr>
          <w:t>4</w:t>
        </w:r>
        <w:r w:rsidRPr="0072231F">
          <w:rPr>
            <w:rStyle w:val="Hyperlink"/>
          </w:rPr>
          <w:t>: Print transcript official/unoffici</w:t>
        </w:r>
        <w:r>
          <w:rPr>
            <w:rStyle w:val="Hyperlink"/>
          </w:rPr>
          <w:t>al</w:t>
        </w:r>
      </w:hyperlink>
      <w:r>
        <w:t>)</w:t>
      </w:r>
      <w:r w:rsidR="009E204F">
        <w:t>, sending transcripts (external) (</w:t>
      </w:r>
      <w:hyperlink w:anchor="_F-13:_Send_transcript" w:history="1">
        <w:r w:rsidR="009E204F" w:rsidRPr="009E204F">
          <w:rPr>
            <w:rStyle w:val="Hyperlink"/>
          </w:rPr>
          <w:t>F-1</w:t>
        </w:r>
        <w:r w:rsidR="008F503B">
          <w:rPr>
            <w:rStyle w:val="Hyperlink"/>
          </w:rPr>
          <w:t>5</w:t>
        </w:r>
        <w:r w:rsidR="009E204F" w:rsidRPr="009E204F">
          <w:rPr>
            <w:rStyle w:val="Hyperlink"/>
          </w:rPr>
          <w:t>: Send transcript (external)</w:t>
        </w:r>
      </w:hyperlink>
      <w:r w:rsidR="009E204F">
        <w:t xml:space="preserve">), </w:t>
      </w:r>
      <w:r>
        <w:t>and transmitting transcripts (</w:t>
      </w:r>
      <w:hyperlink w:anchor="_F-14:_Transmit_transcript" w:history="1">
        <w:r w:rsidRPr="0072231F">
          <w:rPr>
            <w:rStyle w:val="Hyperlink"/>
          </w:rPr>
          <w:t>F-1</w:t>
        </w:r>
        <w:r w:rsidR="008F503B">
          <w:rPr>
            <w:rStyle w:val="Hyperlink"/>
          </w:rPr>
          <w:t>6</w:t>
        </w:r>
        <w:r w:rsidRPr="0072231F">
          <w:rPr>
            <w:rStyle w:val="Hyperlink"/>
          </w:rPr>
          <w:t>: Transmit transcript</w:t>
        </w:r>
      </w:hyperlink>
      <w:r>
        <w:t>).</w:t>
      </w:r>
    </w:p>
    <w:p w14:paraId="02A76E6B" w14:textId="112BAA0A" w:rsidR="005B39A6" w:rsidRDefault="005B39A6" w:rsidP="005B39A6">
      <w:pPr>
        <w:pStyle w:val="Heading4"/>
      </w:pPr>
      <w:bookmarkStart w:id="43" w:name="_Toc11429145"/>
      <w:r>
        <w:t>F-13: Override blocks</w:t>
      </w:r>
      <w:bookmarkEnd w:id="43"/>
    </w:p>
    <w:p w14:paraId="6C43A6CE" w14:textId="77777777" w:rsidR="005B39A6" w:rsidRDefault="005B39A6" w:rsidP="005B39A6">
      <w:pPr>
        <w:pStyle w:val="Bullets"/>
      </w:pPr>
      <w:r>
        <w:t>Record history of when blocks are overrode including who made the change and when.</w:t>
      </w:r>
    </w:p>
    <w:p w14:paraId="55428EF4" w14:textId="4AB686CF" w:rsidR="00121EF9" w:rsidRDefault="005B39A6" w:rsidP="00121EF9">
      <w:pPr>
        <w:pStyle w:val="Bullets"/>
      </w:pPr>
      <w:r>
        <w:t xml:space="preserve">History of overrides available under section </w:t>
      </w:r>
      <w:hyperlink w:anchor="_F-5:_Manage_blocks" w:history="1">
        <w:r w:rsidRPr="0072231F">
          <w:rPr>
            <w:rStyle w:val="Hyperlink"/>
          </w:rPr>
          <w:t>F-</w:t>
        </w:r>
        <w:r w:rsidR="008F503B">
          <w:rPr>
            <w:rStyle w:val="Hyperlink"/>
          </w:rPr>
          <w:t>9</w:t>
        </w:r>
        <w:r w:rsidRPr="0072231F">
          <w:rPr>
            <w:rStyle w:val="Hyperlink"/>
          </w:rPr>
          <w:t>: Manage Blocks</w:t>
        </w:r>
      </w:hyperlink>
      <w:r>
        <w:t>.</w:t>
      </w:r>
    </w:p>
    <w:p w14:paraId="0C50A4BB" w14:textId="52AD0732" w:rsidR="003501A9" w:rsidRDefault="0072231F" w:rsidP="0072231F">
      <w:pPr>
        <w:pStyle w:val="Heading4"/>
      </w:pPr>
      <w:bookmarkStart w:id="44" w:name="_F-12:_Print_transcript"/>
      <w:bookmarkStart w:id="45" w:name="_F-14:_Print_transcript"/>
      <w:bookmarkStart w:id="46" w:name="_Toc11429146"/>
      <w:bookmarkEnd w:id="44"/>
      <w:bookmarkEnd w:id="45"/>
      <w:r>
        <w:t>F-1</w:t>
      </w:r>
      <w:r w:rsidR="005B39A6">
        <w:t>4</w:t>
      </w:r>
      <w:r>
        <w:t xml:space="preserve">: </w:t>
      </w:r>
      <w:r w:rsidRPr="0072231F">
        <w:t>Print transcript</w:t>
      </w:r>
      <w:r>
        <w:rPr>
          <w:rFonts w:ascii="Tahoma" w:hAnsi="Tahoma" w:cs="Tahoma"/>
        </w:rPr>
        <w:t xml:space="preserve"> </w:t>
      </w:r>
      <w:r w:rsidRPr="0072231F">
        <w:t>official/unofficial</w:t>
      </w:r>
      <w:bookmarkEnd w:id="46"/>
    </w:p>
    <w:p w14:paraId="375B0C67" w14:textId="0056389A" w:rsidR="008D530A" w:rsidRDefault="008D530A" w:rsidP="0072231F">
      <w:pPr>
        <w:pStyle w:val="Bullets"/>
      </w:pPr>
      <w:r>
        <w:t>Include option to toggle if official or unofficial.</w:t>
      </w:r>
    </w:p>
    <w:p w14:paraId="58D119B5" w14:textId="7824D061" w:rsidR="0072231F" w:rsidRDefault="0072231F" w:rsidP="0072231F">
      <w:pPr>
        <w:pStyle w:val="Bullets"/>
      </w:pPr>
      <w:r>
        <w:t>Maintain a history of when an official transcript was generated, including who gene</w:t>
      </w:r>
      <w:r w:rsidR="00CC5FFA">
        <w:t xml:space="preserve">rated, destination </w:t>
      </w:r>
      <w:r>
        <w:t>and when. Include option to view history.</w:t>
      </w:r>
    </w:p>
    <w:p w14:paraId="0F9E6A3B" w14:textId="68466172" w:rsidR="00CC5FFA" w:rsidRDefault="00CC5FFA" w:rsidP="001C0057">
      <w:pPr>
        <w:pStyle w:val="Bullets"/>
        <w:numPr>
          <w:ilvl w:val="1"/>
          <w:numId w:val="1"/>
        </w:numPr>
      </w:pPr>
      <w:r>
        <w:t>Destination op</w:t>
      </w:r>
      <w:r w:rsidR="009E204F">
        <w:t>tions</w:t>
      </w:r>
    </w:p>
    <w:p w14:paraId="35B1C45F" w14:textId="77777777" w:rsidR="00CC5FFA" w:rsidRDefault="00CC5FFA" w:rsidP="001C0057">
      <w:pPr>
        <w:pStyle w:val="Bullets"/>
        <w:numPr>
          <w:ilvl w:val="2"/>
          <w:numId w:val="1"/>
        </w:numPr>
      </w:pPr>
      <w:r>
        <w:t>National Student Clearinghouse (Note: future work will include uploads to NSC).</w:t>
      </w:r>
    </w:p>
    <w:p w14:paraId="4AF9BDF6" w14:textId="77A738AE" w:rsidR="00CC5FFA" w:rsidRDefault="00CC5FFA" w:rsidP="001C0057">
      <w:pPr>
        <w:pStyle w:val="Bullets"/>
        <w:numPr>
          <w:ilvl w:val="2"/>
          <w:numId w:val="1"/>
        </w:numPr>
      </w:pPr>
      <w:r>
        <w:t>Paper copy</w:t>
      </w:r>
      <w:r w:rsidR="009E204F">
        <w:t>. I</w:t>
      </w:r>
      <w:r>
        <w:t xml:space="preserve">nclude </w:t>
      </w:r>
      <w:r w:rsidR="009E204F">
        <w:t>destination</w:t>
      </w:r>
      <w:r>
        <w:t xml:space="preserve"> address informa</w:t>
      </w:r>
      <w:r w:rsidR="009E204F">
        <w:t>tion along with text box to allow them to identify if the transcript returned as undelivered.</w:t>
      </w:r>
    </w:p>
    <w:p w14:paraId="558C5F6B" w14:textId="7743B78B" w:rsidR="0072231F" w:rsidRDefault="0072231F" w:rsidP="0072231F">
      <w:pPr>
        <w:pStyle w:val="Heading4"/>
      </w:pPr>
      <w:bookmarkStart w:id="47" w:name="_F-13:_Send_transcript"/>
      <w:bookmarkStart w:id="48" w:name="_F-15:_Send_transcript"/>
      <w:bookmarkStart w:id="49" w:name="_Toc11429147"/>
      <w:bookmarkEnd w:id="47"/>
      <w:bookmarkEnd w:id="48"/>
      <w:r>
        <w:t>F-1</w:t>
      </w:r>
      <w:r w:rsidR="005B39A6">
        <w:t>5</w:t>
      </w:r>
      <w:r>
        <w:t xml:space="preserve">: </w:t>
      </w:r>
      <w:r w:rsidRPr="0072231F">
        <w:t>Send transcript</w:t>
      </w:r>
      <w:r w:rsidR="00CC5FFA">
        <w:t xml:space="preserve"> (external)</w:t>
      </w:r>
      <w:bookmarkEnd w:id="49"/>
    </w:p>
    <w:p w14:paraId="3F6B0D60" w14:textId="09FB3074" w:rsidR="0072231F" w:rsidRDefault="00584E62" w:rsidP="0072231F">
      <w:pPr>
        <w:pStyle w:val="Bullets"/>
      </w:pPr>
      <w:r>
        <w:t>This repre</w:t>
      </w:r>
      <w:r w:rsidR="00CC5FFA">
        <w:t>sents transcripts sent to external entities such as Parchment.</w:t>
      </w:r>
    </w:p>
    <w:p w14:paraId="1C8871D4" w14:textId="3A7285C4" w:rsidR="0072231F" w:rsidRPr="0072231F" w:rsidRDefault="0072231F" w:rsidP="0072231F">
      <w:pPr>
        <w:pStyle w:val="Heading4"/>
      </w:pPr>
      <w:bookmarkStart w:id="50" w:name="_F-14:_Transmit_transcript"/>
      <w:bookmarkStart w:id="51" w:name="_F-16:_Transmit_transcript"/>
      <w:bookmarkStart w:id="52" w:name="_Toc11429148"/>
      <w:bookmarkEnd w:id="50"/>
      <w:bookmarkEnd w:id="51"/>
      <w:r>
        <w:t>F-1</w:t>
      </w:r>
      <w:r w:rsidR="005B39A6">
        <w:t>6</w:t>
      </w:r>
      <w:r>
        <w:t xml:space="preserve">: </w:t>
      </w:r>
      <w:r w:rsidRPr="0072231F">
        <w:t>Transmit transcript</w:t>
      </w:r>
      <w:bookmarkEnd w:id="52"/>
      <w:r w:rsidR="00CC5FFA">
        <w:t xml:space="preserve"> </w:t>
      </w:r>
    </w:p>
    <w:p w14:paraId="740BCF66" w14:textId="3EDC8CCD" w:rsidR="0072231F" w:rsidRDefault="0072231F" w:rsidP="0072231F">
      <w:pPr>
        <w:pStyle w:val="Bullets"/>
      </w:pPr>
      <w:r>
        <w:t xml:space="preserve">Maintain a history of when a request </w:t>
      </w:r>
      <w:r w:rsidR="00CC5FFA">
        <w:t xml:space="preserve">is made </w:t>
      </w:r>
      <w:r>
        <w:t>to transmit a transcript to another community/technical college or WA public four-year university, including who generated and when.</w:t>
      </w:r>
    </w:p>
    <w:p w14:paraId="5AE3A925" w14:textId="26B1E839" w:rsidR="00FD1F34" w:rsidRDefault="0072231F" w:rsidP="00FD1F34">
      <w:pPr>
        <w:pStyle w:val="Bullets"/>
      </w:pPr>
      <w:r>
        <w:t>Include option to view history.</w:t>
      </w:r>
    </w:p>
    <w:p w14:paraId="34A16147" w14:textId="7604F60F" w:rsidR="005B39A6" w:rsidRDefault="005B39A6" w:rsidP="005B39A6">
      <w:pPr>
        <w:pStyle w:val="Heading4"/>
      </w:pPr>
      <w:bookmarkStart w:id="53" w:name="_Toc11429149"/>
      <w:r>
        <w:t>F-17: Edit course/class</w:t>
      </w:r>
      <w:bookmarkEnd w:id="53"/>
    </w:p>
    <w:p w14:paraId="2E1DAC52" w14:textId="77777777" w:rsidR="005B39A6" w:rsidRDefault="005B39A6" w:rsidP="005B39A6">
      <w:pPr>
        <w:pStyle w:val="Bullets"/>
      </w:pPr>
      <w:r>
        <w:t>Fields to change course title, department, course number, credits, grade, and quarter.</w:t>
      </w:r>
    </w:p>
    <w:p w14:paraId="4368A33A" w14:textId="77777777" w:rsidR="005B39A6" w:rsidRDefault="005B39A6" w:rsidP="005B39A6">
      <w:pPr>
        <w:pStyle w:val="Bullets"/>
      </w:pPr>
      <w:r>
        <w:t>Provide ability to delete course.</w:t>
      </w:r>
    </w:p>
    <w:p w14:paraId="204AAEF4" w14:textId="77777777" w:rsidR="005B39A6" w:rsidRDefault="005B39A6" w:rsidP="005B39A6">
      <w:pPr>
        <w:pStyle w:val="Bullets"/>
      </w:pPr>
      <w:r>
        <w:t>Provide ability to add course.</w:t>
      </w:r>
    </w:p>
    <w:p w14:paraId="6C269A09" w14:textId="77777777" w:rsidR="005B39A6" w:rsidRDefault="005B39A6" w:rsidP="005B39A6">
      <w:pPr>
        <w:pStyle w:val="Bullets"/>
      </w:pPr>
      <w:r>
        <w:t>Maintain a history of changes, including who made the change and when. Include option to view history of changes.</w:t>
      </w:r>
    </w:p>
    <w:p w14:paraId="1AF4BA14" w14:textId="1A3839DB" w:rsidR="00896B5A" w:rsidRDefault="00896B5A" w:rsidP="005B39A6">
      <w:pPr>
        <w:pStyle w:val="Heading4"/>
      </w:pPr>
      <w:bookmarkStart w:id="54" w:name="_Toc11429150"/>
      <w:r>
        <w:t>F-1</w:t>
      </w:r>
      <w:r w:rsidR="005B39A6">
        <w:t>8</w:t>
      </w:r>
      <w:r>
        <w:t>: Reports</w:t>
      </w:r>
      <w:bookmarkEnd w:id="54"/>
    </w:p>
    <w:p w14:paraId="4DCA912D" w14:textId="6BC8E132" w:rsidR="00896B5A" w:rsidRDefault="00896B5A" w:rsidP="00896B5A">
      <w:pPr>
        <w:pStyle w:val="Bullets"/>
      </w:pPr>
      <w:r>
        <w:t>Number of official transcripts generated by month.</w:t>
      </w:r>
    </w:p>
    <w:p w14:paraId="42C24555" w14:textId="77777777" w:rsidR="0087322E" w:rsidRDefault="0087322E" w:rsidP="0087322E">
      <w:pPr>
        <w:pStyle w:val="Bullets"/>
      </w:pPr>
      <w:r>
        <w:t xml:space="preserve">Reports – hyperlinks to individual reports. </w:t>
      </w:r>
    </w:p>
    <w:p w14:paraId="31608CA3" w14:textId="18447CDF" w:rsidR="005B39A6" w:rsidRDefault="005B39A6" w:rsidP="008F503B">
      <w:pPr>
        <w:pStyle w:val="Heading4"/>
      </w:pPr>
      <w:bookmarkStart w:id="55" w:name="_Toc11429151"/>
      <w:r>
        <w:t xml:space="preserve">F-19: </w:t>
      </w:r>
      <w:r w:rsidR="004F6B6E">
        <w:t xml:space="preserve">Account </w:t>
      </w:r>
      <w:r>
        <w:t>Manage</w:t>
      </w:r>
      <w:r w:rsidR="004F6B6E">
        <w:t>ment</w:t>
      </w:r>
      <w:bookmarkEnd w:id="55"/>
      <w:r>
        <w:t xml:space="preserve"> </w:t>
      </w:r>
    </w:p>
    <w:p w14:paraId="665C40AF" w14:textId="6C475CB5" w:rsidR="008F503B" w:rsidRDefault="00A13F42" w:rsidP="008F503B">
      <w:pPr>
        <w:pStyle w:val="Bullets"/>
      </w:pPr>
      <w:r>
        <w:t>Fields to change Name, phone numb</w:t>
      </w:r>
      <w:r w:rsidR="009A159E">
        <w:t>er,</w:t>
      </w:r>
      <w:r>
        <w:t xml:space="preserve"> and email address.</w:t>
      </w:r>
    </w:p>
    <w:p w14:paraId="512F89C0" w14:textId="39E4A6FC" w:rsidR="00A13F42" w:rsidRPr="008F503B" w:rsidRDefault="009A159E" w:rsidP="008F503B">
      <w:pPr>
        <w:pStyle w:val="Bullets"/>
      </w:pPr>
      <w:r>
        <w:t>If assigned to multiple colleges, staff member can select from a dropdown which college account information to update.  Will default to current college selected at login.</w:t>
      </w:r>
    </w:p>
    <w:p w14:paraId="648F6FFB" w14:textId="77777777" w:rsidR="00713B4A" w:rsidRDefault="00713B4A">
      <w:pPr>
        <w:spacing w:before="0" w:after="-1" w:line="259" w:lineRule="auto"/>
        <w:rPr>
          <w:rFonts w:ascii="Franklin Gothic Medium" w:hAnsi="Franklin Gothic Medium" w:cs="SourceSansPro-Light"/>
          <w:bCs/>
          <w:color w:val="0071CE"/>
          <w:sz w:val="36"/>
          <w:szCs w:val="21"/>
        </w:rPr>
      </w:pPr>
      <w:r>
        <w:br w:type="page"/>
      </w:r>
    </w:p>
    <w:p w14:paraId="4B95F187" w14:textId="76242AEB" w:rsidR="00FE6571" w:rsidRDefault="00FE6571" w:rsidP="008C33C0">
      <w:pPr>
        <w:pStyle w:val="Heading3"/>
      </w:pPr>
      <w:bookmarkStart w:id="56" w:name="_Toc11429152"/>
      <w:r>
        <w:t>Partial Access</w:t>
      </w:r>
      <w:bookmarkEnd w:id="56"/>
    </w:p>
    <w:p w14:paraId="79BCBE50" w14:textId="09D3BA41" w:rsidR="00B50FB8" w:rsidRDefault="00B50FB8" w:rsidP="00B50FB8">
      <w:pPr>
        <w:pStyle w:val="Body"/>
        <w:tabs>
          <w:tab w:val="clear" w:pos="0"/>
        </w:tabs>
      </w:pPr>
      <w:r>
        <w:t xml:space="preserve">The Partial Access role will be allowed to view reports, search for student records, edit student demographics, manage student blocks and view </w:t>
      </w:r>
      <w:r w:rsidR="003B1F72">
        <w:t xml:space="preserve">Privacy Restriction </w:t>
      </w:r>
      <w:r>
        <w:t>settings. Other tasks include the ability to view and sort transcript information along with printing official and unofficial transcripts locally. This role will also be able to send and transmit transcripts to external entities.</w:t>
      </w:r>
    </w:p>
    <w:p w14:paraId="7E7A1A43" w14:textId="4188C1B3" w:rsidR="00B50FB8" w:rsidRDefault="00B50FB8" w:rsidP="00B50FB8">
      <w:pPr>
        <w:pStyle w:val="Body"/>
        <w:tabs>
          <w:tab w:val="clear" w:pos="0"/>
        </w:tabs>
      </w:pPr>
      <w:r>
        <w:t xml:space="preserve">This role differs from the Full Access role as they are not allowed to add or remove </w:t>
      </w:r>
      <w:r w:rsidR="003B1F72">
        <w:t xml:space="preserve">Privacy Restriction </w:t>
      </w:r>
      <w:r>
        <w:t>settings, merge records, unduplicate records and edit course/class information.</w:t>
      </w:r>
    </w:p>
    <w:p w14:paraId="6D893000" w14:textId="0C0526EE" w:rsidR="001E7E78" w:rsidRDefault="00500D5B" w:rsidP="00747051">
      <w:pPr>
        <w:pStyle w:val="Body"/>
        <w:jc w:val="center"/>
      </w:pPr>
      <w:r>
        <w:object w:dxaOrig="11254" w:dyaOrig="13643" w14:anchorId="68D879B2">
          <v:shape id="_x0000_i1027" type="#_x0000_t75" style="width:439.5pt;height:518.5pt" o:ole="">
            <v:imagedata r:id="rId18" o:title=""/>
          </v:shape>
          <o:OLEObject Type="Embed" ProgID="Visio.Drawing.15" ShapeID="_x0000_i1027" DrawAspect="Content" ObjectID="_1622367048" r:id="rId19"/>
        </w:object>
      </w:r>
    </w:p>
    <w:p w14:paraId="45DCF609" w14:textId="3769F79B" w:rsidR="00192FC3" w:rsidRDefault="00192FC3" w:rsidP="00192FC3">
      <w:pPr>
        <w:pStyle w:val="Heading4"/>
      </w:pPr>
      <w:bookmarkStart w:id="57" w:name="_Toc11429153"/>
      <w:r>
        <w:t>P-1: Multiple Colleges Assigned</w:t>
      </w:r>
      <w:bookmarkEnd w:id="57"/>
    </w:p>
    <w:p w14:paraId="48D7A171" w14:textId="72450636" w:rsidR="00192FC3" w:rsidRDefault="00192FC3" w:rsidP="00192FC3">
      <w:pPr>
        <w:pStyle w:val="ListParagraph"/>
        <w:numPr>
          <w:ilvl w:val="0"/>
          <w:numId w:val="15"/>
        </w:numPr>
      </w:pPr>
      <w:r>
        <w:t xml:space="preserve">If multiple colleges assigned, go to </w:t>
      </w:r>
      <w:hyperlink w:anchor="_P-2:_Select_College" w:history="1">
        <w:r>
          <w:rPr>
            <w:rStyle w:val="Hyperlink"/>
          </w:rPr>
          <w:t>P</w:t>
        </w:r>
        <w:r w:rsidRPr="00E34DC9">
          <w:rPr>
            <w:rStyle w:val="Hyperlink"/>
          </w:rPr>
          <w:t>-2: Select College</w:t>
        </w:r>
      </w:hyperlink>
    </w:p>
    <w:p w14:paraId="135954A7" w14:textId="04A7DDA1" w:rsidR="00192FC3" w:rsidRDefault="00192FC3" w:rsidP="00192FC3">
      <w:pPr>
        <w:pStyle w:val="ListParagraph"/>
        <w:numPr>
          <w:ilvl w:val="0"/>
          <w:numId w:val="15"/>
        </w:numPr>
      </w:pPr>
      <w:r>
        <w:t xml:space="preserve">If Single College assigned, go to </w:t>
      </w:r>
      <w:hyperlink w:anchor="_P-3:_Search_for" w:history="1">
        <w:r>
          <w:rPr>
            <w:rStyle w:val="Hyperlink"/>
          </w:rPr>
          <w:t>P</w:t>
        </w:r>
        <w:r w:rsidRPr="00E34DC9">
          <w:rPr>
            <w:rStyle w:val="Hyperlink"/>
          </w:rPr>
          <w:t>-3: Search for Student</w:t>
        </w:r>
      </w:hyperlink>
    </w:p>
    <w:p w14:paraId="65115405" w14:textId="5BCC3B76" w:rsidR="00192FC3" w:rsidRDefault="00192FC3" w:rsidP="00192FC3">
      <w:pPr>
        <w:pStyle w:val="Heading4"/>
      </w:pPr>
      <w:bookmarkStart w:id="58" w:name="_P-2:_Select_College"/>
      <w:bookmarkStart w:id="59" w:name="_Toc11429154"/>
      <w:bookmarkEnd w:id="58"/>
      <w:r>
        <w:t>P-2: Select College</w:t>
      </w:r>
      <w:bookmarkEnd w:id="59"/>
    </w:p>
    <w:p w14:paraId="64D13D59" w14:textId="77777777" w:rsidR="00192FC3" w:rsidRPr="00BC6BD3" w:rsidRDefault="00192FC3" w:rsidP="00192FC3">
      <w:pPr>
        <w:pStyle w:val="Bullets"/>
      </w:pPr>
      <w:r>
        <w:t>If more than one college is assigned to a staff member, they will need to select the college they wish to work under.  This option is available as a menu item at all times</w:t>
      </w:r>
    </w:p>
    <w:p w14:paraId="4A2B70FF" w14:textId="113FAAB4" w:rsidR="00192FC3" w:rsidRDefault="00192FC3" w:rsidP="00192FC3">
      <w:pPr>
        <w:pStyle w:val="Heading4"/>
      </w:pPr>
      <w:bookmarkStart w:id="60" w:name="_P-3:_Search_for"/>
      <w:bookmarkStart w:id="61" w:name="_Toc11429155"/>
      <w:bookmarkEnd w:id="60"/>
      <w:r>
        <w:t>P-3: Search for Student</w:t>
      </w:r>
      <w:bookmarkEnd w:id="61"/>
    </w:p>
    <w:p w14:paraId="4CB56742" w14:textId="6F52EDBA" w:rsidR="00192FC3" w:rsidRDefault="00192FC3" w:rsidP="002A16BE">
      <w:pPr>
        <w:pStyle w:val="Bullets"/>
      </w:pPr>
      <w:r>
        <w:t>After being assigned to a college, whether by defaulting to a single one or selecting from the list, they can begin their student search by either selecting from list (</w:t>
      </w:r>
      <w:hyperlink w:anchor="_P-5:_List_of" w:history="1">
        <w:r>
          <w:rPr>
            <w:rStyle w:val="Hyperlink"/>
          </w:rPr>
          <w:t>P</w:t>
        </w:r>
        <w:r w:rsidRPr="00747051">
          <w:rPr>
            <w:rStyle w:val="Hyperlink"/>
          </w:rPr>
          <w:t>-5: List of last 5 records found</w:t>
        </w:r>
      </w:hyperlink>
      <w:r>
        <w:t>) or entering criteria (</w:t>
      </w:r>
      <w:hyperlink w:anchor="_P-4:_Enter_search" w:history="1">
        <w:r>
          <w:rPr>
            <w:rStyle w:val="Hyperlink"/>
          </w:rPr>
          <w:t>P</w:t>
        </w:r>
        <w:r w:rsidRPr="00747051">
          <w:rPr>
            <w:rStyle w:val="Hyperlink"/>
          </w:rPr>
          <w:t>-4: Enter search criteria</w:t>
        </w:r>
      </w:hyperlink>
      <w:r>
        <w:t>).</w:t>
      </w:r>
    </w:p>
    <w:p w14:paraId="2E843DF0" w14:textId="4B90CEA7" w:rsidR="002A16BE" w:rsidRDefault="002A16BE" w:rsidP="002A16BE">
      <w:pPr>
        <w:pStyle w:val="Heading4"/>
      </w:pPr>
      <w:bookmarkStart w:id="62" w:name="_P-4:_Enter_search"/>
      <w:bookmarkStart w:id="63" w:name="_Toc11429156"/>
      <w:bookmarkEnd w:id="62"/>
      <w:r>
        <w:t>P-</w:t>
      </w:r>
      <w:r w:rsidR="00192FC3">
        <w:t>4</w:t>
      </w:r>
      <w:r>
        <w:t>: Enter search criteria</w:t>
      </w:r>
      <w:bookmarkEnd w:id="63"/>
    </w:p>
    <w:p w14:paraId="2248F8AE" w14:textId="58B67FCD" w:rsidR="002A16BE" w:rsidRDefault="002A16BE" w:rsidP="002A16BE">
      <w:pPr>
        <w:pStyle w:val="Bullets"/>
      </w:pPr>
      <w:r>
        <w:t>Search on student n</w:t>
      </w:r>
      <w:r w:rsidR="00E47894">
        <w:t>ame, birth date, SSN or S</w:t>
      </w:r>
      <w:r>
        <w:t>ID.</w:t>
      </w:r>
    </w:p>
    <w:p w14:paraId="6478F28A" w14:textId="77777777" w:rsidR="002A16BE" w:rsidRDefault="002A16BE" w:rsidP="002A16BE">
      <w:pPr>
        <w:pStyle w:val="Bullets"/>
      </w:pPr>
      <w:r>
        <w:t>Include a wildcard or partial search match capability.</w:t>
      </w:r>
    </w:p>
    <w:p w14:paraId="0EFD9557" w14:textId="77777777" w:rsidR="002A16BE" w:rsidRDefault="002A16BE" w:rsidP="002A16BE">
      <w:pPr>
        <w:pStyle w:val="Bullets"/>
      </w:pPr>
      <w:r>
        <w:t xml:space="preserve">Include previous names in search match process.  </w:t>
      </w:r>
    </w:p>
    <w:p w14:paraId="3156F217" w14:textId="72B5F329" w:rsidR="002A16BE" w:rsidRDefault="002A16BE" w:rsidP="002A16BE">
      <w:pPr>
        <w:pStyle w:val="Bullets"/>
      </w:pPr>
      <w:r>
        <w:t>Provide list of s</w:t>
      </w:r>
      <w:r w:rsidR="00E47894">
        <w:t>earch results including SID and name. Hyperlink S</w:t>
      </w:r>
      <w:r>
        <w:t xml:space="preserve">ID to </w:t>
      </w:r>
      <w:hyperlink w:anchor="_F-3:_Student_found_1" w:history="1">
        <w:r w:rsidR="007C6FDD">
          <w:rPr>
            <w:rStyle w:val="Hyperlink"/>
          </w:rPr>
          <w:t>P-6: Student found</w:t>
        </w:r>
      </w:hyperlink>
      <w:r>
        <w:t xml:space="preserve">. </w:t>
      </w:r>
    </w:p>
    <w:p w14:paraId="5319DD2B" w14:textId="2EA6785A" w:rsidR="002A16BE" w:rsidRDefault="002A16BE" w:rsidP="002A16BE">
      <w:pPr>
        <w:pStyle w:val="Heading4"/>
      </w:pPr>
      <w:bookmarkStart w:id="64" w:name="_P-5:_List_of"/>
      <w:bookmarkStart w:id="65" w:name="_Toc11429157"/>
      <w:bookmarkEnd w:id="64"/>
      <w:r>
        <w:t>P-</w:t>
      </w:r>
      <w:r w:rsidR="00192FC3">
        <w:t>5</w:t>
      </w:r>
      <w:r>
        <w:t>: List of last 5 records found</w:t>
      </w:r>
      <w:bookmarkEnd w:id="65"/>
    </w:p>
    <w:p w14:paraId="2246A027" w14:textId="5F3E3061" w:rsidR="002A16BE" w:rsidRDefault="002A16BE" w:rsidP="002A16BE">
      <w:pPr>
        <w:pStyle w:val="Bullets"/>
      </w:pPr>
      <w:r>
        <w:t xml:space="preserve">Provide list of </w:t>
      </w:r>
      <w:r w:rsidRPr="00124945">
        <w:t xml:space="preserve">last five </w:t>
      </w:r>
      <w:r>
        <w:t>(5) student records accessed by the l</w:t>
      </w:r>
      <w:r w:rsidR="00E47894">
        <w:t>ogged in user including S</w:t>
      </w:r>
      <w:r>
        <w:t>ID, name and last date accessed.  Order by last date accessed in descending order.</w:t>
      </w:r>
    </w:p>
    <w:p w14:paraId="0A7AB05E" w14:textId="50C29626" w:rsidR="002A16BE" w:rsidRDefault="002A16BE" w:rsidP="002A16BE">
      <w:pPr>
        <w:pStyle w:val="Bullets"/>
      </w:pPr>
      <w:r>
        <w:t>Hype</w:t>
      </w:r>
      <w:r w:rsidR="00E47894">
        <w:t>rlink S</w:t>
      </w:r>
      <w:r>
        <w:t xml:space="preserve">ID to </w:t>
      </w:r>
      <w:hyperlink w:anchor="_F-3:_Student_found_1" w:history="1">
        <w:r>
          <w:rPr>
            <w:rStyle w:val="Hyperlink"/>
          </w:rPr>
          <w:t>P</w:t>
        </w:r>
        <w:r w:rsidRPr="00B43388">
          <w:rPr>
            <w:rStyle w:val="Hyperlink"/>
          </w:rPr>
          <w:t>-</w:t>
        </w:r>
        <w:r w:rsidR="007C6FDD">
          <w:rPr>
            <w:rStyle w:val="Hyperlink"/>
          </w:rPr>
          <w:t>6</w:t>
        </w:r>
        <w:r w:rsidRPr="00B43388">
          <w:rPr>
            <w:rStyle w:val="Hyperlink"/>
          </w:rPr>
          <w:t>: Student found</w:t>
        </w:r>
      </w:hyperlink>
      <w:r>
        <w:t>.</w:t>
      </w:r>
    </w:p>
    <w:p w14:paraId="1FCCC278" w14:textId="047C3306" w:rsidR="002A16BE" w:rsidRPr="003E06FF" w:rsidRDefault="002A16BE" w:rsidP="002A16BE">
      <w:pPr>
        <w:pStyle w:val="Heading4"/>
      </w:pPr>
      <w:bookmarkStart w:id="66" w:name="_F-3:_Student_found_1"/>
      <w:bookmarkStart w:id="67" w:name="_P-3:_Student_found"/>
      <w:bookmarkStart w:id="68" w:name="_P-6:_Student_found"/>
      <w:bookmarkStart w:id="69" w:name="_Toc11429158"/>
      <w:bookmarkEnd w:id="66"/>
      <w:bookmarkEnd w:id="67"/>
      <w:bookmarkEnd w:id="68"/>
      <w:r>
        <w:t>P-</w:t>
      </w:r>
      <w:r w:rsidR="00192FC3">
        <w:t>6</w:t>
      </w:r>
      <w:r>
        <w:t>: Student found</w:t>
      </w:r>
      <w:bookmarkEnd w:id="69"/>
    </w:p>
    <w:p w14:paraId="4860EF9D" w14:textId="125B78E9" w:rsidR="00BE27E7" w:rsidRPr="00323D0B" w:rsidRDefault="007003BE" w:rsidP="007003BE">
      <w:pPr>
        <w:pStyle w:val="Bullets"/>
        <w:rPr>
          <w:rStyle w:val="Hyperlink"/>
          <w:color w:val="auto"/>
          <w:u w:val="none"/>
        </w:rPr>
      </w:pPr>
      <w:r>
        <w:t xml:space="preserve">If multiple students are returned, a list with links on SID will be shown.  Clicking a link will take user to Student </w:t>
      </w:r>
      <w:r w:rsidR="00323D0B">
        <w:t>e</w:t>
      </w:r>
      <w:r>
        <w:t xml:space="preserve">dit page See </w:t>
      </w:r>
      <w:hyperlink w:anchor="_P7_-_Edit" w:history="1">
        <w:r>
          <w:rPr>
            <w:rStyle w:val="Hyperlink"/>
          </w:rPr>
          <w:t>P-7: Edit student demographics</w:t>
        </w:r>
      </w:hyperlink>
      <w:bookmarkStart w:id="70" w:name="_P-4:_Edit_student"/>
      <w:bookmarkStart w:id="71" w:name="_P-7:_Edit_student"/>
      <w:bookmarkEnd w:id="70"/>
      <w:bookmarkEnd w:id="71"/>
    </w:p>
    <w:p w14:paraId="1B74561D" w14:textId="0162070C" w:rsidR="00323D0B" w:rsidRPr="007003BE" w:rsidRDefault="00323D0B" w:rsidP="007003BE">
      <w:pPr>
        <w:pStyle w:val="Bullets"/>
      </w:pPr>
      <w:r>
        <w:t>A single record will go to the Student edit page</w:t>
      </w:r>
      <w:r w:rsidRPr="00323D0B">
        <w:t xml:space="preserve"> </w:t>
      </w:r>
      <w:r>
        <w:t xml:space="preserve">See </w:t>
      </w:r>
      <w:hyperlink w:anchor="_P7_-_Edit" w:history="1">
        <w:r>
          <w:rPr>
            <w:rStyle w:val="Hyperlink"/>
          </w:rPr>
          <w:t>P-7: Edit student demographics</w:t>
        </w:r>
      </w:hyperlink>
    </w:p>
    <w:p w14:paraId="6479542F" w14:textId="14CAEFDF" w:rsidR="002A16BE" w:rsidRDefault="002A16BE" w:rsidP="002A16BE">
      <w:pPr>
        <w:pStyle w:val="Heading4"/>
      </w:pPr>
      <w:bookmarkStart w:id="72" w:name="_Toc11429159"/>
      <w:r>
        <w:t>P-</w:t>
      </w:r>
      <w:r w:rsidR="00192FC3">
        <w:t>7</w:t>
      </w:r>
      <w:r>
        <w:t>: Edit student demographics</w:t>
      </w:r>
      <w:bookmarkEnd w:id="72"/>
      <w:r>
        <w:t xml:space="preserve"> </w:t>
      </w:r>
    </w:p>
    <w:p w14:paraId="1D9F82EA" w14:textId="5921A88A" w:rsidR="002A16BE" w:rsidRDefault="002A16BE" w:rsidP="002A16BE">
      <w:pPr>
        <w:pStyle w:val="Bullets"/>
      </w:pPr>
      <w:r>
        <w:t>Edit student</w:t>
      </w:r>
      <w:r w:rsidR="00E47894">
        <w:t xml:space="preserve"> name, birth date, SSN, S</w:t>
      </w:r>
      <w:r>
        <w:t xml:space="preserve">ID and address. </w:t>
      </w:r>
    </w:p>
    <w:p w14:paraId="0B6E1DCF" w14:textId="77777777" w:rsidR="002A16BE" w:rsidRDefault="002A16BE" w:rsidP="002A16BE">
      <w:pPr>
        <w:pStyle w:val="Bullets"/>
      </w:pPr>
      <w:r>
        <w:t>Maintain a history of changes, including who made the change and when. Include option to view history of changes.</w:t>
      </w:r>
    </w:p>
    <w:p w14:paraId="1A7A36AA" w14:textId="2346CB1A" w:rsidR="002A16BE" w:rsidRDefault="002A16BE" w:rsidP="002A16BE">
      <w:pPr>
        <w:pStyle w:val="Bullets"/>
      </w:pPr>
      <w:r>
        <w:t xml:space="preserve">Include a checkbox to mark that the student’s record was added to ctcLink. </w:t>
      </w:r>
    </w:p>
    <w:p w14:paraId="2DADBCCF" w14:textId="77777777" w:rsidR="007003BE" w:rsidRDefault="007003BE" w:rsidP="007003BE">
      <w:pPr>
        <w:pStyle w:val="Bullets"/>
      </w:pPr>
      <w:r>
        <w:t xml:space="preserve">Include links to </w:t>
      </w:r>
      <w:hyperlink w:anchor="_P-8:_Manage_blocks" w:history="1">
        <w:r>
          <w:rPr>
            <w:rStyle w:val="Hyperlink"/>
          </w:rPr>
          <w:t>P-8: Manage blocks</w:t>
        </w:r>
      </w:hyperlink>
      <w:r>
        <w:t xml:space="preserve"> and </w:t>
      </w:r>
      <w:hyperlink w:anchor="_P-9:_View_transcript" w:history="1">
        <w:r>
          <w:rPr>
            <w:rStyle w:val="Hyperlink"/>
          </w:rPr>
          <w:t>P-9: View transcript details</w:t>
        </w:r>
      </w:hyperlink>
      <w:r>
        <w:t>.</w:t>
      </w:r>
    </w:p>
    <w:p w14:paraId="7D3120D8" w14:textId="77777777" w:rsidR="007003BE" w:rsidRDefault="007003BE" w:rsidP="007003BE">
      <w:pPr>
        <w:pStyle w:val="Bullets"/>
      </w:pPr>
      <w:r>
        <w:t xml:space="preserve">Highlight, or provide some other indication that the student’s transcript information was entered into ctcLink for this college. Hyperlink to </w:t>
      </w:r>
      <w:hyperlink w:anchor="_P-4:_Edit_student" w:history="1">
        <w:r>
          <w:rPr>
            <w:rStyle w:val="Hyperlink"/>
          </w:rPr>
          <w:t>P-7: Edit student demographics</w:t>
        </w:r>
      </w:hyperlink>
      <w:r>
        <w:t>.</w:t>
      </w:r>
    </w:p>
    <w:p w14:paraId="60C601E4" w14:textId="77777777" w:rsidR="007003BE" w:rsidRDefault="007003BE" w:rsidP="007003BE">
      <w:pPr>
        <w:pStyle w:val="Bullets"/>
      </w:pPr>
      <w:r>
        <w:t xml:space="preserve">Highlight, or provide some other indication that the student has a block. Hyperlink to </w:t>
      </w:r>
      <w:hyperlink w:anchor="_P-5:_Manage_blocks" w:history="1">
        <w:r>
          <w:rPr>
            <w:rStyle w:val="Hyperlink"/>
          </w:rPr>
          <w:t>P-8: Manage blocks</w:t>
        </w:r>
      </w:hyperlink>
      <w:r>
        <w:t>.</w:t>
      </w:r>
    </w:p>
    <w:p w14:paraId="274378BF" w14:textId="77777777" w:rsidR="007003BE" w:rsidRDefault="007003BE" w:rsidP="007003BE">
      <w:pPr>
        <w:pStyle w:val="Bullets"/>
      </w:pPr>
      <w:r>
        <w:t xml:space="preserve">Highlight, or provide some other indication that the student has a Privacy Restriction setting. </w:t>
      </w:r>
    </w:p>
    <w:p w14:paraId="627C06F5" w14:textId="77777777" w:rsidR="007003BE" w:rsidRDefault="007003BE" w:rsidP="007003BE">
      <w:pPr>
        <w:pStyle w:val="Bullets"/>
      </w:pPr>
      <w:r>
        <w:t xml:space="preserve">Highlight, or provide some other indication that the student record was merged from two previous records. Hyperlink to modal page showing both source records (SID and name) with SID hyperlinked to </w:t>
      </w:r>
      <w:hyperlink w:anchor="_P-6:_Student_found" w:history="1">
        <w:r>
          <w:rPr>
            <w:rStyle w:val="Hyperlink"/>
          </w:rPr>
          <w:t>P-6: Student found</w:t>
        </w:r>
      </w:hyperlink>
      <w:r>
        <w:t>.</w:t>
      </w:r>
    </w:p>
    <w:p w14:paraId="4B23E176" w14:textId="169BDE90" w:rsidR="007003BE" w:rsidRDefault="007003BE" w:rsidP="007003BE">
      <w:pPr>
        <w:pStyle w:val="Bullets"/>
      </w:pPr>
      <w:r>
        <w:t xml:space="preserve">Highlight, or provide some other indication that the student record was unduplicated from another record.  Hyperlink to modal page showing source record for unduplication (SID and name) with SID hyperlinked to </w:t>
      </w:r>
      <w:hyperlink w:anchor="_F-3:_Student_found_1" w:history="1">
        <w:r>
          <w:rPr>
            <w:rStyle w:val="Hyperlink"/>
          </w:rPr>
          <w:t>P-6: Student found</w:t>
        </w:r>
      </w:hyperlink>
      <w:r>
        <w:t>.</w:t>
      </w:r>
      <w:r>
        <w:br/>
      </w:r>
    </w:p>
    <w:p w14:paraId="6DEA5A51" w14:textId="66F3253D" w:rsidR="007003BE" w:rsidRDefault="007003BE" w:rsidP="007003BE">
      <w:pPr>
        <w:pStyle w:val="Bullets"/>
      </w:pPr>
      <w:r>
        <w:t>If the record found is either a source for merged or unduplicated records, then highlight or provide some other indication.  All information for the record would be read-only.</w:t>
      </w:r>
    </w:p>
    <w:p w14:paraId="5D8FCE87" w14:textId="578F4559" w:rsidR="002A16BE" w:rsidRDefault="00F04BAA" w:rsidP="002A16BE">
      <w:pPr>
        <w:pStyle w:val="Heading4"/>
      </w:pPr>
      <w:bookmarkStart w:id="73" w:name="_P-5:_Manage_blocks"/>
      <w:bookmarkStart w:id="74" w:name="_P-8:_Manage_blocks"/>
      <w:bookmarkStart w:id="75" w:name="_Toc11429160"/>
      <w:bookmarkEnd w:id="73"/>
      <w:bookmarkEnd w:id="74"/>
      <w:r>
        <w:t>P</w:t>
      </w:r>
      <w:r w:rsidR="002A16BE">
        <w:t>-</w:t>
      </w:r>
      <w:r w:rsidR="00192FC3">
        <w:t>8</w:t>
      </w:r>
      <w:r w:rsidR="002A16BE">
        <w:t>: Manage blocks</w:t>
      </w:r>
      <w:bookmarkEnd w:id="75"/>
    </w:p>
    <w:p w14:paraId="70F308C7" w14:textId="77777777" w:rsidR="002A16BE" w:rsidRDefault="002A16BE" w:rsidP="002A16BE">
      <w:pPr>
        <w:pStyle w:val="Bullets"/>
      </w:pPr>
      <w:r>
        <w:t>Include detailed fees and fines information from Legacy.</w:t>
      </w:r>
    </w:p>
    <w:p w14:paraId="36A49E2C" w14:textId="77777777" w:rsidR="002A16BE" w:rsidRDefault="002A16BE" w:rsidP="002A16BE">
      <w:pPr>
        <w:pStyle w:val="Bullets"/>
      </w:pPr>
      <w:r>
        <w:t>Include ability to add both fees/fines and college specific blocks.</w:t>
      </w:r>
    </w:p>
    <w:p w14:paraId="6454DCC4" w14:textId="77777777" w:rsidR="002A16BE" w:rsidRDefault="002A16BE" w:rsidP="002A16BE">
      <w:pPr>
        <w:pStyle w:val="Bullets"/>
      </w:pPr>
      <w:r>
        <w:t>Include text area for college to identify the type of block assigned to the student.</w:t>
      </w:r>
    </w:p>
    <w:p w14:paraId="26A642CA" w14:textId="10870E0A" w:rsidR="002A16BE" w:rsidRDefault="002A16BE" w:rsidP="002A16BE">
      <w:pPr>
        <w:pStyle w:val="Bullets"/>
      </w:pPr>
      <w:r>
        <w:t xml:space="preserve">Blocks are marked as Yes or No. When modifying, include a text box to capture </w:t>
      </w:r>
      <w:r w:rsidR="00130D4F">
        <w:t xml:space="preserve">that a </w:t>
      </w:r>
      <w:r>
        <w:t xml:space="preserve">change was made. </w:t>
      </w:r>
    </w:p>
    <w:p w14:paraId="535D1553" w14:textId="77777777" w:rsidR="002A16BE" w:rsidRDefault="002A16BE" w:rsidP="002A16BE">
      <w:pPr>
        <w:pStyle w:val="Bullets"/>
      </w:pPr>
      <w:r>
        <w:t>Maintain a history of changes, including who made the change and when. Include option to view history of changes along with history of overrides.</w:t>
      </w:r>
    </w:p>
    <w:p w14:paraId="4870D124" w14:textId="058F07D8" w:rsidR="002A16BE" w:rsidRDefault="00F04BAA" w:rsidP="002A16BE">
      <w:pPr>
        <w:pStyle w:val="Heading4"/>
      </w:pPr>
      <w:bookmarkStart w:id="76" w:name="_P-6:_Add/Remove_FERPA"/>
      <w:bookmarkStart w:id="77" w:name="_P-7:_View_transcript"/>
      <w:bookmarkStart w:id="78" w:name="_P-9:_View_transcript"/>
      <w:bookmarkStart w:id="79" w:name="_Toc11429161"/>
      <w:bookmarkEnd w:id="76"/>
      <w:bookmarkEnd w:id="77"/>
      <w:bookmarkEnd w:id="78"/>
      <w:r>
        <w:t>P</w:t>
      </w:r>
      <w:r w:rsidR="002A16BE">
        <w:t>-</w:t>
      </w:r>
      <w:r w:rsidR="00192FC3">
        <w:t>9</w:t>
      </w:r>
      <w:r w:rsidR="002A16BE">
        <w:t>: View transcript details (sort)</w:t>
      </w:r>
      <w:bookmarkEnd w:id="79"/>
    </w:p>
    <w:p w14:paraId="2B143C54" w14:textId="77777777" w:rsidR="002A16BE" w:rsidRDefault="002A16BE" w:rsidP="002A16BE">
      <w:pPr>
        <w:pStyle w:val="Bullets"/>
      </w:pPr>
      <w:r>
        <w:t>Include quarter, department, course number, grade and credits in output.</w:t>
      </w:r>
    </w:p>
    <w:p w14:paraId="425B2BB9" w14:textId="77777777" w:rsidR="002A16BE" w:rsidRDefault="002A16BE" w:rsidP="002A16BE">
      <w:pPr>
        <w:pStyle w:val="Bullets"/>
      </w:pPr>
      <w:r>
        <w:t>Allow sorting on quarter, department and course number.</w:t>
      </w:r>
    </w:p>
    <w:p w14:paraId="3EA91D71" w14:textId="391A7DAD" w:rsidR="002A16BE" w:rsidRDefault="002A16BE" w:rsidP="002A16BE">
      <w:pPr>
        <w:pStyle w:val="Bullets"/>
      </w:pPr>
      <w:r>
        <w:t>Include link to view history of student’s transcript activity including printing official transcripts (</w:t>
      </w:r>
      <w:hyperlink w:anchor="_P-9:_Print_transcript" w:history="1">
        <w:r w:rsidR="004F6B6E">
          <w:rPr>
            <w:rStyle w:val="Hyperlink"/>
          </w:rPr>
          <w:t>P-11: Print transcript official/unofficial</w:t>
        </w:r>
      </w:hyperlink>
      <w:r>
        <w:t>), sending transcripts (external) (</w:t>
      </w:r>
      <w:hyperlink w:anchor="_P-12:_Send_transcript" w:history="1">
        <w:r w:rsidR="00B50FB8">
          <w:rPr>
            <w:rStyle w:val="Hyperlink"/>
          </w:rPr>
          <w:t>P-</w:t>
        </w:r>
        <w:r w:rsidR="004F6B6E">
          <w:rPr>
            <w:rStyle w:val="Hyperlink"/>
          </w:rPr>
          <w:t>12</w:t>
        </w:r>
        <w:r w:rsidR="00B3654D">
          <w:rPr>
            <w:rStyle w:val="Hyperlink"/>
          </w:rPr>
          <w:t>: Send transcript (external)</w:t>
        </w:r>
      </w:hyperlink>
      <w:r>
        <w:t>), and transmitting transcripts (</w:t>
      </w:r>
      <w:hyperlink w:anchor="_P-13:_Transmit_transcript" w:history="1">
        <w:r w:rsidR="00B50FB8">
          <w:rPr>
            <w:rStyle w:val="Hyperlink"/>
          </w:rPr>
          <w:t>P-1</w:t>
        </w:r>
        <w:r w:rsidR="004F6B6E">
          <w:rPr>
            <w:rStyle w:val="Hyperlink"/>
          </w:rPr>
          <w:t>3</w:t>
        </w:r>
        <w:r w:rsidR="00B3654D">
          <w:rPr>
            <w:rStyle w:val="Hyperlink"/>
          </w:rPr>
          <w:t>: Transmit transcript</w:t>
        </w:r>
      </w:hyperlink>
      <w:r>
        <w:t>).</w:t>
      </w:r>
    </w:p>
    <w:p w14:paraId="228CE159" w14:textId="4DDC188A" w:rsidR="002A16BE" w:rsidRDefault="00B50FB8" w:rsidP="002A16BE">
      <w:pPr>
        <w:pStyle w:val="Heading4"/>
      </w:pPr>
      <w:bookmarkStart w:id="80" w:name="_Toc11429162"/>
      <w:r>
        <w:t>P-</w:t>
      </w:r>
      <w:r w:rsidR="00192FC3">
        <w:t>10</w:t>
      </w:r>
      <w:r w:rsidR="002A16BE">
        <w:t>: Override blocks</w:t>
      </w:r>
      <w:bookmarkEnd w:id="80"/>
    </w:p>
    <w:p w14:paraId="11ADE947" w14:textId="77777777" w:rsidR="002A16BE" w:rsidRDefault="002A16BE" w:rsidP="002A16BE">
      <w:pPr>
        <w:pStyle w:val="Bullets"/>
      </w:pPr>
      <w:r>
        <w:t>Record history of when blocks are overrode including who made the change and when.</w:t>
      </w:r>
    </w:p>
    <w:p w14:paraId="57DB0961" w14:textId="2D83E757" w:rsidR="002A16BE" w:rsidRDefault="002A16BE" w:rsidP="002A16BE">
      <w:pPr>
        <w:pStyle w:val="Bullets"/>
      </w:pPr>
      <w:r>
        <w:t xml:space="preserve">History of overrides available under section </w:t>
      </w:r>
      <w:hyperlink w:anchor="_P-5:_Manage_blocks" w:history="1">
        <w:r w:rsidR="00B3654D">
          <w:rPr>
            <w:rStyle w:val="Hyperlink"/>
          </w:rPr>
          <w:t>P</w:t>
        </w:r>
        <w:r w:rsidRPr="0072231F">
          <w:rPr>
            <w:rStyle w:val="Hyperlink"/>
          </w:rPr>
          <w:t>-</w:t>
        </w:r>
        <w:r w:rsidR="004F6B6E">
          <w:rPr>
            <w:rStyle w:val="Hyperlink"/>
          </w:rPr>
          <w:t>8</w:t>
        </w:r>
        <w:r w:rsidRPr="0072231F">
          <w:rPr>
            <w:rStyle w:val="Hyperlink"/>
          </w:rPr>
          <w:t>: Manage Blocks</w:t>
        </w:r>
      </w:hyperlink>
      <w:r>
        <w:t>.</w:t>
      </w:r>
    </w:p>
    <w:p w14:paraId="0903BE1C" w14:textId="7AC3902C" w:rsidR="002A16BE" w:rsidRDefault="00B50FB8" w:rsidP="002A16BE">
      <w:pPr>
        <w:pStyle w:val="Heading4"/>
      </w:pPr>
      <w:bookmarkStart w:id="81" w:name="_P-9:_Print_transcript"/>
      <w:bookmarkStart w:id="82" w:name="_P-11:_Print_transcript"/>
      <w:bookmarkStart w:id="83" w:name="_Toc11429163"/>
      <w:bookmarkEnd w:id="81"/>
      <w:bookmarkEnd w:id="82"/>
      <w:r>
        <w:t>P-</w:t>
      </w:r>
      <w:r w:rsidR="00192FC3">
        <w:t>11</w:t>
      </w:r>
      <w:r w:rsidR="002A16BE">
        <w:t xml:space="preserve">: </w:t>
      </w:r>
      <w:r w:rsidR="002A16BE" w:rsidRPr="0072231F">
        <w:t>Print transcript</w:t>
      </w:r>
      <w:r w:rsidR="002A16BE">
        <w:rPr>
          <w:rFonts w:ascii="Tahoma" w:hAnsi="Tahoma" w:cs="Tahoma"/>
        </w:rPr>
        <w:t xml:space="preserve"> </w:t>
      </w:r>
      <w:r w:rsidR="002A16BE" w:rsidRPr="0072231F">
        <w:t>official/unofficial</w:t>
      </w:r>
      <w:bookmarkEnd w:id="83"/>
    </w:p>
    <w:p w14:paraId="6FA0F2EA" w14:textId="77777777" w:rsidR="002A16BE" w:rsidRDefault="002A16BE" w:rsidP="002A16BE">
      <w:pPr>
        <w:pStyle w:val="Bullets"/>
      </w:pPr>
      <w:r>
        <w:t>Include option to toggle if official or unofficial.</w:t>
      </w:r>
    </w:p>
    <w:p w14:paraId="0C93E46F" w14:textId="77777777" w:rsidR="002A16BE" w:rsidRDefault="002A16BE" w:rsidP="002A16BE">
      <w:pPr>
        <w:pStyle w:val="Bullets"/>
      </w:pPr>
      <w:r>
        <w:t>Maintain a history of when an official transcript was generated, including who generated, destination and when. Include option to view history.</w:t>
      </w:r>
    </w:p>
    <w:p w14:paraId="20AF3FAE" w14:textId="77777777" w:rsidR="002A16BE" w:rsidRDefault="002A16BE" w:rsidP="002A16BE">
      <w:pPr>
        <w:pStyle w:val="Bullets"/>
        <w:numPr>
          <w:ilvl w:val="1"/>
          <w:numId w:val="1"/>
        </w:numPr>
      </w:pPr>
      <w:r>
        <w:t>Destination options</w:t>
      </w:r>
    </w:p>
    <w:p w14:paraId="7E2AC961" w14:textId="77777777" w:rsidR="002A16BE" w:rsidRDefault="002A16BE" w:rsidP="002A16BE">
      <w:pPr>
        <w:pStyle w:val="Bullets"/>
        <w:numPr>
          <w:ilvl w:val="2"/>
          <w:numId w:val="1"/>
        </w:numPr>
      </w:pPr>
      <w:r>
        <w:t>National Student Clearinghouse (Note: future work will include uploads to NSC).</w:t>
      </w:r>
    </w:p>
    <w:p w14:paraId="4A7C7FE7" w14:textId="77777777" w:rsidR="002A16BE" w:rsidRDefault="002A16BE" w:rsidP="002A16BE">
      <w:pPr>
        <w:pStyle w:val="Bullets"/>
        <w:numPr>
          <w:ilvl w:val="2"/>
          <w:numId w:val="1"/>
        </w:numPr>
      </w:pPr>
      <w:r>
        <w:t>Paper copy. Include destination address information along with text box to allow them to identify if the transcript returned as undelivered.</w:t>
      </w:r>
    </w:p>
    <w:p w14:paraId="2543AFE4" w14:textId="79086A03" w:rsidR="002A16BE" w:rsidRDefault="00B50FB8" w:rsidP="002A16BE">
      <w:pPr>
        <w:pStyle w:val="Heading4"/>
      </w:pPr>
      <w:bookmarkStart w:id="84" w:name="_P-10:_Send_transcript"/>
      <w:bookmarkStart w:id="85" w:name="_P-12:_Send_transcript"/>
      <w:bookmarkStart w:id="86" w:name="_Toc11429164"/>
      <w:bookmarkEnd w:id="84"/>
      <w:bookmarkEnd w:id="85"/>
      <w:r>
        <w:t>P-</w:t>
      </w:r>
      <w:r w:rsidR="00192FC3">
        <w:t>12</w:t>
      </w:r>
      <w:r w:rsidR="002A16BE">
        <w:t xml:space="preserve">: </w:t>
      </w:r>
      <w:r w:rsidR="002A16BE" w:rsidRPr="0072231F">
        <w:t>Send transcript</w:t>
      </w:r>
      <w:r w:rsidR="002A16BE">
        <w:t xml:space="preserve"> (external)</w:t>
      </w:r>
      <w:bookmarkEnd w:id="86"/>
    </w:p>
    <w:p w14:paraId="30BF71AE" w14:textId="77777777" w:rsidR="002A16BE" w:rsidRDefault="002A16BE" w:rsidP="002A16BE">
      <w:pPr>
        <w:pStyle w:val="Bullets"/>
      </w:pPr>
      <w:r>
        <w:t>This represents transcripts sent to external entities such as Parchment.</w:t>
      </w:r>
    </w:p>
    <w:p w14:paraId="3B78EE5D" w14:textId="693F6C97" w:rsidR="002A16BE" w:rsidRPr="0072231F" w:rsidRDefault="00B50FB8" w:rsidP="002A16BE">
      <w:pPr>
        <w:pStyle w:val="Heading4"/>
      </w:pPr>
      <w:bookmarkStart w:id="87" w:name="_P-11:_Transmit_transcript"/>
      <w:bookmarkStart w:id="88" w:name="_P-13:_Transmit_transcript"/>
      <w:bookmarkStart w:id="89" w:name="_Toc11429165"/>
      <w:bookmarkEnd w:id="87"/>
      <w:bookmarkEnd w:id="88"/>
      <w:r>
        <w:t>P-1</w:t>
      </w:r>
      <w:r w:rsidR="00192FC3">
        <w:t>3</w:t>
      </w:r>
      <w:r w:rsidR="002A16BE">
        <w:t xml:space="preserve">: </w:t>
      </w:r>
      <w:r w:rsidR="002A16BE" w:rsidRPr="0072231F">
        <w:t>Transmit transcript</w:t>
      </w:r>
      <w:bookmarkEnd w:id="89"/>
      <w:r w:rsidR="002A16BE">
        <w:t xml:space="preserve"> </w:t>
      </w:r>
    </w:p>
    <w:p w14:paraId="50B54850" w14:textId="08297012" w:rsidR="00B3654D" w:rsidRDefault="002A16BE" w:rsidP="00B3654D">
      <w:pPr>
        <w:pStyle w:val="Bullets"/>
      </w:pPr>
      <w:r>
        <w:t xml:space="preserve">Maintain a history of when a request </w:t>
      </w:r>
      <w:r w:rsidR="00420AE7">
        <w:t>is</w:t>
      </w:r>
      <w:r>
        <w:t xml:space="preserve"> made to transmit a transcript to another community/technical college or WA public four-year university, including who generated and when.</w:t>
      </w:r>
    </w:p>
    <w:p w14:paraId="4EACD2B5" w14:textId="40A049FE" w:rsidR="00B3654D" w:rsidRDefault="00B3654D" w:rsidP="00B3654D">
      <w:pPr>
        <w:pStyle w:val="Bullets"/>
      </w:pPr>
      <w:r>
        <w:t>Include option to view history.</w:t>
      </w:r>
    </w:p>
    <w:p w14:paraId="1307AB49" w14:textId="77777777" w:rsidR="00BE27E7" w:rsidRDefault="00BE27E7">
      <w:pPr>
        <w:spacing w:before="0" w:after="-1" w:line="259" w:lineRule="auto"/>
        <w:rPr>
          <w:rFonts w:ascii="Franklin Gothic Medium" w:hAnsi="Franklin Gothic Medium" w:cstheme="majorBidi"/>
          <w:bCs/>
          <w:iCs/>
          <w:color w:val="0071CE"/>
          <w:sz w:val="32"/>
          <w:szCs w:val="21"/>
        </w:rPr>
      </w:pPr>
      <w:r>
        <w:br w:type="page"/>
      </w:r>
    </w:p>
    <w:p w14:paraId="64850B7B" w14:textId="7BBCBF66" w:rsidR="00B3654D" w:rsidRDefault="00B15DA7" w:rsidP="00B3654D">
      <w:pPr>
        <w:pStyle w:val="Heading4"/>
      </w:pPr>
      <w:bookmarkStart w:id="90" w:name="_Toc11429166"/>
      <w:r>
        <w:t>P-1</w:t>
      </w:r>
      <w:r w:rsidR="00192FC3">
        <w:t>4</w:t>
      </w:r>
      <w:r w:rsidR="00B3654D">
        <w:t>: Reports</w:t>
      </w:r>
      <w:bookmarkEnd w:id="90"/>
    </w:p>
    <w:p w14:paraId="7CE29459" w14:textId="5F166A96" w:rsidR="00B3654D" w:rsidRDefault="00B3654D" w:rsidP="00B3654D">
      <w:pPr>
        <w:pStyle w:val="Bullets"/>
      </w:pPr>
      <w:r>
        <w:t>Number of official transcripts generated by month.</w:t>
      </w:r>
    </w:p>
    <w:p w14:paraId="06109C3F" w14:textId="4C8EBA48" w:rsidR="002A16BE" w:rsidRDefault="00192FC3" w:rsidP="004F6B6E">
      <w:pPr>
        <w:pStyle w:val="Heading4"/>
      </w:pPr>
      <w:bookmarkStart w:id="91" w:name="_Toc11429167"/>
      <w:r>
        <w:t xml:space="preserve">P-15: </w:t>
      </w:r>
      <w:r w:rsidR="004F6B6E">
        <w:t>Account Management</w:t>
      </w:r>
      <w:bookmarkEnd w:id="91"/>
    </w:p>
    <w:p w14:paraId="27B57C1D" w14:textId="77777777" w:rsidR="004F6B6E" w:rsidRDefault="004F6B6E" w:rsidP="004F6B6E">
      <w:pPr>
        <w:pStyle w:val="Bullets"/>
      </w:pPr>
      <w:r>
        <w:t>Fields to change Name, phone number, and email address.</w:t>
      </w:r>
    </w:p>
    <w:p w14:paraId="7867365B" w14:textId="77777777" w:rsidR="004F6B6E" w:rsidRPr="008F503B" w:rsidRDefault="004F6B6E" w:rsidP="004F6B6E">
      <w:pPr>
        <w:pStyle w:val="Bullets"/>
      </w:pPr>
      <w:r>
        <w:t>If assigned to multiple colleges, staff member can select from a dropdown which college account information to update.  Will default to current college selected at login.</w:t>
      </w:r>
    </w:p>
    <w:p w14:paraId="636D8B16" w14:textId="77777777" w:rsidR="004F6B6E" w:rsidRPr="004F6B6E" w:rsidRDefault="004F6B6E" w:rsidP="004F6B6E">
      <w:pPr>
        <w:pStyle w:val="Bullets"/>
        <w:numPr>
          <w:ilvl w:val="0"/>
          <w:numId w:val="0"/>
        </w:numPr>
        <w:ind w:left="360"/>
      </w:pPr>
    </w:p>
    <w:p w14:paraId="2F5E70AA" w14:textId="77777777" w:rsidR="004F6B6E" w:rsidRDefault="004F6B6E">
      <w:pPr>
        <w:spacing w:before="0" w:after="-1" w:line="259" w:lineRule="auto"/>
        <w:rPr>
          <w:rFonts w:ascii="Franklin Gothic Medium" w:hAnsi="Franklin Gothic Medium" w:cs="SourceSansPro-Light"/>
          <w:bCs/>
          <w:color w:val="0071CE"/>
          <w:sz w:val="36"/>
          <w:szCs w:val="21"/>
        </w:rPr>
      </w:pPr>
      <w:r>
        <w:br w:type="page"/>
      </w:r>
    </w:p>
    <w:p w14:paraId="758248EB" w14:textId="64DA8CF5" w:rsidR="005A7BD0" w:rsidRDefault="00FE6571" w:rsidP="008C33C0">
      <w:pPr>
        <w:pStyle w:val="Heading3"/>
      </w:pPr>
      <w:bookmarkStart w:id="92" w:name="_Toc11429168"/>
      <w:r>
        <w:t>Rea</w:t>
      </w:r>
      <w:r w:rsidR="008C33C0">
        <w:t>d-only</w:t>
      </w:r>
      <w:r>
        <w:t xml:space="preserve"> Access</w:t>
      </w:r>
      <w:bookmarkEnd w:id="92"/>
    </w:p>
    <w:p w14:paraId="687A3D68" w14:textId="79FFB9EB" w:rsidR="00A81209" w:rsidRDefault="002E12FA" w:rsidP="002E12FA">
      <w:pPr>
        <w:pStyle w:val="Body"/>
        <w:tabs>
          <w:tab w:val="clear" w:pos="0"/>
        </w:tabs>
      </w:pPr>
      <w:r>
        <w:t xml:space="preserve">The </w:t>
      </w:r>
      <w:r w:rsidR="00A81209">
        <w:t xml:space="preserve">Read-only Access </w:t>
      </w:r>
      <w:r>
        <w:t xml:space="preserve">role will be allowed to search for student records, view student demographics, </w:t>
      </w:r>
      <w:r w:rsidR="00A81209">
        <w:t xml:space="preserve">view student blocks, view </w:t>
      </w:r>
      <w:r w:rsidR="003B1F72">
        <w:t xml:space="preserve">Privacy Restriction </w:t>
      </w:r>
      <w:r w:rsidR="00E26BDD">
        <w:t>settings,</w:t>
      </w:r>
      <w:r w:rsidR="00A81209">
        <w:t xml:space="preserve"> </w:t>
      </w:r>
      <w:r>
        <w:t xml:space="preserve">and student fees/fines. The role also has the ability to view and sort </w:t>
      </w:r>
      <w:r w:rsidR="00A81209">
        <w:t>s</w:t>
      </w:r>
      <w:r w:rsidR="00AB1CC2">
        <w:t>tudent</w:t>
      </w:r>
      <w:r>
        <w:t xml:space="preserve"> information along with printing u</w:t>
      </w:r>
      <w:r w:rsidR="004F6B6E">
        <w:t xml:space="preserve">nofficial transcripts locally. </w:t>
      </w:r>
    </w:p>
    <w:p w14:paraId="7185283E" w14:textId="358F1F05" w:rsidR="00A81209" w:rsidRDefault="00A81209" w:rsidP="00A81209">
      <w:pPr>
        <w:pStyle w:val="Body"/>
        <w:tabs>
          <w:tab w:val="clear" w:pos="0"/>
        </w:tabs>
      </w:pPr>
      <w:r>
        <w:t xml:space="preserve">The Read-only Access role will be allowed to search for student records, view student demographics, view student blocks and view </w:t>
      </w:r>
      <w:r w:rsidR="003B1F72">
        <w:t xml:space="preserve">Privacy Restriction </w:t>
      </w:r>
      <w:r>
        <w:t xml:space="preserve">settings. Other tasks include the ability to view and sort transcript information along with printing unofficial transcripts locally. </w:t>
      </w:r>
    </w:p>
    <w:p w14:paraId="19AC2714" w14:textId="2964B7B0" w:rsidR="00C966D7" w:rsidRDefault="007003BE" w:rsidP="00DE6356">
      <w:pPr>
        <w:pStyle w:val="Body"/>
        <w:jc w:val="center"/>
      </w:pPr>
      <w:r>
        <w:object w:dxaOrig="10273" w:dyaOrig="13020" w14:anchorId="43253BBB">
          <v:shape id="_x0000_i1028" type="#_x0000_t75" style="width:381.5pt;height:518pt" o:ole="">
            <v:imagedata r:id="rId20" o:title=""/>
          </v:shape>
          <o:OLEObject Type="Embed" ProgID="Visio.Drawing.15" ShapeID="_x0000_i1028" DrawAspect="Content" ObjectID="_1622367049" r:id="rId21"/>
        </w:object>
      </w:r>
    </w:p>
    <w:p w14:paraId="38D6BAAC" w14:textId="24A0C7A7" w:rsidR="00FD6FD6" w:rsidRDefault="00FD6FD6" w:rsidP="00FD6FD6">
      <w:pPr>
        <w:pStyle w:val="Heading4"/>
      </w:pPr>
      <w:bookmarkStart w:id="93" w:name="_Toc11429169"/>
      <w:r>
        <w:t>R-1: Multiple Colleges Assigned</w:t>
      </w:r>
      <w:bookmarkEnd w:id="93"/>
    </w:p>
    <w:p w14:paraId="20C41DCC" w14:textId="257F5732" w:rsidR="00FD6FD6" w:rsidRDefault="00FD6FD6" w:rsidP="00FD6FD6">
      <w:pPr>
        <w:pStyle w:val="ListParagraph"/>
        <w:numPr>
          <w:ilvl w:val="0"/>
          <w:numId w:val="15"/>
        </w:numPr>
      </w:pPr>
      <w:r>
        <w:t xml:space="preserve">If multiple colleges assigned, go to </w:t>
      </w:r>
      <w:hyperlink w:anchor="_R-2:_Select_College" w:history="1">
        <w:r w:rsidR="002E1526">
          <w:rPr>
            <w:rStyle w:val="Hyperlink"/>
          </w:rPr>
          <w:t>R</w:t>
        </w:r>
        <w:r w:rsidRPr="00E34DC9">
          <w:rPr>
            <w:rStyle w:val="Hyperlink"/>
          </w:rPr>
          <w:t>-2: Select College</w:t>
        </w:r>
      </w:hyperlink>
    </w:p>
    <w:p w14:paraId="1EB7CF43" w14:textId="56C45ECB" w:rsidR="00FD6FD6" w:rsidRDefault="00FD6FD6" w:rsidP="00FD6FD6">
      <w:pPr>
        <w:pStyle w:val="ListParagraph"/>
        <w:numPr>
          <w:ilvl w:val="0"/>
          <w:numId w:val="15"/>
        </w:numPr>
      </w:pPr>
      <w:r>
        <w:t xml:space="preserve">If Single College assigned, go to </w:t>
      </w:r>
      <w:hyperlink w:anchor="_R-3:_Search_for" w:history="1">
        <w:r w:rsidR="002E1526">
          <w:rPr>
            <w:rStyle w:val="Hyperlink"/>
          </w:rPr>
          <w:t>R</w:t>
        </w:r>
        <w:r w:rsidRPr="00E34DC9">
          <w:rPr>
            <w:rStyle w:val="Hyperlink"/>
          </w:rPr>
          <w:t>-3: Search for Student</w:t>
        </w:r>
      </w:hyperlink>
    </w:p>
    <w:p w14:paraId="0C970101" w14:textId="7213C4E3" w:rsidR="00FD6FD6" w:rsidRDefault="00FD6FD6" w:rsidP="00FD6FD6">
      <w:pPr>
        <w:pStyle w:val="Heading4"/>
      </w:pPr>
      <w:bookmarkStart w:id="94" w:name="_R-2:_Select_College"/>
      <w:bookmarkStart w:id="95" w:name="_Toc11429170"/>
      <w:bookmarkEnd w:id="94"/>
      <w:r>
        <w:t>R-2: Select College</w:t>
      </w:r>
      <w:bookmarkEnd w:id="95"/>
    </w:p>
    <w:p w14:paraId="180E37AA" w14:textId="77777777" w:rsidR="00FD6FD6" w:rsidRPr="00BC6BD3" w:rsidRDefault="00FD6FD6" w:rsidP="00FD6FD6">
      <w:pPr>
        <w:pStyle w:val="Bullets"/>
      </w:pPr>
      <w:r>
        <w:t>If more than one college is assigned to a staff member, they will need to select the college they wish to work under.  This option is available as a menu item at all times</w:t>
      </w:r>
    </w:p>
    <w:p w14:paraId="747A465A" w14:textId="257A7473" w:rsidR="00FD6FD6" w:rsidRDefault="00FD6FD6" w:rsidP="00FD6FD6">
      <w:pPr>
        <w:pStyle w:val="Heading4"/>
      </w:pPr>
      <w:bookmarkStart w:id="96" w:name="_R-3:_Search_for"/>
      <w:bookmarkStart w:id="97" w:name="_Toc11429171"/>
      <w:bookmarkEnd w:id="96"/>
      <w:r>
        <w:t>R-3: Search for Student</w:t>
      </w:r>
      <w:bookmarkEnd w:id="97"/>
    </w:p>
    <w:p w14:paraId="11E9E37C" w14:textId="08543FD3" w:rsidR="00FD6FD6" w:rsidRDefault="00FD6FD6" w:rsidP="00FD6FD6">
      <w:pPr>
        <w:pStyle w:val="Bullets"/>
      </w:pPr>
      <w:r>
        <w:t>After being assigned to a college, whether by defaulting to a single one or selecting from the list, they can begin their student search by either selecting from list (</w:t>
      </w:r>
      <w:hyperlink w:anchor="_R-5:_List_of" w:history="1">
        <w:r w:rsidR="002E1526">
          <w:rPr>
            <w:rStyle w:val="Hyperlink"/>
          </w:rPr>
          <w:t>R</w:t>
        </w:r>
        <w:r w:rsidRPr="00747051">
          <w:rPr>
            <w:rStyle w:val="Hyperlink"/>
          </w:rPr>
          <w:t>-5: List of last 5 records found</w:t>
        </w:r>
      </w:hyperlink>
      <w:r>
        <w:t>) or entering criteria (</w:t>
      </w:r>
      <w:hyperlink w:anchor="_R-4:_Enter_search" w:history="1">
        <w:r w:rsidR="004F2395">
          <w:rPr>
            <w:rStyle w:val="Hyperlink"/>
          </w:rPr>
          <w:t>R</w:t>
        </w:r>
        <w:r w:rsidRPr="00747051">
          <w:rPr>
            <w:rStyle w:val="Hyperlink"/>
          </w:rPr>
          <w:t>-4: Enter search criteria</w:t>
        </w:r>
      </w:hyperlink>
      <w:r>
        <w:t>).</w:t>
      </w:r>
    </w:p>
    <w:p w14:paraId="333F0FD0" w14:textId="58063829" w:rsidR="00A81209" w:rsidRDefault="00A81209" w:rsidP="00A81209">
      <w:pPr>
        <w:pStyle w:val="Heading4"/>
      </w:pPr>
      <w:bookmarkStart w:id="98" w:name="_R-4:_Enter_search"/>
      <w:bookmarkStart w:id="99" w:name="_Toc11429172"/>
      <w:bookmarkEnd w:id="98"/>
      <w:r>
        <w:t>R-</w:t>
      </w:r>
      <w:r w:rsidR="002E1526">
        <w:t>4</w:t>
      </w:r>
      <w:r>
        <w:t>: Enter search criteria</w:t>
      </w:r>
      <w:bookmarkEnd w:id="99"/>
    </w:p>
    <w:p w14:paraId="154E5FE7" w14:textId="6E7247F5" w:rsidR="00A81209" w:rsidRDefault="00A81209" w:rsidP="00A81209">
      <w:pPr>
        <w:pStyle w:val="Bullets"/>
      </w:pPr>
      <w:r>
        <w:t>Search on student n</w:t>
      </w:r>
      <w:r w:rsidR="00E47894">
        <w:t>ame, birth date, SSN or S</w:t>
      </w:r>
      <w:r>
        <w:t>ID.</w:t>
      </w:r>
    </w:p>
    <w:p w14:paraId="7AC1E360" w14:textId="64E667CF" w:rsidR="00A81209" w:rsidRDefault="00A81209" w:rsidP="00A81209">
      <w:pPr>
        <w:pStyle w:val="Bullets"/>
      </w:pPr>
      <w:r>
        <w:t>Include a wildcard or partial search match capability.</w:t>
      </w:r>
    </w:p>
    <w:p w14:paraId="7B3CDE7F" w14:textId="77777777" w:rsidR="00A81209" w:rsidRDefault="00A81209" w:rsidP="00A81209">
      <w:pPr>
        <w:pStyle w:val="Bullets"/>
      </w:pPr>
      <w:r>
        <w:t xml:space="preserve">Include previous names in search match process.  </w:t>
      </w:r>
    </w:p>
    <w:p w14:paraId="69309B74" w14:textId="3F15FAEF" w:rsidR="00A81209" w:rsidRDefault="00A81209" w:rsidP="00A81209">
      <w:pPr>
        <w:pStyle w:val="Bullets"/>
      </w:pPr>
      <w:r>
        <w:t>Provide list of s</w:t>
      </w:r>
      <w:r w:rsidR="00E47894">
        <w:t>earch results including SID and name. Hyperlink S</w:t>
      </w:r>
      <w:r>
        <w:t xml:space="preserve">ID to </w:t>
      </w:r>
      <w:hyperlink w:anchor="_R-6:_Student_found" w:history="1">
        <w:r>
          <w:rPr>
            <w:rStyle w:val="Hyperlink"/>
          </w:rPr>
          <w:t>R-</w:t>
        </w:r>
        <w:r w:rsidR="004F2395">
          <w:rPr>
            <w:rStyle w:val="Hyperlink"/>
          </w:rPr>
          <w:t>6</w:t>
        </w:r>
        <w:r w:rsidRPr="00B43388">
          <w:rPr>
            <w:rStyle w:val="Hyperlink"/>
          </w:rPr>
          <w:t>: Student found</w:t>
        </w:r>
      </w:hyperlink>
      <w:r>
        <w:t xml:space="preserve">. </w:t>
      </w:r>
    </w:p>
    <w:p w14:paraId="08C8B1F2" w14:textId="262BEF6C" w:rsidR="00A81209" w:rsidRDefault="00A81209" w:rsidP="00A81209">
      <w:pPr>
        <w:pStyle w:val="Heading4"/>
      </w:pPr>
      <w:bookmarkStart w:id="100" w:name="_R-5:_List_of"/>
      <w:bookmarkStart w:id="101" w:name="_Toc11429173"/>
      <w:bookmarkEnd w:id="100"/>
      <w:r>
        <w:t>R-</w:t>
      </w:r>
      <w:r w:rsidR="004F2395">
        <w:t>5</w:t>
      </w:r>
      <w:r>
        <w:t>: List of last 5 records found</w:t>
      </w:r>
      <w:bookmarkEnd w:id="101"/>
    </w:p>
    <w:p w14:paraId="165F4D9C" w14:textId="4F3019D5" w:rsidR="00A81209" w:rsidRDefault="00A81209" w:rsidP="00A81209">
      <w:pPr>
        <w:pStyle w:val="Bullets"/>
      </w:pPr>
      <w:r>
        <w:t xml:space="preserve">Provide list of </w:t>
      </w:r>
      <w:r w:rsidRPr="00124945">
        <w:t xml:space="preserve">last five </w:t>
      </w:r>
      <w:r>
        <w:t>(5) student records accessed by the l</w:t>
      </w:r>
      <w:r w:rsidR="00E47894">
        <w:t>ogged in user including S</w:t>
      </w:r>
      <w:r>
        <w:t>ID, name and last date accessed.  Order by last date accessed in descending order.</w:t>
      </w:r>
    </w:p>
    <w:p w14:paraId="61311217" w14:textId="7D044735" w:rsidR="00A81209" w:rsidRDefault="00E47894" w:rsidP="00A81209">
      <w:pPr>
        <w:pStyle w:val="Bullets"/>
      </w:pPr>
      <w:r>
        <w:t>Hyperlink S</w:t>
      </w:r>
      <w:r w:rsidR="00A81209">
        <w:t xml:space="preserve">ID to </w:t>
      </w:r>
      <w:hyperlink w:anchor="_R-3:_Student_found" w:history="1">
        <w:r w:rsidR="00A81209">
          <w:rPr>
            <w:rStyle w:val="Hyperlink"/>
          </w:rPr>
          <w:t>R-</w:t>
        </w:r>
        <w:r w:rsidR="004F2395">
          <w:rPr>
            <w:rStyle w:val="Hyperlink"/>
          </w:rPr>
          <w:t>6</w:t>
        </w:r>
        <w:r w:rsidR="00A81209" w:rsidRPr="00B43388">
          <w:rPr>
            <w:rStyle w:val="Hyperlink"/>
          </w:rPr>
          <w:t>: Student found</w:t>
        </w:r>
      </w:hyperlink>
      <w:r w:rsidR="00A81209">
        <w:t>.</w:t>
      </w:r>
    </w:p>
    <w:p w14:paraId="328FF3F1" w14:textId="30786866" w:rsidR="00A81209" w:rsidRPr="003E06FF" w:rsidRDefault="00A81209" w:rsidP="00A81209">
      <w:pPr>
        <w:pStyle w:val="Heading4"/>
      </w:pPr>
      <w:bookmarkStart w:id="102" w:name="_R-3:_Student_found"/>
      <w:bookmarkStart w:id="103" w:name="_R-6:_Student_found"/>
      <w:bookmarkStart w:id="104" w:name="_Toc11429174"/>
      <w:bookmarkEnd w:id="102"/>
      <w:bookmarkEnd w:id="103"/>
      <w:r>
        <w:t>R-</w:t>
      </w:r>
      <w:r w:rsidR="004F2395">
        <w:t>6</w:t>
      </w:r>
      <w:r>
        <w:t>: Student found</w:t>
      </w:r>
      <w:bookmarkEnd w:id="104"/>
    </w:p>
    <w:p w14:paraId="53250BC5" w14:textId="2D32FA1A" w:rsidR="00323D0B" w:rsidRDefault="00323D0B" w:rsidP="00997628">
      <w:pPr>
        <w:pStyle w:val="Bullets"/>
      </w:pPr>
      <w:r>
        <w:t>If multiple students are returned, a list with links on SID will be shown.  Clicking a link will take user to Student.</w:t>
      </w:r>
    </w:p>
    <w:p w14:paraId="17B18526" w14:textId="1C9C4A34" w:rsidR="00323D0B" w:rsidRDefault="00323D0B" w:rsidP="00997628">
      <w:pPr>
        <w:pStyle w:val="Bullets"/>
      </w:pPr>
      <w:r>
        <w:t>A single record will go to the Student.</w:t>
      </w:r>
    </w:p>
    <w:p w14:paraId="05F204FA" w14:textId="5F3B0DA2" w:rsidR="00130D4F" w:rsidRDefault="00130D4F">
      <w:pPr>
        <w:spacing w:before="0" w:after="-1" w:line="259" w:lineRule="auto"/>
        <w:rPr>
          <w:sz w:val="22"/>
        </w:rPr>
      </w:pPr>
    </w:p>
    <w:p w14:paraId="5D0C93B2" w14:textId="45FE81E1" w:rsidR="00A81209" w:rsidRDefault="00A81209" w:rsidP="00A81209">
      <w:pPr>
        <w:pStyle w:val="Heading4"/>
      </w:pPr>
      <w:bookmarkStart w:id="105" w:name="_R-4:_Edit_student"/>
      <w:bookmarkStart w:id="106" w:name="_R-4:_View_student"/>
      <w:bookmarkStart w:id="107" w:name="_R-7:_View_student"/>
      <w:bookmarkStart w:id="108" w:name="_Toc11429175"/>
      <w:bookmarkEnd w:id="105"/>
      <w:bookmarkEnd w:id="106"/>
      <w:bookmarkEnd w:id="107"/>
      <w:r>
        <w:t>R-</w:t>
      </w:r>
      <w:r w:rsidR="004F2395">
        <w:t>7</w:t>
      </w:r>
      <w:r>
        <w:t>: View student demographics</w:t>
      </w:r>
      <w:bookmarkEnd w:id="108"/>
      <w:r>
        <w:t xml:space="preserve"> </w:t>
      </w:r>
    </w:p>
    <w:p w14:paraId="468B0CAC" w14:textId="6BEEA6EA" w:rsidR="00A81209" w:rsidRDefault="00A81209" w:rsidP="00A81209">
      <w:pPr>
        <w:pStyle w:val="Bullets"/>
      </w:pPr>
      <w:r>
        <w:t>View student</w:t>
      </w:r>
      <w:r w:rsidR="00E47894">
        <w:t xml:space="preserve"> name, birth date, SSN, S</w:t>
      </w:r>
      <w:r>
        <w:t xml:space="preserve">ID and address. </w:t>
      </w:r>
    </w:p>
    <w:p w14:paraId="5F7209BC" w14:textId="7F682640" w:rsidR="00A81209" w:rsidRDefault="00A81209" w:rsidP="00A81209">
      <w:pPr>
        <w:pStyle w:val="Bullets"/>
      </w:pPr>
      <w:r>
        <w:t>Include option to view history of changes.</w:t>
      </w:r>
    </w:p>
    <w:p w14:paraId="34EC56AD" w14:textId="578618B3" w:rsidR="00A81209" w:rsidRDefault="00A81209" w:rsidP="00A81209">
      <w:pPr>
        <w:pStyle w:val="Bullets"/>
      </w:pPr>
      <w:r>
        <w:t xml:space="preserve">Include a checkbox to mark that the student’s record was added to ctcLink. </w:t>
      </w:r>
    </w:p>
    <w:p w14:paraId="0145BBC1" w14:textId="77777777" w:rsidR="001F6A37" w:rsidRDefault="001F6A37" w:rsidP="001F6A37">
      <w:pPr>
        <w:pStyle w:val="Bullets"/>
      </w:pPr>
      <w:r>
        <w:t>Display SID and student name on page.</w:t>
      </w:r>
    </w:p>
    <w:p w14:paraId="6B409ACD" w14:textId="77777777" w:rsidR="001F6A37" w:rsidRDefault="001F6A37" w:rsidP="001F6A37">
      <w:pPr>
        <w:pStyle w:val="Bullets"/>
      </w:pPr>
      <w:r>
        <w:t xml:space="preserve">Include links to </w:t>
      </w:r>
      <w:hyperlink w:anchor="_R-7:_View_student" w:history="1">
        <w:r>
          <w:rPr>
            <w:rStyle w:val="Hyperlink"/>
          </w:rPr>
          <w:t>R-7: View student demographics</w:t>
        </w:r>
      </w:hyperlink>
      <w:r>
        <w:t xml:space="preserve">, </w:t>
      </w:r>
      <w:hyperlink w:anchor="_R-8:_View_blocks" w:history="1">
        <w:r>
          <w:rPr>
            <w:rStyle w:val="Hyperlink"/>
          </w:rPr>
          <w:t>R-8: View blocks</w:t>
        </w:r>
      </w:hyperlink>
      <w:r>
        <w:t xml:space="preserve"> and </w:t>
      </w:r>
      <w:hyperlink w:anchor="_R-9:_View_transcript" w:history="1">
        <w:r>
          <w:rPr>
            <w:rStyle w:val="Hyperlink"/>
          </w:rPr>
          <w:t>R-9: View transcript details</w:t>
        </w:r>
      </w:hyperlink>
      <w:r>
        <w:t>.</w:t>
      </w:r>
    </w:p>
    <w:p w14:paraId="287F9373" w14:textId="77777777" w:rsidR="001F6A37" w:rsidRDefault="001F6A37" w:rsidP="001F6A37">
      <w:pPr>
        <w:pStyle w:val="Bullets"/>
      </w:pPr>
      <w:r>
        <w:t xml:space="preserve">Highlight, or provide some other indication that the student’s transcript information was entered into ctcLink for this college. Hyperlink to </w:t>
      </w:r>
      <w:hyperlink w:anchor="_R-7:_View_student" w:history="1">
        <w:r>
          <w:rPr>
            <w:rStyle w:val="Hyperlink"/>
          </w:rPr>
          <w:t>R-7: View student demographics</w:t>
        </w:r>
      </w:hyperlink>
      <w:r>
        <w:t>.</w:t>
      </w:r>
    </w:p>
    <w:p w14:paraId="4148743A" w14:textId="77777777" w:rsidR="001F6A37" w:rsidRDefault="001F6A37" w:rsidP="001F6A37">
      <w:pPr>
        <w:pStyle w:val="Bullets"/>
      </w:pPr>
      <w:r>
        <w:t xml:space="preserve">Highlight, or provide some other indication that the student has a block. Hyperlink to </w:t>
      </w:r>
      <w:hyperlink w:anchor="_R-5:_View_blocks" w:history="1">
        <w:r>
          <w:rPr>
            <w:rStyle w:val="Hyperlink"/>
          </w:rPr>
          <w:t>R-8: View blocks</w:t>
        </w:r>
      </w:hyperlink>
      <w:r>
        <w:t>.</w:t>
      </w:r>
    </w:p>
    <w:p w14:paraId="139F998F" w14:textId="77777777" w:rsidR="001F6A37" w:rsidRDefault="001F6A37" w:rsidP="001F6A37">
      <w:pPr>
        <w:pStyle w:val="Bullets"/>
      </w:pPr>
      <w:r>
        <w:t xml:space="preserve">Highlight, or provide some other indication that the student has a Privacy Restriction setting. </w:t>
      </w:r>
    </w:p>
    <w:p w14:paraId="6CD2B72C" w14:textId="731B72FE" w:rsidR="001F6A37" w:rsidRDefault="001F6A37" w:rsidP="001F6A37">
      <w:pPr>
        <w:pStyle w:val="Bullets"/>
      </w:pPr>
      <w:r>
        <w:t xml:space="preserve">Highlight, or provide some other indication that the student record was merged from two previous records. Hyperlink to modal page showing both source records (SID and name) with SID hyperlinked to </w:t>
      </w:r>
      <w:hyperlink w:anchor="_R-3:_Student_found" w:history="1">
        <w:r>
          <w:rPr>
            <w:rStyle w:val="Hyperlink"/>
          </w:rPr>
          <w:t>R-6: Student found</w:t>
        </w:r>
      </w:hyperlink>
      <w:r>
        <w:t>.</w:t>
      </w:r>
      <w:r>
        <w:br/>
      </w:r>
      <w:r>
        <w:br/>
      </w:r>
    </w:p>
    <w:p w14:paraId="6ACA03F9" w14:textId="77777777" w:rsidR="001F6A37" w:rsidRDefault="001F6A37" w:rsidP="001F6A37">
      <w:pPr>
        <w:pStyle w:val="Bullets"/>
      </w:pPr>
      <w:r>
        <w:t xml:space="preserve">Highlight, or provide some other indication that the student record was unduplicated from another record.  Hyperlink to modal page showing source record for unduplication (SID and name) with SID hyperlinked to </w:t>
      </w:r>
      <w:hyperlink w:anchor="_R-3:_Student_found" w:history="1">
        <w:r>
          <w:rPr>
            <w:rStyle w:val="Hyperlink"/>
          </w:rPr>
          <w:t>R-6: Student found</w:t>
        </w:r>
      </w:hyperlink>
      <w:r>
        <w:t>.</w:t>
      </w:r>
    </w:p>
    <w:p w14:paraId="4E6E6E75" w14:textId="77D704BE" w:rsidR="001F6A37" w:rsidRDefault="001F6A37" w:rsidP="001F6A37">
      <w:pPr>
        <w:pStyle w:val="Bullets"/>
      </w:pPr>
      <w:r>
        <w:t>If the record found is either a source for merged or unduplicated records, then highlight or provide some other indication.  All information for the record would be read-only.</w:t>
      </w:r>
    </w:p>
    <w:p w14:paraId="69C5FB78" w14:textId="46583203" w:rsidR="00A81209" w:rsidRDefault="00A81209" w:rsidP="00A81209">
      <w:pPr>
        <w:pStyle w:val="Heading4"/>
      </w:pPr>
      <w:bookmarkStart w:id="109" w:name="_R-5:_View_blocks"/>
      <w:bookmarkStart w:id="110" w:name="_R-8:_View_blocks"/>
      <w:bookmarkStart w:id="111" w:name="_Toc11429176"/>
      <w:bookmarkEnd w:id="109"/>
      <w:bookmarkEnd w:id="110"/>
      <w:r>
        <w:t>R-</w:t>
      </w:r>
      <w:r w:rsidR="004F2395">
        <w:t>8</w:t>
      </w:r>
      <w:r>
        <w:t>: View blocks</w:t>
      </w:r>
      <w:bookmarkEnd w:id="111"/>
    </w:p>
    <w:p w14:paraId="6B4D1584" w14:textId="77777777" w:rsidR="00A81209" w:rsidRDefault="00A81209" w:rsidP="00A81209">
      <w:pPr>
        <w:pStyle w:val="Bullets"/>
      </w:pPr>
      <w:r>
        <w:t>Include detailed fees and fines information from Legacy.</w:t>
      </w:r>
    </w:p>
    <w:p w14:paraId="282A3A3C" w14:textId="4C0B6F3A" w:rsidR="00A81209" w:rsidRDefault="00A81209" w:rsidP="00A81209">
      <w:pPr>
        <w:pStyle w:val="Bullets"/>
      </w:pPr>
      <w:r>
        <w:t>Include option to view history of changes along with history of overrides.</w:t>
      </w:r>
    </w:p>
    <w:p w14:paraId="7708CAD6" w14:textId="5602FFA7" w:rsidR="00A81209" w:rsidRDefault="00A81209" w:rsidP="00A81209">
      <w:pPr>
        <w:pStyle w:val="Heading4"/>
      </w:pPr>
      <w:bookmarkStart w:id="112" w:name="_R-6:_View_transcript"/>
      <w:bookmarkStart w:id="113" w:name="_R-9:_View_transcript"/>
      <w:bookmarkStart w:id="114" w:name="_Toc11429177"/>
      <w:bookmarkEnd w:id="112"/>
      <w:bookmarkEnd w:id="113"/>
      <w:r>
        <w:t>R-</w:t>
      </w:r>
      <w:r w:rsidR="004F2395">
        <w:t>9</w:t>
      </w:r>
      <w:r>
        <w:t>: View transcript details (sort)</w:t>
      </w:r>
      <w:bookmarkEnd w:id="114"/>
    </w:p>
    <w:p w14:paraId="275A790B" w14:textId="77777777" w:rsidR="00A81209" w:rsidRDefault="00A81209" w:rsidP="00A81209">
      <w:pPr>
        <w:pStyle w:val="Bullets"/>
      </w:pPr>
      <w:r>
        <w:t>Include quarter, department, course number, grade and credits in output.</w:t>
      </w:r>
    </w:p>
    <w:p w14:paraId="0049EBD4" w14:textId="07CF989C" w:rsidR="00A5057F" w:rsidRDefault="00A81209" w:rsidP="00A81209">
      <w:pPr>
        <w:pStyle w:val="Bullets"/>
      </w:pPr>
      <w:r>
        <w:t>Allow sorting on quarter, department and course number.</w:t>
      </w:r>
      <w:bookmarkStart w:id="115" w:name="_R-7:_Print_transcript"/>
      <w:bookmarkEnd w:id="115"/>
    </w:p>
    <w:p w14:paraId="1080484B" w14:textId="30DB8084" w:rsidR="00A81209" w:rsidRDefault="00A81209" w:rsidP="00A81209">
      <w:pPr>
        <w:pStyle w:val="Heading4"/>
      </w:pPr>
      <w:bookmarkStart w:id="116" w:name="_Toc11429178"/>
      <w:r>
        <w:t>R-</w:t>
      </w:r>
      <w:r w:rsidR="004F2395">
        <w:t>10</w:t>
      </w:r>
      <w:r>
        <w:t xml:space="preserve">: </w:t>
      </w:r>
      <w:r w:rsidRPr="0072231F">
        <w:t>Print transcript</w:t>
      </w:r>
      <w:r>
        <w:rPr>
          <w:rFonts w:ascii="Tahoma" w:hAnsi="Tahoma" w:cs="Tahoma"/>
        </w:rPr>
        <w:t xml:space="preserve"> </w:t>
      </w:r>
      <w:r w:rsidRPr="0072231F">
        <w:t>unofficial</w:t>
      </w:r>
      <w:bookmarkEnd w:id="116"/>
    </w:p>
    <w:p w14:paraId="62C24A98" w14:textId="5EE87A4E" w:rsidR="00D512EE" w:rsidRDefault="00D512EE" w:rsidP="00D512EE">
      <w:pPr>
        <w:pStyle w:val="Bullets"/>
      </w:pPr>
      <w:r>
        <w:t>Print an unofficial transcript</w:t>
      </w:r>
    </w:p>
    <w:p w14:paraId="2FDCC3E0" w14:textId="727F4D35" w:rsidR="00D512EE" w:rsidRPr="00D512EE" w:rsidRDefault="004F2395" w:rsidP="004F2395">
      <w:pPr>
        <w:pStyle w:val="Bullets"/>
      </w:pPr>
      <w:r>
        <w:t>Show as PDF</w:t>
      </w:r>
    </w:p>
    <w:p w14:paraId="45246D01" w14:textId="7F2E42EE" w:rsidR="004F2395" w:rsidRDefault="004F2395" w:rsidP="004F2395">
      <w:pPr>
        <w:pStyle w:val="Heading4"/>
      </w:pPr>
      <w:bookmarkStart w:id="117" w:name="_Toc11429179"/>
      <w:r>
        <w:t>R-11: Reports</w:t>
      </w:r>
      <w:bookmarkEnd w:id="117"/>
    </w:p>
    <w:p w14:paraId="5C566347" w14:textId="17BCEFA7" w:rsidR="004F2395" w:rsidRDefault="004F2395" w:rsidP="004F2395">
      <w:pPr>
        <w:pStyle w:val="Bullets"/>
      </w:pPr>
      <w:r>
        <w:t>Number of official transcripts generated by month.</w:t>
      </w:r>
    </w:p>
    <w:p w14:paraId="792B8FAE" w14:textId="4387A424" w:rsidR="004F2395" w:rsidRDefault="004F2395" w:rsidP="004F2395">
      <w:pPr>
        <w:pStyle w:val="Heading4"/>
      </w:pPr>
      <w:bookmarkStart w:id="118" w:name="_Toc11429180"/>
      <w:r>
        <w:t>R-12: Account Management</w:t>
      </w:r>
      <w:bookmarkEnd w:id="118"/>
    </w:p>
    <w:p w14:paraId="1733EDD7" w14:textId="77777777" w:rsidR="004F2395" w:rsidRDefault="004F2395" w:rsidP="004F2395">
      <w:pPr>
        <w:pStyle w:val="Bullets"/>
      </w:pPr>
      <w:r>
        <w:t>Fields to change Name, phone number, and email address.</w:t>
      </w:r>
    </w:p>
    <w:p w14:paraId="3E380CAD" w14:textId="77777777" w:rsidR="004F2395" w:rsidRPr="008F503B" w:rsidRDefault="004F2395" w:rsidP="004F2395">
      <w:pPr>
        <w:pStyle w:val="Bullets"/>
      </w:pPr>
      <w:r>
        <w:t>If assigned to multiple colleges, staff member can select from a dropdown which college account information to update.  Will default to current college selected at login.</w:t>
      </w:r>
    </w:p>
    <w:p w14:paraId="4C6F1157" w14:textId="7A338CB2" w:rsidR="00D778A7" w:rsidRDefault="00D778A7">
      <w:pPr>
        <w:spacing w:before="0" w:after="-1" w:line="259" w:lineRule="auto"/>
        <w:rPr>
          <w:rFonts w:ascii="Franklin Gothic Medium" w:hAnsi="Franklin Gothic Medium" w:cs="SourceSansPro-Light"/>
          <w:bCs/>
          <w:color w:val="0071CE"/>
          <w:sz w:val="36"/>
          <w:szCs w:val="21"/>
        </w:rPr>
      </w:pPr>
    </w:p>
    <w:p w14:paraId="360F1531" w14:textId="77777777" w:rsidR="00E26BDD" w:rsidRDefault="00E26BDD">
      <w:pPr>
        <w:spacing w:before="0" w:after="-1" w:line="259" w:lineRule="auto"/>
        <w:rPr>
          <w:rFonts w:ascii="Franklin Gothic Medium" w:hAnsi="Franklin Gothic Medium" w:cs="SourceSansPro-Light"/>
          <w:bCs/>
          <w:color w:val="0071CE"/>
          <w:sz w:val="36"/>
          <w:szCs w:val="21"/>
        </w:rPr>
      </w:pPr>
      <w:r>
        <w:br w:type="page"/>
      </w:r>
    </w:p>
    <w:p w14:paraId="00060CC7" w14:textId="71BB35E2" w:rsidR="005A7BD0" w:rsidRDefault="00C966D7" w:rsidP="00C966D7">
      <w:pPr>
        <w:pStyle w:val="Heading3"/>
      </w:pPr>
      <w:bookmarkStart w:id="119" w:name="_Toc11429181"/>
      <w:r>
        <w:t>Student</w:t>
      </w:r>
      <w:r w:rsidR="006B3A31">
        <w:t xml:space="preserve"> Access</w:t>
      </w:r>
      <w:bookmarkEnd w:id="119"/>
    </w:p>
    <w:p w14:paraId="41DE8414" w14:textId="7C9DAC7A" w:rsidR="00E919FE" w:rsidRDefault="00B74AD3" w:rsidP="00B74AD3">
      <w:pPr>
        <w:pStyle w:val="Body"/>
      </w:pPr>
      <w:r>
        <w:t xml:space="preserve">Students will be able to view their </w:t>
      </w:r>
      <w:r w:rsidR="00E919FE">
        <w:t xml:space="preserve">individual college transcripts and </w:t>
      </w:r>
      <w:r>
        <w:t xml:space="preserve">print unofficial </w:t>
      </w:r>
      <w:r w:rsidR="00E919FE">
        <w:t>copies</w:t>
      </w:r>
      <w:r>
        <w:t xml:space="preserve">. </w:t>
      </w:r>
      <w:r w:rsidR="00E919FE">
        <w:t xml:space="preserve">They will also be able to manage their </w:t>
      </w:r>
      <w:r w:rsidR="003B1F72">
        <w:t xml:space="preserve">Privacy Restriction </w:t>
      </w:r>
      <w:r w:rsidR="00E919FE">
        <w:t>block information and view any fees/fines associated with their college account.</w:t>
      </w:r>
    </w:p>
    <w:p w14:paraId="4D763652" w14:textId="54CEEDA0" w:rsidR="005A7BD0" w:rsidRDefault="00B74AD3" w:rsidP="00B74AD3">
      <w:pPr>
        <w:pStyle w:val="Body"/>
      </w:pPr>
      <w:r>
        <w:t>Security will be built in such a way that the student must provide identifying information to assure that they are allowed to view their information. For confidentiality, only certain information will be displayed to students.</w:t>
      </w:r>
      <w:r w:rsidR="00E919FE">
        <w:t xml:space="preserve"> </w:t>
      </w:r>
      <w:r>
        <w:t xml:space="preserve">If a student </w:t>
      </w:r>
      <w:r w:rsidR="00E919FE">
        <w:t>cannot</w:t>
      </w:r>
      <w:r>
        <w:t xml:space="preserve"> find their information, the application will provide instructions for next steps to submit a request to the college.</w:t>
      </w:r>
    </w:p>
    <w:p w14:paraId="4A813416" w14:textId="3B5985ED" w:rsidR="00AF02EB" w:rsidRPr="006B3A31" w:rsidRDefault="004C39D2" w:rsidP="00DE6356">
      <w:pPr>
        <w:jc w:val="center"/>
      </w:pPr>
      <w:r>
        <w:object w:dxaOrig="9739" w:dyaOrig="11951" w14:anchorId="08F1F52E">
          <v:shape id="_x0000_i1029" type="#_x0000_t75" style="width:460.5pt;height:468pt" o:ole="">
            <v:imagedata r:id="rId22" o:title=""/>
          </v:shape>
          <o:OLEObject Type="Embed" ProgID="Visio.Drawing.15" ShapeID="_x0000_i1029" DrawAspect="Content" ObjectID="_1622367050" r:id="rId23"/>
        </w:object>
      </w:r>
    </w:p>
    <w:p w14:paraId="6345B060" w14:textId="507831B1" w:rsidR="00E26BDD" w:rsidRDefault="00E26BDD">
      <w:pPr>
        <w:spacing w:before="0" w:after="-1" w:line="259" w:lineRule="auto"/>
      </w:pPr>
    </w:p>
    <w:p w14:paraId="52C81670" w14:textId="5228D782" w:rsidR="001F3CDB" w:rsidRDefault="001F3CDB" w:rsidP="001F3CDB">
      <w:pPr>
        <w:pStyle w:val="Heading4"/>
      </w:pPr>
      <w:bookmarkStart w:id="120" w:name="_Toc11429182"/>
      <w:r>
        <w:t>S-1: Account exists</w:t>
      </w:r>
      <w:bookmarkEnd w:id="120"/>
    </w:p>
    <w:p w14:paraId="7B865C5D" w14:textId="118B4684" w:rsidR="001F3CDB" w:rsidRDefault="006E384D" w:rsidP="001F3CDB">
      <w:pPr>
        <w:pStyle w:val="Bullets"/>
      </w:pPr>
      <w:r>
        <w:t>Does the student</w:t>
      </w:r>
      <w:r w:rsidR="005312AF">
        <w:t xml:space="preserve"> already have an account</w:t>
      </w:r>
      <w:r w:rsidR="000F28A5">
        <w:t xml:space="preserve"> to access the site</w:t>
      </w:r>
      <w:r w:rsidR="005312AF">
        <w:t>?</w:t>
      </w:r>
    </w:p>
    <w:p w14:paraId="0A0F3AE1" w14:textId="56640BDE" w:rsidR="005312AF" w:rsidRDefault="005312AF" w:rsidP="00FE48CC">
      <w:pPr>
        <w:pStyle w:val="Bullets"/>
        <w:numPr>
          <w:ilvl w:val="1"/>
          <w:numId w:val="1"/>
        </w:numPr>
      </w:pPr>
      <w:r>
        <w:t xml:space="preserve">If so </w:t>
      </w:r>
      <w:hyperlink w:anchor="_S-2:_Already_associated" w:history="1">
        <w:r w:rsidR="00FE48CC" w:rsidRPr="00FE48CC">
          <w:rPr>
            <w:rStyle w:val="Hyperlink"/>
          </w:rPr>
          <w:t>S-2: Associated with a college</w:t>
        </w:r>
      </w:hyperlink>
      <w:r>
        <w:t xml:space="preserve">, else </w:t>
      </w:r>
      <w:hyperlink w:anchor="_S-4:_Create_account" w:history="1">
        <w:r w:rsidR="00FE48CC" w:rsidRPr="00FE48CC">
          <w:rPr>
            <w:rStyle w:val="Hyperlink"/>
          </w:rPr>
          <w:t>S-4: Create account</w:t>
        </w:r>
      </w:hyperlink>
    </w:p>
    <w:p w14:paraId="01056A26" w14:textId="0623C700" w:rsidR="001F3CDB" w:rsidRDefault="00B961FF" w:rsidP="001F3CDB">
      <w:pPr>
        <w:pStyle w:val="Heading4"/>
      </w:pPr>
      <w:bookmarkStart w:id="121" w:name="_S-2:_Already_associated"/>
      <w:bookmarkStart w:id="122" w:name="_S-2:_Associated_with"/>
      <w:bookmarkStart w:id="123" w:name="_Toc11429183"/>
      <w:bookmarkEnd w:id="121"/>
      <w:bookmarkEnd w:id="122"/>
      <w:r>
        <w:t>S-2: A</w:t>
      </w:r>
      <w:r w:rsidR="001F3CDB">
        <w:t xml:space="preserve">ssociated with </w:t>
      </w:r>
      <w:r w:rsidR="007902FB">
        <w:t>a</w:t>
      </w:r>
      <w:r>
        <w:t xml:space="preserve"> </w:t>
      </w:r>
      <w:r w:rsidR="001F3CDB">
        <w:t>college</w:t>
      </w:r>
      <w:bookmarkEnd w:id="123"/>
    </w:p>
    <w:p w14:paraId="64FD33E6" w14:textId="1587227C" w:rsidR="005312AF" w:rsidRDefault="007902FB" w:rsidP="001F3CDB">
      <w:pPr>
        <w:pStyle w:val="Bullets"/>
      </w:pPr>
      <w:r>
        <w:t>Is the students account already associated to a college</w:t>
      </w:r>
      <w:r w:rsidR="005312AF">
        <w:t>?</w:t>
      </w:r>
    </w:p>
    <w:p w14:paraId="58F74E1F" w14:textId="65784EB3" w:rsidR="001F3CDB" w:rsidRDefault="005312AF" w:rsidP="00FE48CC">
      <w:pPr>
        <w:pStyle w:val="Bullets"/>
        <w:numPr>
          <w:ilvl w:val="1"/>
          <w:numId w:val="1"/>
        </w:numPr>
      </w:pPr>
      <w:r>
        <w:t xml:space="preserve">If so </w:t>
      </w:r>
      <w:hyperlink w:anchor="_S-3:_Already_added" w:history="1">
        <w:r w:rsidR="00FE48CC" w:rsidRPr="00FE48CC">
          <w:rPr>
            <w:rStyle w:val="Hyperlink"/>
          </w:rPr>
          <w:t>S-3: Already added to ctcLink</w:t>
        </w:r>
      </w:hyperlink>
      <w:r w:rsidR="00ED4710">
        <w:t xml:space="preserve">, else </w:t>
      </w:r>
      <w:hyperlink w:anchor="_S-5:_identify_College" w:history="1">
        <w:r w:rsidR="00FE48CC" w:rsidRPr="00FE48CC">
          <w:rPr>
            <w:rStyle w:val="Hyperlink"/>
          </w:rPr>
          <w:t>S-5: Identify College</w:t>
        </w:r>
      </w:hyperlink>
      <w:r>
        <w:t xml:space="preserve"> </w:t>
      </w:r>
    </w:p>
    <w:p w14:paraId="227CED60" w14:textId="7F3DE9B2" w:rsidR="001F3CDB" w:rsidRDefault="001F3CDB" w:rsidP="001F3CDB">
      <w:pPr>
        <w:pStyle w:val="Heading4"/>
      </w:pPr>
      <w:bookmarkStart w:id="124" w:name="_S-3:_Already_added"/>
      <w:bookmarkStart w:id="125" w:name="_Toc11429184"/>
      <w:bookmarkEnd w:id="124"/>
      <w:r>
        <w:t>S-3: Already added to ctcLink</w:t>
      </w:r>
      <w:bookmarkEnd w:id="125"/>
    </w:p>
    <w:p w14:paraId="1B14FEAE" w14:textId="6984A084" w:rsidR="001F3CDB" w:rsidRDefault="00ED4710" w:rsidP="001F3CDB">
      <w:pPr>
        <w:pStyle w:val="Bullets"/>
      </w:pPr>
      <w:r>
        <w:t xml:space="preserve">Is </w:t>
      </w:r>
      <w:r w:rsidR="007902FB">
        <w:t xml:space="preserve">the </w:t>
      </w:r>
      <w:r w:rsidR="000F28A5">
        <w:t>student account</w:t>
      </w:r>
      <w:r w:rsidR="007902FB">
        <w:t xml:space="preserve"> in </w:t>
      </w:r>
      <w:r>
        <w:t>ctcLink?</w:t>
      </w:r>
    </w:p>
    <w:p w14:paraId="19C33683" w14:textId="25038D49" w:rsidR="00ED4710" w:rsidRDefault="00ED4710" w:rsidP="00FE48CC">
      <w:pPr>
        <w:pStyle w:val="Bullets"/>
        <w:numPr>
          <w:ilvl w:val="1"/>
          <w:numId w:val="1"/>
        </w:numPr>
      </w:pPr>
      <w:r>
        <w:t xml:space="preserve">If so </w:t>
      </w:r>
      <w:hyperlink w:anchor="_S-9:_Message_to" w:history="1">
        <w:r w:rsidR="00FE48CC" w:rsidRPr="00FE48CC">
          <w:rPr>
            <w:rStyle w:val="Hyperlink"/>
          </w:rPr>
          <w:t>S-9: Message to go to ctcLink</w:t>
        </w:r>
      </w:hyperlink>
      <w:r>
        <w:t xml:space="preserve">, else </w:t>
      </w:r>
      <w:hyperlink w:anchor="_S-10:_Landing_page" w:history="1">
        <w:r w:rsidR="00FE48CC" w:rsidRPr="00FE48CC">
          <w:rPr>
            <w:rStyle w:val="Hyperlink"/>
          </w:rPr>
          <w:t>S-10: Landing page</w:t>
        </w:r>
      </w:hyperlink>
    </w:p>
    <w:p w14:paraId="0F7B14DB" w14:textId="4A02F7F7" w:rsidR="001F3CDB" w:rsidRDefault="001F3CDB" w:rsidP="001F3CDB">
      <w:pPr>
        <w:pStyle w:val="Heading4"/>
      </w:pPr>
      <w:bookmarkStart w:id="126" w:name="_S-4:_Create_account"/>
      <w:bookmarkStart w:id="127" w:name="_Toc11429185"/>
      <w:bookmarkEnd w:id="126"/>
      <w:r>
        <w:t>S-4: Create account</w:t>
      </w:r>
      <w:bookmarkEnd w:id="127"/>
    </w:p>
    <w:p w14:paraId="05FF8682" w14:textId="77777777" w:rsidR="00FD1AF8" w:rsidRDefault="007902FB" w:rsidP="000F28A5">
      <w:pPr>
        <w:pStyle w:val="Bullets"/>
        <w:numPr>
          <w:ilvl w:val="0"/>
          <w:numId w:val="0"/>
        </w:numPr>
        <w:ind w:left="360"/>
      </w:pPr>
      <w:r>
        <w:t xml:space="preserve">Student will create an account to access the site.  </w:t>
      </w:r>
      <w:r w:rsidR="00713704">
        <w:t xml:space="preserve">They will have a unique username and follow standard password </w:t>
      </w:r>
      <w:r w:rsidR="00FD1AF8">
        <w:t>requirements</w:t>
      </w:r>
      <w:r w:rsidR="00713704">
        <w:t xml:space="preserve">. </w:t>
      </w:r>
    </w:p>
    <w:p w14:paraId="68948D56" w14:textId="35DCB75C" w:rsidR="00FD1AF8" w:rsidRDefault="00FD1AF8" w:rsidP="000F28A5">
      <w:pPr>
        <w:pStyle w:val="Bullets"/>
        <w:numPr>
          <w:ilvl w:val="0"/>
          <w:numId w:val="0"/>
        </w:numPr>
        <w:ind w:left="360"/>
      </w:pPr>
      <w:r>
        <w:t>Basic contact information is collected.</w:t>
      </w:r>
    </w:p>
    <w:p w14:paraId="6F73174A" w14:textId="13DA3589" w:rsidR="00FD1AF8" w:rsidRDefault="00FD1AF8" w:rsidP="00FD1AF8">
      <w:pPr>
        <w:pStyle w:val="Bullets"/>
        <w:numPr>
          <w:ilvl w:val="1"/>
          <w:numId w:val="1"/>
        </w:numPr>
      </w:pPr>
      <w:r>
        <w:t>First name</w:t>
      </w:r>
    </w:p>
    <w:p w14:paraId="35449460" w14:textId="7A9EB8E0" w:rsidR="00FD1AF8" w:rsidRDefault="00FD1AF8" w:rsidP="00FD1AF8">
      <w:pPr>
        <w:pStyle w:val="Bullets"/>
        <w:numPr>
          <w:ilvl w:val="1"/>
          <w:numId w:val="1"/>
        </w:numPr>
      </w:pPr>
      <w:r>
        <w:t>Last name</w:t>
      </w:r>
    </w:p>
    <w:p w14:paraId="3627538D" w14:textId="29169C13" w:rsidR="00FD1AF8" w:rsidRDefault="00FD1AF8" w:rsidP="00FD1AF8">
      <w:pPr>
        <w:pStyle w:val="Bullets"/>
        <w:numPr>
          <w:ilvl w:val="1"/>
          <w:numId w:val="1"/>
        </w:numPr>
      </w:pPr>
      <w:r>
        <w:t>Email</w:t>
      </w:r>
    </w:p>
    <w:p w14:paraId="636E51C7" w14:textId="7B0AE562" w:rsidR="00FD1AF8" w:rsidRDefault="00FD1AF8" w:rsidP="00FD1AF8">
      <w:pPr>
        <w:pStyle w:val="Bullets"/>
        <w:numPr>
          <w:ilvl w:val="1"/>
          <w:numId w:val="1"/>
        </w:numPr>
      </w:pPr>
      <w:r>
        <w:t>Phone</w:t>
      </w:r>
    </w:p>
    <w:p w14:paraId="3E3B2988" w14:textId="53539B38" w:rsidR="00FD1AF8" w:rsidRDefault="00D92C9E" w:rsidP="000F28A5">
      <w:pPr>
        <w:pStyle w:val="Bullets"/>
        <w:numPr>
          <w:ilvl w:val="0"/>
          <w:numId w:val="0"/>
        </w:numPr>
        <w:ind w:left="360"/>
      </w:pPr>
      <w:r>
        <w:t xml:space="preserve">Student </w:t>
      </w:r>
      <w:r w:rsidR="007902FB">
        <w:t>will then associate to a college (</w:t>
      </w:r>
      <w:hyperlink w:anchor="_S-5:_identify_College" w:history="1">
        <w:r w:rsidR="00FE48CC" w:rsidRPr="00FE48CC">
          <w:rPr>
            <w:rStyle w:val="Hyperlink"/>
          </w:rPr>
          <w:t>S-5: Identify College</w:t>
        </w:r>
      </w:hyperlink>
      <w:r w:rsidR="007902FB">
        <w:t>)</w:t>
      </w:r>
      <w:r w:rsidR="00FD1AF8">
        <w:t>.</w:t>
      </w:r>
    </w:p>
    <w:p w14:paraId="04B5AD90" w14:textId="21DAB030" w:rsidR="001F3CDB" w:rsidRDefault="001F3CDB" w:rsidP="001F3CDB">
      <w:pPr>
        <w:pStyle w:val="Heading4"/>
      </w:pPr>
      <w:bookmarkStart w:id="128" w:name="_S-5:_identify_College"/>
      <w:bookmarkStart w:id="129" w:name="_Toc11429186"/>
      <w:bookmarkEnd w:id="128"/>
      <w:r>
        <w:t xml:space="preserve">S-5: </w:t>
      </w:r>
      <w:r w:rsidR="00ED4710">
        <w:t>I</w:t>
      </w:r>
      <w:r>
        <w:t>dentify College</w:t>
      </w:r>
      <w:bookmarkEnd w:id="129"/>
    </w:p>
    <w:p w14:paraId="4E081605" w14:textId="47371ECB" w:rsidR="00713704" w:rsidRDefault="00713704" w:rsidP="00ED4710">
      <w:pPr>
        <w:pStyle w:val="Bullets"/>
      </w:pPr>
      <w:r>
        <w:t>Select a college to identify with</w:t>
      </w:r>
      <w:r w:rsidR="00D92C9E">
        <w:t xml:space="preserve"> when searching for transcript</w:t>
      </w:r>
      <w:r w:rsidR="00100070">
        <w:t>.</w:t>
      </w:r>
    </w:p>
    <w:p w14:paraId="28A52BF6" w14:textId="63B560E1" w:rsidR="00100070" w:rsidRDefault="00100070" w:rsidP="00ED4710">
      <w:pPr>
        <w:pStyle w:val="Bullets"/>
      </w:pPr>
      <w:r>
        <w:t>Student will supply, if available, a</w:t>
      </w:r>
      <w:r w:rsidR="00E47894">
        <w:t>n</w:t>
      </w:r>
      <w:r>
        <w:t xml:space="preserve"> </w:t>
      </w:r>
      <w:r w:rsidR="00E47894">
        <w:t>SID</w:t>
      </w:r>
    </w:p>
    <w:p w14:paraId="7187DD23" w14:textId="3F961480" w:rsidR="00ED4710" w:rsidRDefault="00ED4710" w:rsidP="00FE48CC">
      <w:pPr>
        <w:pStyle w:val="Bullets"/>
      </w:pPr>
      <w:r>
        <w:t xml:space="preserve">Go to </w:t>
      </w:r>
      <w:hyperlink w:anchor="_S-6:_Enter_search_1" w:history="1">
        <w:r w:rsidR="00FE48CC" w:rsidRPr="00FE48CC">
          <w:rPr>
            <w:rStyle w:val="Hyperlink"/>
          </w:rPr>
          <w:t>S-6: Enter search criteria</w:t>
        </w:r>
      </w:hyperlink>
      <w:r>
        <w:t xml:space="preserve"> to enter search criteria</w:t>
      </w:r>
      <w:r w:rsidR="00713704">
        <w:t xml:space="preserve"> and search under the selected college</w:t>
      </w:r>
      <w:r w:rsidR="00BF61C9">
        <w:t xml:space="preserve"> and SID</w:t>
      </w:r>
    </w:p>
    <w:p w14:paraId="7B491204" w14:textId="34465301" w:rsidR="001F3CDB" w:rsidRDefault="001F3CDB" w:rsidP="001F3CDB">
      <w:pPr>
        <w:pStyle w:val="Heading4"/>
      </w:pPr>
      <w:bookmarkStart w:id="130" w:name="_S-6:_Enter_search"/>
      <w:bookmarkStart w:id="131" w:name="_S-6:_Enter_search_1"/>
      <w:bookmarkStart w:id="132" w:name="_Toc11429187"/>
      <w:bookmarkEnd w:id="130"/>
      <w:bookmarkEnd w:id="131"/>
      <w:r>
        <w:t>S-6: Enter search criteria</w:t>
      </w:r>
      <w:bookmarkEnd w:id="132"/>
    </w:p>
    <w:p w14:paraId="6DF824D9" w14:textId="10AE91AF" w:rsidR="00086E3F" w:rsidRDefault="00CE69C9" w:rsidP="00BF61C9">
      <w:pPr>
        <w:pStyle w:val="Bullets"/>
      </w:pPr>
      <w:r>
        <w:t>Enter search criteria:</w:t>
      </w:r>
    </w:p>
    <w:p w14:paraId="179D386F" w14:textId="108D16E2" w:rsidR="00CE69C9" w:rsidRDefault="00CE69C9" w:rsidP="00CE69C9">
      <w:pPr>
        <w:pStyle w:val="Bullets"/>
        <w:numPr>
          <w:ilvl w:val="1"/>
          <w:numId w:val="1"/>
        </w:numPr>
      </w:pPr>
      <w:r>
        <w:t>SID and Pin or</w:t>
      </w:r>
    </w:p>
    <w:p w14:paraId="1FCCA1E7" w14:textId="5A8AFE3C" w:rsidR="00086E3F" w:rsidRDefault="00CE69C9" w:rsidP="00CE69C9">
      <w:pPr>
        <w:pStyle w:val="Bullets"/>
        <w:numPr>
          <w:ilvl w:val="1"/>
          <w:numId w:val="1"/>
        </w:numPr>
      </w:pPr>
      <w:r>
        <w:t>First name, L</w:t>
      </w:r>
      <w:r w:rsidR="00086E3F">
        <w:t xml:space="preserve">ast name, </w:t>
      </w:r>
      <w:r w:rsidR="00B06616">
        <w:t xml:space="preserve">and </w:t>
      </w:r>
      <w:r w:rsidR="00086E3F">
        <w:t>DOB</w:t>
      </w:r>
      <w:r>
        <w:t>.</w:t>
      </w:r>
    </w:p>
    <w:p w14:paraId="1766CBB5" w14:textId="3DB9030C" w:rsidR="00B06616" w:rsidRDefault="00CE69C9" w:rsidP="00BF61C9">
      <w:pPr>
        <w:pStyle w:val="Bullets"/>
      </w:pPr>
      <w:r>
        <w:t>All fields are required, depending on search method.</w:t>
      </w:r>
    </w:p>
    <w:p w14:paraId="239D39B6" w14:textId="3168B185" w:rsidR="00ED4710" w:rsidRPr="00ED4710" w:rsidRDefault="00ED4710" w:rsidP="00CE69C9">
      <w:pPr>
        <w:pStyle w:val="Bullets"/>
      </w:pPr>
      <w:r>
        <w:t>Was</w:t>
      </w:r>
      <w:r w:rsidR="00C57776">
        <w:t xml:space="preserve"> </w:t>
      </w:r>
      <w:r w:rsidR="00B06616">
        <w:t>a single</w:t>
      </w:r>
      <w:r w:rsidR="00C57776">
        <w:t xml:space="preserve"> </w:t>
      </w:r>
      <w:r w:rsidR="00D92C9E">
        <w:t xml:space="preserve">record found? </w:t>
      </w:r>
      <w:r>
        <w:t xml:space="preserve">If yes go to </w:t>
      </w:r>
      <w:hyperlink w:anchor="_S-7:_Student_found" w:history="1">
        <w:r w:rsidR="00FE48CC" w:rsidRPr="00FE48CC">
          <w:rPr>
            <w:rStyle w:val="Hyperlink"/>
          </w:rPr>
          <w:t>S-7: Student found</w:t>
        </w:r>
      </w:hyperlink>
      <w:r>
        <w:t xml:space="preserve">, else </w:t>
      </w:r>
      <w:hyperlink w:anchor="_S-8:_View_instructions" w:history="1">
        <w:r w:rsidR="00FE48CC" w:rsidRPr="00FE48CC">
          <w:rPr>
            <w:rStyle w:val="Hyperlink"/>
          </w:rPr>
          <w:t>S-8: View instructions for next steps</w:t>
        </w:r>
      </w:hyperlink>
      <w:r>
        <w:t>.</w:t>
      </w:r>
    </w:p>
    <w:p w14:paraId="63F42557" w14:textId="73F32484" w:rsidR="00D92C9E" w:rsidRDefault="001F3CDB" w:rsidP="00D92C9E">
      <w:pPr>
        <w:pStyle w:val="Heading4"/>
      </w:pPr>
      <w:bookmarkStart w:id="133" w:name="_S-7:_Student_found"/>
      <w:bookmarkStart w:id="134" w:name="_Toc11429188"/>
      <w:bookmarkEnd w:id="133"/>
      <w:r>
        <w:t>S-7: Student found</w:t>
      </w:r>
      <w:bookmarkEnd w:id="134"/>
    </w:p>
    <w:p w14:paraId="2035D5D3" w14:textId="77777777" w:rsidR="00CE69C9" w:rsidRDefault="00D92C9E" w:rsidP="00CE69C9">
      <w:pPr>
        <w:pStyle w:val="Body"/>
      </w:pPr>
      <w:r>
        <w:t>Did the student find their account?</w:t>
      </w:r>
      <w:r w:rsidR="00B06616">
        <w:t xml:space="preserve">  </w:t>
      </w:r>
    </w:p>
    <w:p w14:paraId="1E531177" w14:textId="0668F5B5" w:rsidR="001F3CDB" w:rsidRPr="00D92C9E" w:rsidRDefault="00B9471A" w:rsidP="00CE69C9">
      <w:pPr>
        <w:pStyle w:val="Bullets"/>
        <w:rPr>
          <w:rStyle w:val="Hyperlink"/>
          <w:color w:val="auto"/>
          <w:u w:val="none"/>
        </w:rPr>
      </w:pPr>
      <w:r>
        <w:t>If m</w:t>
      </w:r>
      <w:r w:rsidR="00B06616">
        <w:t xml:space="preserve">ultiple accounts returned will </w:t>
      </w:r>
      <w:r w:rsidR="00CE69C9">
        <w:t xml:space="preserve">default to nothing found, </w:t>
      </w:r>
      <w:r w:rsidR="00D92C9E">
        <w:t>If so</w:t>
      </w:r>
      <w:r w:rsidR="00130D4F">
        <w:t xml:space="preserve"> go to </w:t>
      </w:r>
      <w:r w:rsidR="00D92C9E">
        <w:t xml:space="preserve"> </w:t>
      </w:r>
      <w:hyperlink w:anchor="_S-3:_Already_added" w:history="1">
        <w:r w:rsidR="00130D4F">
          <w:rPr>
            <w:rStyle w:val="Hyperlink"/>
          </w:rPr>
          <w:t>S-3: Already added to ctcLink</w:t>
        </w:r>
      </w:hyperlink>
    </w:p>
    <w:p w14:paraId="7B708558" w14:textId="7C8C9F48" w:rsidR="00D92C9E" w:rsidRPr="00D92C9E" w:rsidRDefault="00D92C9E" w:rsidP="001F3CDB">
      <w:pPr>
        <w:pStyle w:val="Bullets"/>
        <w:rPr>
          <w:rStyle w:val="Hyperlink"/>
          <w:color w:val="000000" w:themeColor="text1"/>
          <w:u w:val="none"/>
        </w:rPr>
      </w:pPr>
      <w:r w:rsidRPr="00D92C9E">
        <w:rPr>
          <w:rStyle w:val="Hyperlink"/>
          <w:color w:val="000000" w:themeColor="text1"/>
          <w:u w:val="none"/>
        </w:rPr>
        <w:t>If</w:t>
      </w:r>
      <w:r>
        <w:rPr>
          <w:rStyle w:val="Hyperlink"/>
          <w:color w:val="000000" w:themeColor="text1"/>
          <w:u w:val="none"/>
        </w:rPr>
        <w:t xml:space="preserve"> not, the student has the option to reset search criteria</w:t>
      </w:r>
      <w:r w:rsidR="00CE69C9">
        <w:rPr>
          <w:rStyle w:val="Hyperlink"/>
          <w:color w:val="000000" w:themeColor="text1"/>
          <w:u w:val="none"/>
        </w:rPr>
        <w:t xml:space="preserve"> (</w:t>
      </w:r>
      <w:hyperlink w:anchor="_S-6:_Enter_search" w:history="1">
        <w:r w:rsidR="00CE69C9" w:rsidRPr="00CE69C9">
          <w:rPr>
            <w:rStyle w:val="Hyperlink"/>
          </w:rPr>
          <w:t>S-6: Enter search criteria</w:t>
        </w:r>
      </w:hyperlink>
      <w:r w:rsidR="00CE69C9">
        <w:rPr>
          <w:rStyle w:val="Hyperlink"/>
          <w:color w:val="000000" w:themeColor="text1"/>
          <w:u w:val="none"/>
        </w:rPr>
        <w:t>)</w:t>
      </w:r>
      <w:r>
        <w:rPr>
          <w:rStyle w:val="Hyperlink"/>
          <w:color w:val="000000" w:themeColor="text1"/>
          <w:u w:val="none"/>
        </w:rPr>
        <w:t xml:space="preserve"> and try again, or view inst</w:t>
      </w:r>
      <w:r w:rsidR="00CE69C9">
        <w:rPr>
          <w:rStyle w:val="Hyperlink"/>
          <w:color w:val="000000" w:themeColor="text1"/>
          <w:u w:val="none"/>
        </w:rPr>
        <w:t>ructions for other options (</w:t>
      </w:r>
      <w:hyperlink w:anchor="_S-8:_View_instructions" w:history="1">
        <w:r w:rsidR="00FE48CC">
          <w:rPr>
            <w:rStyle w:val="Hyperlink"/>
          </w:rPr>
          <w:t>S-8: View instructions for next steps</w:t>
        </w:r>
      </w:hyperlink>
      <w:r>
        <w:rPr>
          <w:rStyle w:val="Hyperlink"/>
          <w:color w:val="000000" w:themeColor="text1"/>
          <w:u w:val="none"/>
        </w:rPr>
        <w:t>)</w:t>
      </w:r>
    </w:p>
    <w:p w14:paraId="0604D3CE" w14:textId="77777777" w:rsidR="00BE27E7" w:rsidRDefault="00BE27E7">
      <w:pPr>
        <w:spacing w:before="0" w:after="-1" w:line="259" w:lineRule="auto"/>
        <w:rPr>
          <w:rFonts w:ascii="Franklin Gothic Medium" w:hAnsi="Franklin Gothic Medium" w:cstheme="majorBidi"/>
          <w:bCs/>
          <w:iCs/>
          <w:color w:val="0071CE"/>
          <w:sz w:val="32"/>
          <w:szCs w:val="21"/>
        </w:rPr>
      </w:pPr>
      <w:bookmarkStart w:id="135" w:name="_S-8:_View_instructions"/>
      <w:bookmarkEnd w:id="135"/>
      <w:r>
        <w:br w:type="page"/>
      </w:r>
    </w:p>
    <w:p w14:paraId="524A9C27" w14:textId="629B9736" w:rsidR="001F3CDB" w:rsidRDefault="001F3CDB" w:rsidP="001F3CDB">
      <w:pPr>
        <w:pStyle w:val="Heading4"/>
      </w:pPr>
      <w:bookmarkStart w:id="136" w:name="_Toc11429189"/>
      <w:r>
        <w:t>S-8: View instructions for next steps</w:t>
      </w:r>
      <w:bookmarkEnd w:id="136"/>
    </w:p>
    <w:p w14:paraId="13555DB6" w14:textId="09F24564" w:rsidR="001F3CDB" w:rsidRDefault="00225342" w:rsidP="001F3CDB">
      <w:pPr>
        <w:pStyle w:val="Bullets"/>
      </w:pPr>
      <w:r>
        <w:t>Static page with links and/or other information on what to do if they cannot find their transcripts for a selected college</w:t>
      </w:r>
    </w:p>
    <w:p w14:paraId="7F3A3AB9" w14:textId="67E21E7A" w:rsidR="001F3CDB" w:rsidRDefault="001F3CDB" w:rsidP="001F3CDB">
      <w:pPr>
        <w:pStyle w:val="Heading4"/>
      </w:pPr>
      <w:bookmarkStart w:id="137" w:name="_S-9:_Message_to"/>
      <w:bookmarkStart w:id="138" w:name="_Toc11429190"/>
      <w:bookmarkEnd w:id="137"/>
      <w:r>
        <w:t xml:space="preserve">S-9: </w:t>
      </w:r>
      <w:r w:rsidR="00CC18B6">
        <w:t>Message to go to ctcLink</w:t>
      </w:r>
      <w:bookmarkEnd w:id="138"/>
    </w:p>
    <w:p w14:paraId="77EBD872" w14:textId="72C02A56" w:rsidR="001F3CDB" w:rsidRDefault="00181EA8" w:rsidP="001F3CDB">
      <w:pPr>
        <w:pStyle w:val="Bullets"/>
      </w:pPr>
      <w:r>
        <w:t>Static</w:t>
      </w:r>
      <w:r w:rsidR="00BE6225">
        <w:t xml:space="preserve"> </w:t>
      </w:r>
      <w:r>
        <w:t>page</w:t>
      </w:r>
      <w:r w:rsidR="00BE6225">
        <w:t xml:space="preserve"> stating that the student should go to ctcLink to make any transcript requests.</w:t>
      </w:r>
    </w:p>
    <w:p w14:paraId="37E301DE" w14:textId="3CD74F29" w:rsidR="001F3CDB" w:rsidRDefault="001F3CDB" w:rsidP="001F3CDB">
      <w:pPr>
        <w:pStyle w:val="Heading4"/>
      </w:pPr>
      <w:bookmarkStart w:id="139" w:name="_S-10:_Landing_page"/>
      <w:bookmarkStart w:id="140" w:name="_Toc11429191"/>
      <w:bookmarkEnd w:id="139"/>
      <w:r>
        <w:t xml:space="preserve">S-10: </w:t>
      </w:r>
      <w:r w:rsidR="00CC18B6">
        <w:t>Landing page</w:t>
      </w:r>
      <w:bookmarkEnd w:id="140"/>
    </w:p>
    <w:p w14:paraId="2B04A8F8" w14:textId="3787512C" w:rsidR="000F28A5" w:rsidRPr="000F28A5" w:rsidRDefault="000F28A5" w:rsidP="000F28A5">
      <w:pPr>
        <w:pStyle w:val="Body"/>
      </w:pPr>
      <w:r>
        <w:t xml:space="preserve">This is the </w:t>
      </w:r>
      <w:r w:rsidR="00181EA8">
        <w:t>main</w:t>
      </w:r>
      <w:r w:rsidR="00BE6225">
        <w:t xml:space="preserve"> landing</w:t>
      </w:r>
      <w:r>
        <w:t xml:space="preserve"> </w:t>
      </w:r>
      <w:r w:rsidR="00BE6225">
        <w:t>page, which</w:t>
      </w:r>
      <w:r>
        <w:t xml:space="preserve"> will allow the student to manage their </w:t>
      </w:r>
      <w:r w:rsidR="00181EA8">
        <w:t>account demographics, password</w:t>
      </w:r>
      <w:r w:rsidR="00BE6225">
        <w:t>,</w:t>
      </w:r>
      <w:r>
        <w:t xml:space="preserve"> </w:t>
      </w:r>
      <w:r w:rsidR="00181EA8">
        <w:t xml:space="preserve">viewed </w:t>
      </w:r>
      <w:r>
        <w:t>transcripts</w:t>
      </w:r>
      <w:r w:rsidR="00181EA8">
        <w:t xml:space="preserve">, </w:t>
      </w:r>
      <w:r w:rsidR="003B1F72">
        <w:t>Privacy Restriction</w:t>
      </w:r>
      <w:r w:rsidR="00181EA8">
        <w:t xml:space="preserve"> settings</w:t>
      </w:r>
      <w:r>
        <w:t xml:space="preserve"> and handle </w:t>
      </w:r>
      <w:r w:rsidR="00BE6225">
        <w:t>any</w:t>
      </w:r>
      <w:r>
        <w:t xml:space="preserve"> blocks</w:t>
      </w:r>
      <w:r w:rsidR="00BE6225">
        <w:t>.</w:t>
      </w:r>
    </w:p>
    <w:p w14:paraId="1ACB84C8" w14:textId="4ABA7BCB" w:rsidR="001F3CDB" w:rsidRPr="00BE6225" w:rsidRDefault="00100070" w:rsidP="00100070">
      <w:pPr>
        <w:pStyle w:val="Bullets"/>
        <w:rPr>
          <w:rStyle w:val="Hyperlink"/>
          <w:color w:val="auto"/>
          <w:u w:val="none"/>
        </w:rPr>
      </w:pPr>
      <w:r w:rsidRPr="00D2120B">
        <w:rPr>
          <w:rStyle w:val="Hyperlink"/>
          <w:color w:val="000000" w:themeColor="text1"/>
          <w:u w:val="none"/>
        </w:rPr>
        <w:t>If a block is on transcript, a generic message with college specific contact information will be show</w:t>
      </w:r>
      <w:r>
        <w:rPr>
          <w:rStyle w:val="Hyperlink"/>
          <w:color w:val="000000" w:themeColor="text1"/>
          <w:u w:val="none"/>
        </w:rPr>
        <w:t xml:space="preserve"> and no other action can be taken</w:t>
      </w:r>
      <w:r w:rsidR="00E83E58">
        <w:t>, go</w:t>
      </w:r>
      <w:r>
        <w:t xml:space="preserve"> to</w:t>
      </w:r>
      <w:r w:rsidR="00E83E58">
        <w:t xml:space="preserve"> </w:t>
      </w:r>
      <w:hyperlink w:anchor="_S-14:_Message_to" w:history="1">
        <w:r w:rsidRPr="00100070">
          <w:rPr>
            <w:rStyle w:val="Hyperlink"/>
          </w:rPr>
          <w:t>S-14: Message to contact college about blocks</w:t>
        </w:r>
      </w:hyperlink>
    </w:p>
    <w:p w14:paraId="09025058" w14:textId="4CC77A8B" w:rsidR="00BE6225" w:rsidRDefault="00100070" w:rsidP="001F3CDB">
      <w:pPr>
        <w:pStyle w:val="Bullets"/>
      </w:pPr>
      <w:r>
        <w:t>To v</w:t>
      </w:r>
      <w:r w:rsidR="00BE6225">
        <w:t xml:space="preserve">iew </w:t>
      </w:r>
      <w:r w:rsidR="00B9471A">
        <w:t xml:space="preserve">unofficial </w:t>
      </w:r>
      <w:r w:rsidR="00BE6225">
        <w:t xml:space="preserve">transcripts, go to </w:t>
      </w:r>
      <w:hyperlink w:anchor="_S-15:_View_transcripts" w:history="1">
        <w:r w:rsidR="00FE48CC">
          <w:rPr>
            <w:rStyle w:val="Hyperlink"/>
          </w:rPr>
          <w:t>S-15: View transcripts</w:t>
        </w:r>
      </w:hyperlink>
    </w:p>
    <w:p w14:paraId="763F2550" w14:textId="57346925" w:rsidR="00E83E58" w:rsidRDefault="00E83E58" w:rsidP="001F3CDB">
      <w:pPr>
        <w:pStyle w:val="Bullets"/>
      </w:pPr>
      <w:r>
        <w:t xml:space="preserve">To edit demographics, go to </w:t>
      </w:r>
      <w:hyperlink w:anchor="_S-11:_Edit_student_1" w:history="1">
        <w:r w:rsidR="00FE48CC">
          <w:rPr>
            <w:rStyle w:val="Hyperlink"/>
          </w:rPr>
          <w:t>S-11: Edit student demographics</w:t>
        </w:r>
      </w:hyperlink>
    </w:p>
    <w:p w14:paraId="2132FC9A" w14:textId="40E73711" w:rsidR="00B06616" w:rsidRPr="00D2120B" w:rsidRDefault="00E83E58" w:rsidP="00BE6225">
      <w:pPr>
        <w:pStyle w:val="Bullets"/>
        <w:rPr>
          <w:rStyle w:val="Hyperlink"/>
          <w:color w:val="auto"/>
          <w:u w:val="none"/>
        </w:rPr>
      </w:pPr>
      <w:r>
        <w:t xml:space="preserve">To edit </w:t>
      </w:r>
      <w:r w:rsidR="003B1F72">
        <w:t>Privacy Restriction</w:t>
      </w:r>
      <w:r>
        <w:t xml:space="preserve"> settings, go to </w:t>
      </w:r>
      <w:hyperlink w:anchor="_S-12:_Edit_Privacy" w:history="1">
        <w:r w:rsidR="00600E02">
          <w:rPr>
            <w:rStyle w:val="Hyperlink"/>
          </w:rPr>
          <w:t>S-12: Edit Privacy Restriction setting</w:t>
        </w:r>
      </w:hyperlink>
      <w:bookmarkStart w:id="141" w:name="_S-11:_Edit_student"/>
      <w:bookmarkEnd w:id="141"/>
    </w:p>
    <w:p w14:paraId="77933370" w14:textId="34D9F819" w:rsidR="00BE6225" w:rsidRPr="00BE6225" w:rsidRDefault="001F3CDB" w:rsidP="00BE6225">
      <w:pPr>
        <w:pStyle w:val="Heading4"/>
      </w:pPr>
      <w:bookmarkStart w:id="142" w:name="_S-11:_Edit_student_1"/>
      <w:bookmarkStart w:id="143" w:name="_Toc11429192"/>
      <w:bookmarkEnd w:id="142"/>
      <w:r>
        <w:t xml:space="preserve">S-11: </w:t>
      </w:r>
      <w:r w:rsidR="00CC18B6">
        <w:t>Edit student demographics</w:t>
      </w:r>
      <w:bookmarkEnd w:id="143"/>
    </w:p>
    <w:p w14:paraId="17BEA672" w14:textId="54471672" w:rsidR="00CC18B6" w:rsidRDefault="00115702" w:rsidP="00C57776">
      <w:pPr>
        <w:pStyle w:val="Bullets"/>
      </w:pPr>
      <w:r>
        <w:t>They cannot edit their name or DOB</w:t>
      </w:r>
    </w:p>
    <w:p w14:paraId="080420C9" w14:textId="46B43C1D" w:rsidR="00CC18B6" w:rsidRDefault="00CC18B6" w:rsidP="00C57776">
      <w:pPr>
        <w:pStyle w:val="Bullets"/>
      </w:pPr>
      <w:r>
        <w:t>They can</w:t>
      </w:r>
      <w:r w:rsidR="00115702">
        <w:t xml:space="preserve"> edit address, phone and email</w:t>
      </w:r>
      <w:r>
        <w:t xml:space="preserve"> </w:t>
      </w:r>
    </w:p>
    <w:p w14:paraId="7249D844" w14:textId="07624A23" w:rsidR="00100070" w:rsidRDefault="00D2120B" w:rsidP="00100070">
      <w:pPr>
        <w:pStyle w:val="Bullets"/>
      </w:pPr>
      <w:r>
        <w:t>Site will t</w:t>
      </w:r>
      <w:r w:rsidR="00CC18B6">
        <w:t xml:space="preserve">rack </w:t>
      </w:r>
      <w:r>
        <w:t xml:space="preserve">all </w:t>
      </w:r>
      <w:r w:rsidR="00CC18B6">
        <w:t>changes</w:t>
      </w:r>
      <w:r w:rsidR="00100070">
        <w:t>.</w:t>
      </w:r>
    </w:p>
    <w:p w14:paraId="1C4AC133" w14:textId="4FC04839" w:rsidR="001F3CDB" w:rsidRDefault="001F3CDB" w:rsidP="001F3CDB">
      <w:pPr>
        <w:pStyle w:val="Heading4"/>
      </w:pPr>
      <w:bookmarkStart w:id="144" w:name="_S-12:_Edit_FERPA"/>
      <w:bookmarkStart w:id="145" w:name="_S-12:_Edit_Privacy"/>
      <w:bookmarkStart w:id="146" w:name="_Toc11429193"/>
      <w:bookmarkEnd w:id="144"/>
      <w:bookmarkEnd w:id="145"/>
      <w:r>
        <w:t xml:space="preserve">S-12: </w:t>
      </w:r>
      <w:r w:rsidR="00CC18B6">
        <w:t xml:space="preserve">Edit </w:t>
      </w:r>
      <w:r w:rsidR="003B1F72">
        <w:t>Privacy Restriction</w:t>
      </w:r>
      <w:r w:rsidR="00CC18B6">
        <w:t xml:space="preserve"> setting</w:t>
      </w:r>
      <w:bookmarkEnd w:id="146"/>
    </w:p>
    <w:p w14:paraId="1C16C188" w14:textId="031F7A70" w:rsidR="00BE6225" w:rsidRDefault="00BE6225" w:rsidP="00BE6225">
      <w:pPr>
        <w:pStyle w:val="Bullets"/>
      </w:pPr>
      <w:r>
        <w:t xml:space="preserve">Student can manage </w:t>
      </w:r>
      <w:r w:rsidR="003B1F72">
        <w:t xml:space="preserve">Privacy Restriction </w:t>
      </w:r>
      <w:r w:rsidR="00181EA8">
        <w:t>settings</w:t>
      </w:r>
    </w:p>
    <w:p w14:paraId="69A8BC2E" w14:textId="322E71FA" w:rsidR="00100070" w:rsidRDefault="00100070" w:rsidP="00100070">
      <w:pPr>
        <w:pStyle w:val="Bullets"/>
        <w:numPr>
          <w:ilvl w:val="1"/>
          <w:numId w:val="1"/>
        </w:numPr>
      </w:pPr>
      <w:r>
        <w:t>Simple check box with text explaining what a checked box means</w:t>
      </w:r>
    </w:p>
    <w:p w14:paraId="62A1D91F" w14:textId="56294FE6" w:rsidR="00BE6225" w:rsidRPr="00BE6225" w:rsidRDefault="001F3CDB" w:rsidP="00BE6225">
      <w:pPr>
        <w:pStyle w:val="Heading4"/>
      </w:pPr>
      <w:bookmarkStart w:id="147" w:name="_S-13:_Has_block"/>
      <w:bookmarkStart w:id="148" w:name="_Toc11429194"/>
      <w:bookmarkEnd w:id="147"/>
      <w:r>
        <w:t xml:space="preserve">S-13: </w:t>
      </w:r>
      <w:r w:rsidR="00CC18B6">
        <w:t>Has block</w:t>
      </w:r>
      <w:bookmarkEnd w:id="148"/>
    </w:p>
    <w:p w14:paraId="6D15BA88" w14:textId="47AED5DE" w:rsidR="001F3CDB" w:rsidRDefault="00E83E58" w:rsidP="00D2120B">
      <w:pPr>
        <w:pStyle w:val="Bullets"/>
      </w:pPr>
      <w:r>
        <w:t xml:space="preserve">No blocks, go to </w:t>
      </w:r>
      <w:hyperlink w:anchor="_S-15:_View_transcripts" w:history="1">
        <w:r w:rsidR="00D2120B" w:rsidRPr="00D2120B">
          <w:rPr>
            <w:rStyle w:val="Hyperlink"/>
          </w:rPr>
          <w:t>S-15: View transcripts</w:t>
        </w:r>
      </w:hyperlink>
    </w:p>
    <w:p w14:paraId="086D5365" w14:textId="6734C5A8" w:rsidR="00E83E58" w:rsidRPr="00115702" w:rsidRDefault="00E83E58" w:rsidP="001F3CDB">
      <w:pPr>
        <w:pStyle w:val="Bullets"/>
        <w:rPr>
          <w:rStyle w:val="Hyperlink"/>
          <w:color w:val="auto"/>
          <w:u w:val="none"/>
        </w:rPr>
      </w:pPr>
      <w:r>
        <w:t xml:space="preserve">If there are blocks, go to </w:t>
      </w:r>
      <w:hyperlink w:anchor="_S-14:_Message_to_1" w:history="1">
        <w:r w:rsidR="00D2120B" w:rsidRPr="00D2120B">
          <w:rPr>
            <w:rStyle w:val="Hyperlink"/>
          </w:rPr>
          <w:t>S-14: Message to contact college about blocks</w:t>
        </w:r>
      </w:hyperlink>
    </w:p>
    <w:p w14:paraId="72065AA3" w14:textId="417EE159" w:rsidR="00B9471A" w:rsidRDefault="00115702" w:rsidP="00115702">
      <w:pPr>
        <w:pStyle w:val="Bullets"/>
        <w:numPr>
          <w:ilvl w:val="1"/>
          <w:numId w:val="1"/>
        </w:numPr>
        <w:rPr>
          <w:rStyle w:val="Hyperlink"/>
          <w:color w:val="000000" w:themeColor="text1"/>
          <w:u w:val="none"/>
        </w:rPr>
      </w:pPr>
      <w:r w:rsidRPr="00115702">
        <w:rPr>
          <w:rStyle w:val="Hyperlink"/>
          <w:color w:val="000000" w:themeColor="text1"/>
          <w:u w:val="none"/>
        </w:rPr>
        <w:t>No details on blocks</w:t>
      </w:r>
      <w:r w:rsidR="00D2120B">
        <w:rPr>
          <w:rStyle w:val="Hyperlink"/>
          <w:color w:val="000000" w:themeColor="text1"/>
          <w:u w:val="none"/>
        </w:rPr>
        <w:t xml:space="preserve"> shown, just a generic text message that a block </w:t>
      </w:r>
      <w:r w:rsidR="00100070">
        <w:rPr>
          <w:rStyle w:val="Hyperlink"/>
          <w:color w:val="000000" w:themeColor="text1"/>
          <w:u w:val="none"/>
        </w:rPr>
        <w:t xml:space="preserve">is </w:t>
      </w:r>
      <w:r w:rsidR="00D2120B">
        <w:rPr>
          <w:rStyle w:val="Hyperlink"/>
          <w:color w:val="000000" w:themeColor="text1"/>
          <w:u w:val="none"/>
        </w:rPr>
        <w:t>set.</w:t>
      </w:r>
    </w:p>
    <w:p w14:paraId="4EE2BAE9" w14:textId="3E39BE52" w:rsidR="001F3CDB" w:rsidRDefault="001F3CDB" w:rsidP="001F3CDB">
      <w:pPr>
        <w:pStyle w:val="Heading4"/>
      </w:pPr>
      <w:bookmarkStart w:id="149" w:name="_S-14:_Message_to_1"/>
      <w:bookmarkStart w:id="150" w:name="_S-14:_Message_to"/>
      <w:bookmarkStart w:id="151" w:name="_Toc11429195"/>
      <w:bookmarkEnd w:id="149"/>
      <w:bookmarkEnd w:id="150"/>
      <w:r>
        <w:t xml:space="preserve">S-14: </w:t>
      </w:r>
      <w:r w:rsidR="00CC18B6">
        <w:t>Message to contact college about blocks</w:t>
      </w:r>
      <w:bookmarkEnd w:id="151"/>
    </w:p>
    <w:p w14:paraId="245B6D32" w14:textId="77777777" w:rsidR="00CF71CD" w:rsidRDefault="00CF71CD" w:rsidP="00CF71CD">
      <w:pPr>
        <w:pStyle w:val="Bullets"/>
      </w:pPr>
      <w:bookmarkStart w:id="152" w:name="_S-15:_View_transcripts"/>
      <w:bookmarkEnd w:id="152"/>
      <w:r>
        <w:t>Standardized message with information on how to contact a college, concerning any blocks that where added by the college.</w:t>
      </w:r>
    </w:p>
    <w:p w14:paraId="086308B2" w14:textId="47B82EBA" w:rsidR="001F3CDB" w:rsidRDefault="001F3CDB" w:rsidP="001F3CDB">
      <w:pPr>
        <w:pStyle w:val="Heading4"/>
      </w:pPr>
      <w:bookmarkStart w:id="153" w:name="_Toc11429196"/>
      <w:r>
        <w:t xml:space="preserve">S-15: </w:t>
      </w:r>
      <w:r w:rsidR="00CC18B6">
        <w:t>View transcripts</w:t>
      </w:r>
      <w:bookmarkEnd w:id="153"/>
    </w:p>
    <w:p w14:paraId="5A51546D" w14:textId="1B1D3623" w:rsidR="001F3CDB" w:rsidRDefault="00E83E58" w:rsidP="001F3CDB">
      <w:pPr>
        <w:pStyle w:val="Bullets"/>
      </w:pPr>
      <w:r>
        <w:t>View transcript</w:t>
      </w:r>
    </w:p>
    <w:p w14:paraId="4AB29E47" w14:textId="15222AD7" w:rsidR="00115702" w:rsidRDefault="00115702" w:rsidP="00115702">
      <w:pPr>
        <w:pStyle w:val="Bullets"/>
        <w:numPr>
          <w:ilvl w:val="1"/>
          <w:numId w:val="1"/>
        </w:numPr>
      </w:pPr>
      <w:r>
        <w:t>Sortable</w:t>
      </w:r>
    </w:p>
    <w:p w14:paraId="5787A745" w14:textId="0E60A22D" w:rsidR="00E83E58" w:rsidRPr="00E97A25" w:rsidRDefault="00E83E58" w:rsidP="00E83E58">
      <w:pPr>
        <w:pStyle w:val="Bullets"/>
        <w:numPr>
          <w:ilvl w:val="1"/>
          <w:numId w:val="1"/>
        </w:numPr>
        <w:rPr>
          <w:rStyle w:val="Hyperlink"/>
          <w:color w:val="auto"/>
          <w:u w:val="none"/>
        </w:rPr>
      </w:pPr>
      <w:r>
        <w:t xml:space="preserve">To print transcript, go to </w:t>
      </w:r>
      <w:hyperlink w:anchor="_S-16:_Print_unofficial" w:history="1">
        <w:r w:rsidR="00D2120B" w:rsidRPr="00D2120B">
          <w:rPr>
            <w:rStyle w:val="Hyperlink"/>
          </w:rPr>
          <w:t>S-16: Print unofficial transcript</w:t>
        </w:r>
      </w:hyperlink>
    </w:p>
    <w:p w14:paraId="491EE3C1" w14:textId="0BD52A12" w:rsidR="00CE69C9" w:rsidRDefault="00E97A25" w:rsidP="001F3CDB">
      <w:pPr>
        <w:pStyle w:val="Bullets"/>
        <w:numPr>
          <w:ilvl w:val="1"/>
          <w:numId w:val="1"/>
        </w:numPr>
      </w:pPr>
      <w:r>
        <w:t xml:space="preserve">To request an official transcript, go to </w:t>
      </w:r>
      <w:hyperlink w:anchor="_S-17:_Request_an" w:history="1">
        <w:r w:rsidR="00D2120B" w:rsidRPr="00D2120B">
          <w:rPr>
            <w:rStyle w:val="Hyperlink"/>
          </w:rPr>
          <w:t>S-17: Request an official transcript</w:t>
        </w:r>
      </w:hyperlink>
      <w:bookmarkStart w:id="154" w:name="_S-16:_Print_unofficial"/>
      <w:bookmarkEnd w:id="154"/>
    </w:p>
    <w:p w14:paraId="52103581" w14:textId="751531A8" w:rsidR="001F3CDB" w:rsidRDefault="001F3CDB" w:rsidP="001F3CDB">
      <w:pPr>
        <w:pStyle w:val="Heading4"/>
      </w:pPr>
      <w:bookmarkStart w:id="155" w:name="_Toc11429197"/>
      <w:r>
        <w:t xml:space="preserve">S-16: </w:t>
      </w:r>
      <w:r w:rsidR="00CC18B6">
        <w:t>Print unofficial transcript</w:t>
      </w:r>
      <w:bookmarkEnd w:id="155"/>
    </w:p>
    <w:p w14:paraId="52E17F36" w14:textId="3FCCC929" w:rsidR="001F3CDB" w:rsidRDefault="00EB041D" w:rsidP="001F3CDB">
      <w:pPr>
        <w:pStyle w:val="Bullets"/>
      </w:pPr>
      <w:r>
        <w:t>Have the a</w:t>
      </w:r>
      <w:r w:rsidR="00713704">
        <w:t>bility to print an un-official transcript, which will be time stamped and water marked as unofficial.</w:t>
      </w:r>
    </w:p>
    <w:p w14:paraId="4E408F61" w14:textId="14523FF8" w:rsidR="00713704" w:rsidRDefault="0057660E" w:rsidP="0057660E">
      <w:pPr>
        <w:pStyle w:val="Bullets"/>
        <w:numPr>
          <w:ilvl w:val="1"/>
          <w:numId w:val="1"/>
        </w:numPr>
      </w:pPr>
      <w:r>
        <w:t>Show as a PDF.</w:t>
      </w:r>
    </w:p>
    <w:p w14:paraId="1C64901C" w14:textId="030C0773" w:rsidR="00E97A25" w:rsidRDefault="004060C3" w:rsidP="00E97A25">
      <w:pPr>
        <w:pStyle w:val="Heading4"/>
      </w:pPr>
      <w:bookmarkStart w:id="156" w:name="_S-17:_Request_an"/>
      <w:bookmarkStart w:id="157" w:name="_S-17:_Request_an_1"/>
      <w:bookmarkEnd w:id="156"/>
      <w:bookmarkEnd w:id="157"/>
      <w:r w:rsidRPr="00BE27E7">
        <w:rPr>
          <w:rStyle w:val="BodyChar"/>
        </w:rPr>
        <w:br/>
      </w:r>
      <w:bookmarkStart w:id="158" w:name="_Toc11429198"/>
      <w:r w:rsidR="00E97A25">
        <w:t>S-17: Request an official transcript</w:t>
      </w:r>
      <w:bookmarkEnd w:id="158"/>
    </w:p>
    <w:p w14:paraId="2E55C915" w14:textId="75DEC224" w:rsidR="00CB28A3" w:rsidRDefault="00D2172A" w:rsidP="00CE69C9">
      <w:pPr>
        <w:pStyle w:val="Bullets"/>
      </w:pPr>
      <w:r>
        <w:t>College specific instructions</w:t>
      </w:r>
      <w:r w:rsidR="00EB041D">
        <w:t xml:space="preserve"> </w:t>
      </w:r>
      <w:r>
        <w:t>shown, describing how to request an official transcript</w:t>
      </w:r>
      <w:r w:rsidR="00EB041D">
        <w:t>.</w:t>
      </w:r>
    </w:p>
    <w:p w14:paraId="783296B6" w14:textId="12F06528" w:rsidR="00CB28A3" w:rsidRDefault="00747B08" w:rsidP="00747B08">
      <w:pPr>
        <w:pStyle w:val="Heading4"/>
      </w:pPr>
      <w:bookmarkStart w:id="159" w:name="_Toc11429199"/>
      <w:r>
        <w:t>S-18: Account Management</w:t>
      </w:r>
      <w:bookmarkEnd w:id="159"/>
    </w:p>
    <w:p w14:paraId="4B604CD7" w14:textId="77777777" w:rsidR="00747B08" w:rsidRDefault="00747B08" w:rsidP="00747B08">
      <w:pPr>
        <w:pStyle w:val="Bullets"/>
      </w:pPr>
      <w:r>
        <w:t>Manage the following fields</w:t>
      </w:r>
    </w:p>
    <w:p w14:paraId="67CA551B" w14:textId="46108E3A" w:rsidR="00747B08" w:rsidRDefault="00747B08" w:rsidP="00747B08">
      <w:pPr>
        <w:pStyle w:val="Bullets"/>
        <w:numPr>
          <w:ilvl w:val="1"/>
          <w:numId w:val="1"/>
        </w:numPr>
      </w:pPr>
      <w:r>
        <w:t>Full name</w:t>
      </w:r>
    </w:p>
    <w:p w14:paraId="1A3B615C" w14:textId="7D54DF06" w:rsidR="00747B08" w:rsidRDefault="00747B08" w:rsidP="00747B08">
      <w:pPr>
        <w:pStyle w:val="Bullets"/>
        <w:numPr>
          <w:ilvl w:val="1"/>
          <w:numId w:val="1"/>
        </w:numPr>
      </w:pPr>
      <w:r>
        <w:t>Full address</w:t>
      </w:r>
    </w:p>
    <w:p w14:paraId="485F29E3" w14:textId="2E892AA5" w:rsidR="00747B08" w:rsidRDefault="00747B08" w:rsidP="00747B08">
      <w:pPr>
        <w:pStyle w:val="Bullets"/>
        <w:numPr>
          <w:ilvl w:val="1"/>
          <w:numId w:val="1"/>
        </w:numPr>
      </w:pPr>
      <w:r>
        <w:t>Home and</w:t>
      </w:r>
      <w:r w:rsidR="00EB041D">
        <w:t>/or</w:t>
      </w:r>
      <w:r>
        <w:t xml:space="preserve"> cell </w:t>
      </w:r>
      <w:r w:rsidRPr="00747B08">
        <w:t>phone number</w:t>
      </w:r>
    </w:p>
    <w:p w14:paraId="06DF1F2B" w14:textId="4AF192E3" w:rsidR="00747B08" w:rsidRPr="00747B08" w:rsidRDefault="00747B08" w:rsidP="00747B08">
      <w:pPr>
        <w:pStyle w:val="Bullets"/>
        <w:numPr>
          <w:ilvl w:val="1"/>
          <w:numId w:val="1"/>
        </w:numPr>
      </w:pPr>
      <w:r>
        <w:t>E</w:t>
      </w:r>
      <w:r w:rsidRPr="00747B08">
        <w:t>mail address.</w:t>
      </w:r>
    </w:p>
    <w:p w14:paraId="38BB791B" w14:textId="0248D60A" w:rsidR="00747B08" w:rsidRDefault="00747B08" w:rsidP="00747B08">
      <w:pPr>
        <w:pStyle w:val="Bullets"/>
      </w:pPr>
      <w:r>
        <w:t xml:space="preserve">Reset password, which includes updating the </w:t>
      </w:r>
      <w:r w:rsidR="00D2172A">
        <w:t>three</w:t>
      </w:r>
      <w:r>
        <w:t xml:space="preserve"> question/answer security pairings</w:t>
      </w:r>
      <w:r w:rsidR="00CE69C9">
        <w:t>.</w:t>
      </w:r>
    </w:p>
    <w:p w14:paraId="3F47E293" w14:textId="2D33CB6B" w:rsidR="00EB041D" w:rsidRPr="00747B08" w:rsidRDefault="00EB041D" w:rsidP="00747B08">
      <w:pPr>
        <w:pStyle w:val="Bullets"/>
      </w:pPr>
      <w:r>
        <w:t>Username is not updateable</w:t>
      </w:r>
    </w:p>
    <w:p w14:paraId="2B657704" w14:textId="2BB8F603" w:rsidR="00747B08" w:rsidRDefault="00747B08">
      <w:pPr>
        <w:spacing w:before="0" w:after="-1" w:line="259" w:lineRule="auto"/>
      </w:pPr>
    </w:p>
    <w:p w14:paraId="56ED64B4" w14:textId="77777777" w:rsidR="00747B08" w:rsidRDefault="00747B08">
      <w:pPr>
        <w:spacing w:before="0" w:after="-1" w:line="259" w:lineRule="auto"/>
        <w:rPr>
          <w:rFonts w:ascii="Franklin Gothic Medium" w:hAnsi="Franklin Gothic Medium" w:cs="SourceSansPro-Light"/>
          <w:bCs/>
          <w:color w:val="0071CE"/>
          <w:sz w:val="36"/>
          <w:szCs w:val="21"/>
        </w:rPr>
      </w:pPr>
    </w:p>
    <w:p w14:paraId="5EDE0622" w14:textId="77777777" w:rsidR="00747B08" w:rsidRDefault="00747B08">
      <w:pPr>
        <w:spacing w:before="0" w:after="-1" w:line="259" w:lineRule="auto"/>
        <w:rPr>
          <w:rFonts w:ascii="Franklin Gothic Medium" w:hAnsi="Franklin Gothic Medium" w:cs="SourceSansPro-Light"/>
          <w:bCs/>
          <w:color w:val="0071CE"/>
          <w:sz w:val="36"/>
          <w:szCs w:val="21"/>
        </w:rPr>
      </w:pPr>
      <w:r>
        <w:br w:type="page"/>
      </w:r>
    </w:p>
    <w:p w14:paraId="1F1C8275" w14:textId="599C5E64" w:rsidR="0044383D" w:rsidRDefault="00BF1742" w:rsidP="00BF1742">
      <w:pPr>
        <w:pStyle w:val="Heading3"/>
      </w:pPr>
      <w:bookmarkStart w:id="160" w:name="_Toc11429200"/>
      <w:r>
        <w:t>College Application Security Manager</w:t>
      </w:r>
      <w:bookmarkEnd w:id="160"/>
    </w:p>
    <w:p w14:paraId="5A8D5AF3" w14:textId="77777777" w:rsidR="00C868BE" w:rsidRDefault="00195A75" w:rsidP="00BF1742">
      <w:pPr>
        <w:pStyle w:val="Body"/>
      </w:pPr>
      <w:r>
        <w:t xml:space="preserve">The College Application Security Manager </w:t>
      </w:r>
      <w:r w:rsidRPr="00195A75">
        <w:t xml:space="preserve">role can create new </w:t>
      </w:r>
      <w:r>
        <w:t>staff accounts (Registrars, Staff (Read-only</w:t>
      </w:r>
      <w:r w:rsidR="004A54D5">
        <w:t>)</w:t>
      </w:r>
      <w:r>
        <w:t xml:space="preserve">, and other security managers), </w:t>
      </w:r>
      <w:r w:rsidR="00290B23">
        <w:t xml:space="preserve">process new account requests, </w:t>
      </w:r>
      <w:r>
        <w:t xml:space="preserve">reassign staff roles, </w:t>
      </w:r>
      <w:r w:rsidRPr="00195A75">
        <w:t xml:space="preserve">disable </w:t>
      </w:r>
      <w:r>
        <w:t>accounts, and initiate password resets for users that have forgotten their passwords.</w:t>
      </w:r>
    </w:p>
    <w:p w14:paraId="1719AD35" w14:textId="46C23503" w:rsidR="00BF1742" w:rsidRPr="00BF1742" w:rsidRDefault="00C653D4" w:rsidP="003D486E">
      <w:pPr>
        <w:pStyle w:val="Body"/>
        <w:jc w:val="center"/>
      </w:pPr>
      <w:r>
        <w:object w:dxaOrig="10363" w:dyaOrig="14534" w14:anchorId="1196FF11">
          <v:shape id="_x0000_i1030" type="#_x0000_t75" style="width:439.5pt;height:561.5pt" o:ole="">
            <v:imagedata r:id="rId24" o:title=""/>
          </v:shape>
          <o:OLEObject Type="Embed" ProgID="Visio.Drawing.15" ShapeID="_x0000_i1030" DrawAspect="Content" ObjectID="_1622367051" r:id="rId25"/>
        </w:object>
      </w:r>
    </w:p>
    <w:p w14:paraId="20CE92CB" w14:textId="276CF56E" w:rsidR="003B2FF2" w:rsidRDefault="003B2FF2" w:rsidP="003B2FF2">
      <w:pPr>
        <w:pStyle w:val="Heading4"/>
      </w:pPr>
      <w:bookmarkStart w:id="161" w:name="_Toc11429201"/>
      <w:r>
        <w:t>S</w:t>
      </w:r>
      <w:r w:rsidR="00976E2E">
        <w:t>M</w:t>
      </w:r>
      <w:r>
        <w:t>-</w:t>
      </w:r>
      <w:r w:rsidR="00F46AFD">
        <w:t>1</w:t>
      </w:r>
      <w:r>
        <w:t xml:space="preserve">: </w:t>
      </w:r>
      <w:r w:rsidR="00CF6A75">
        <w:t>Working with Staff or Student</w:t>
      </w:r>
      <w:bookmarkEnd w:id="161"/>
    </w:p>
    <w:p w14:paraId="7F0A4BF9" w14:textId="66522DC9" w:rsidR="00CF6A75" w:rsidRDefault="00CF6A75" w:rsidP="00CF6A75">
      <w:pPr>
        <w:pStyle w:val="Body"/>
      </w:pPr>
      <w:r>
        <w:t>User needs to decide if they are going to be working with college staff, or students tied to the college</w:t>
      </w:r>
    </w:p>
    <w:p w14:paraId="2FE237E9" w14:textId="666ADC28" w:rsidR="003B2FF2" w:rsidRDefault="00CF6A75" w:rsidP="00C55809">
      <w:pPr>
        <w:pStyle w:val="Bullets"/>
      </w:pPr>
      <w:r>
        <w:t xml:space="preserve">If staff, go to </w:t>
      </w:r>
      <w:hyperlink w:anchor="_SM-4:_Select_Staff" w:history="1">
        <w:r w:rsidR="00D2172A" w:rsidRPr="0076680D">
          <w:rPr>
            <w:rStyle w:val="Hyperlink"/>
          </w:rPr>
          <w:t>SM-4: Select Staff from list</w:t>
        </w:r>
      </w:hyperlink>
    </w:p>
    <w:p w14:paraId="22AB38EB" w14:textId="5D52E07B" w:rsidR="00CF6A75" w:rsidRDefault="00CF6A75" w:rsidP="00C55809">
      <w:pPr>
        <w:pStyle w:val="Bullets"/>
      </w:pPr>
      <w:r>
        <w:t xml:space="preserve">If Student, go to </w:t>
      </w:r>
      <w:hyperlink w:anchor="_SM-3:_Add_new" w:history="1">
        <w:r w:rsidR="00D2172A" w:rsidRPr="0076680D">
          <w:rPr>
            <w:rStyle w:val="Hyperlink"/>
          </w:rPr>
          <w:t>SM-2: Enter Student search criteria</w:t>
        </w:r>
      </w:hyperlink>
    </w:p>
    <w:p w14:paraId="1FC616F5" w14:textId="22911E1D" w:rsidR="00976E2E" w:rsidRDefault="00976E2E" w:rsidP="00976E2E">
      <w:pPr>
        <w:pStyle w:val="Heading4"/>
      </w:pPr>
      <w:bookmarkStart w:id="162" w:name="_SM-3:_Add_new"/>
      <w:bookmarkStart w:id="163" w:name="_SM-2:_Add_new"/>
      <w:bookmarkStart w:id="164" w:name="_SM-2:_Enter_Student"/>
      <w:bookmarkStart w:id="165" w:name="_Toc11429202"/>
      <w:bookmarkEnd w:id="162"/>
      <w:bookmarkEnd w:id="163"/>
      <w:bookmarkEnd w:id="164"/>
      <w:r>
        <w:t>SM-</w:t>
      </w:r>
      <w:r w:rsidR="00F46AFD">
        <w:t>2</w:t>
      </w:r>
      <w:r>
        <w:t xml:space="preserve">: </w:t>
      </w:r>
      <w:r w:rsidR="00CF6A75">
        <w:t>Enter Student search criteria</w:t>
      </w:r>
      <w:bookmarkEnd w:id="165"/>
    </w:p>
    <w:p w14:paraId="220EA66F" w14:textId="799B4D3A" w:rsidR="00CF6A75" w:rsidRDefault="00CF6A75" w:rsidP="00976E2E">
      <w:pPr>
        <w:pStyle w:val="Bullets"/>
      </w:pPr>
      <w:r>
        <w:t xml:space="preserve">Enter </w:t>
      </w:r>
      <w:r w:rsidR="00C57776">
        <w:t>first name, last name, DOB</w:t>
      </w:r>
    </w:p>
    <w:p w14:paraId="0D6B83E8" w14:textId="1CF9E1C6" w:rsidR="00976E2E" w:rsidRDefault="00CF6A75" w:rsidP="00976E2E">
      <w:pPr>
        <w:pStyle w:val="Bullets"/>
      </w:pPr>
      <w:r>
        <w:t>Submit search request</w:t>
      </w:r>
      <w:r w:rsidR="004B7FCE">
        <w:t xml:space="preserve">, go to </w:t>
      </w:r>
      <w:hyperlink w:anchor="_SM-3:_Student_record(s)" w:history="1">
        <w:r w:rsidR="0076680D">
          <w:rPr>
            <w:rStyle w:val="Hyperlink"/>
          </w:rPr>
          <w:t>SM-3: Student record(s) found</w:t>
        </w:r>
      </w:hyperlink>
    </w:p>
    <w:p w14:paraId="70B01905" w14:textId="1FB02410" w:rsidR="00976E2E" w:rsidRDefault="00976E2E" w:rsidP="00976E2E">
      <w:pPr>
        <w:pStyle w:val="Heading4"/>
      </w:pPr>
      <w:bookmarkStart w:id="166" w:name="_SM-3:_Student_record(s)"/>
      <w:bookmarkStart w:id="167" w:name="_Toc11429203"/>
      <w:bookmarkEnd w:id="166"/>
      <w:r>
        <w:t>SM-</w:t>
      </w:r>
      <w:r w:rsidR="00F46AFD">
        <w:t>3</w:t>
      </w:r>
      <w:r>
        <w:t xml:space="preserve">: </w:t>
      </w:r>
      <w:r w:rsidR="00C57776">
        <w:t>Student r</w:t>
      </w:r>
      <w:r>
        <w:t>ecord</w:t>
      </w:r>
      <w:r w:rsidR="00C57776">
        <w:t>(s)</w:t>
      </w:r>
      <w:r>
        <w:t xml:space="preserve"> found</w:t>
      </w:r>
      <w:bookmarkEnd w:id="167"/>
    </w:p>
    <w:p w14:paraId="2EBCC86F" w14:textId="043FA7BC" w:rsidR="00976E2E" w:rsidRDefault="004B7FCE" w:rsidP="00976E2E">
      <w:pPr>
        <w:pStyle w:val="Bullets"/>
      </w:pPr>
      <w:r>
        <w:t xml:space="preserve">Was </w:t>
      </w:r>
      <w:r w:rsidR="00C57776">
        <w:t>the desired student account found?</w:t>
      </w:r>
    </w:p>
    <w:p w14:paraId="44700280" w14:textId="076414B7" w:rsidR="004B7FCE" w:rsidRPr="00E339EB" w:rsidRDefault="004B7FCE" w:rsidP="004B7FCE">
      <w:pPr>
        <w:pStyle w:val="Bullets"/>
        <w:numPr>
          <w:ilvl w:val="1"/>
          <w:numId w:val="1"/>
        </w:numPr>
        <w:rPr>
          <w:rStyle w:val="Hyperlink"/>
          <w:color w:val="auto"/>
          <w:u w:val="none"/>
        </w:rPr>
      </w:pPr>
      <w:r>
        <w:t xml:space="preserve">If yes go to </w:t>
      </w:r>
      <w:hyperlink w:anchor="_SM-5:_Edit_User" w:history="1">
        <w:r w:rsidR="0076680D">
          <w:rPr>
            <w:rStyle w:val="Hyperlink"/>
          </w:rPr>
          <w:t>SM-8: Update Account</w:t>
        </w:r>
      </w:hyperlink>
      <w:r>
        <w:t>, else go</w:t>
      </w:r>
      <w:r w:rsidR="00C57776">
        <w:t xml:space="preserve"> back</w:t>
      </w:r>
      <w:r>
        <w:t xml:space="preserve"> to </w:t>
      </w:r>
      <w:hyperlink w:anchor="_SM-3:_Add_new" w:history="1">
        <w:r w:rsidR="0076680D">
          <w:rPr>
            <w:rStyle w:val="Hyperlink"/>
          </w:rPr>
          <w:t>SM-2: Enter Student search criteria</w:t>
        </w:r>
      </w:hyperlink>
    </w:p>
    <w:p w14:paraId="6EB3B8BB" w14:textId="645428DC" w:rsidR="00CD4A5D" w:rsidRDefault="00CD4A5D" w:rsidP="00CD4A5D">
      <w:pPr>
        <w:pStyle w:val="Heading4"/>
      </w:pPr>
      <w:bookmarkStart w:id="168" w:name="_SM-4:_Select_Staff"/>
      <w:bookmarkStart w:id="169" w:name="_Toc11429204"/>
      <w:bookmarkEnd w:id="168"/>
      <w:r>
        <w:t>SM-4: Select Staff from list</w:t>
      </w:r>
      <w:bookmarkEnd w:id="169"/>
    </w:p>
    <w:p w14:paraId="7619C78D" w14:textId="77777777" w:rsidR="0076680D" w:rsidRDefault="00CD4A5D" w:rsidP="0076680D">
      <w:pPr>
        <w:pStyle w:val="Bullets"/>
      </w:pPr>
      <w:r>
        <w:t xml:space="preserve">Select from a list of current staff, go to </w:t>
      </w:r>
      <w:hyperlink w:anchor="_SM-5:_Staff_record" w:history="1">
        <w:r w:rsidR="0076680D">
          <w:rPr>
            <w:rStyle w:val="Hyperlink"/>
          </w:rPr>
          <w:t>SM-5: Staff record found</w:t>
        </w:r>
      </w:hyperlink>
    </w:p>
    <w:p w14:paraId="36B7BF35" w14:textId="12B1DC84" w:rsidR="0076680D" w:rsidRDefault="0076680D" w:rsidP="0076680D">
      <w:pPr>
        <w:pStyle w:val="Bullets"/>
      </w:pPr>
      <w:r>
        <w:t>Is the Staff member missing from dropdown?</w:t>
      </w:r>
    </w:p>
    <w:p w14:paraId="722132D6" w14:textId="7E584C07" w:rsidR="00CD4A5D" w:rsidRDefault="0076680D" w:rsidP="0076680D">
      <w:pPr>
        <w:pStyle w:val="Bullets"/>
        <w:numPr>
          <w:ilvl w:val="1"/>
          <w:numId w:val="1"/>
        </w:numPr>
      </w:pPr>
      <w:r>
        <w:t xml:space="preserve">Go to </w:t>
      </w:r>
      <w:hyperlink w:anchor="_SM-6:_Add_new" w:history="1">
        <w:r>
          <w:rPr>
            <w:rStyle w:val="Hyperlink"/>
          </w:rPr>
          <w:t>SM-6: Add new staff member</w:t>
        </w:r>
      </w:hyperlink>
    </w:p>
    <w:p w14:paraId="7EA8423C" w14:textId="37AB82C1" w:rsidR="00CD4A5D" w:rsidRDefault="00CD4A5D" w:rsidP="00CD4A5D">
      <w:pPr>
        <w:pStyle w:val="Heading4"/>
      </w:pPr>
      <w:bookmarkStart w:id="170" w:name="_SM-5:_Staff_record"/>
      <w:bookmarkStart w:id="171" w:name="_Toc11429205"/>
      <w:bookmarkEnd w:id="170"/>
      <w:r>
        <w:t>SM-5: Staff record found</w:t>
      </w:r>
      <w:bookmarkEnd w:id="171"/>
    </w:p>
    <w:p w14:paraId="7B6D3EC7" w14:textId="46E6CA3E" w:rsidR="0076680D" w:rsidRPr="00DD3B2C" w:rsidRDefault="00DD3B2C" w:rsidP="00DD3B2C">
      <w:pPr>
        <w:pStyle w:val="Bullets"/>
        <w:numPr>
          <w:ilvl w:val="1"/>
          <w:numId w:val="1"/>
        </w:numPr>
        <w:rPr>
          <w:color w:val="000000" w:themeColor="text1"/>
        </w:rPr>
      </w:pPr>
      <w:r>
        <w:rPr>
          <w:rStyle w:val="Hyperlink"/>
          <w:color w:val="000000" w:themeColor="text1"/>
          <w:u w:val="none"/>
        </w:rPr>
        <w:t>If c</w:t>
      </w:r>
      <w:r w:rsidR="0076680D">
        <w:rPr>
          <w:rStyle w:val="Hyperlink"/>
          <w:color w:val="000000" w:themeColor="text1"/>
          <w:u w:val="none"/>
        </w:rPr>
        <w:t xml:space="preserve">orrect </w:t>
      </w:r>
      <w:r w:rsidR="00797887" w:rsidRPr="00797887">
        <w:rPr>
          <w:rStyle w:val="Hyperlink"/>
          <w:color w:val="000000" w:themeColor="text1"/>
          <w:u w:val="none"/>
        </w:rPr>
        <w:t>account</w:t>
      </w:r>
      <w:r w:rsidR="00797887">
        <w:rPr>
          <w:rStyle w:val="Hyperlink"/>
          <w:color w:val="000000" w:themeColor="text1"/>
          <w:u w:val="none"/>
        </w:rPr>
        <w:t xml:space="preserve"> </w:t>
      </w:r>
      <w:r w:rsidR="0076680D">
        <w:rPr>
          <w:rStyle w:val="Hyperlink"/>
          <w:color w:val="000000" w:themeColor="text1"/>
          <w:u w:val="none"/>
        </w:rPr>
        <w:t>found</w:t>
      </w:r>
      <w:r w:rsidR="00797887" w:rsidRPr="00797887">
        <w:rPr>
          <w:rStyle w:val="Hyperlink"/>
          <w:color w:val="000000" w:themeColor="text1"/>
          <w:u w:val="none"/>
        </w:rPr>
        <w:t xml:space="preserve">, go </w:t>
      </w:r>
      <w:r w:rsidR="00797887" w:rsidRPr="00DD3B2C">
        <w:rPr>
          <w:rStyle w:val="Hyperlink"/>
          <w:color w:val="000000" w:themeColor="text1"/>
          <w:u w:val="none"/>
        </w:rPr>
        <w:t xml:space="preserve">to </w:t>
      </w:r>
      <w:hyperlink w:anchor="_SM-5:_Edit_User" w:history="1">
        <w:r w:rsidRPr="00DD3B2C">
          <w:rPr>
            <w:rStyle w:val="Hyperlink"/>
            <w:color w:val="4472C4" w:themeColor="accent1"/>
          </w:rPr>
          <w:t>SM-8: Update Account</w:t>
        </w:r>
      </w:hyperlink>
      <w:r w:rsidRPr="00DD3B2C">
        <w:rPr>
          <w:rStyle w:val="Hyperlink"/>
          <w:color w:val="000000" w:themeColor="text1"/>
          <w:u w:val="none"/>
        </w:rPr>
        <w:t>, else go to</w:t>
      </w:r>
      <w:r w:rsidRPr="00DD3B2C">
        <w:rPr>
          <w:rStyle w:val="Hyperlink"/>
          <w:color w:val="000000" w:themeColor="text1"/>
        </w:rPr>
        <w:t xml:space="preserve"> </w:t>
      </w:r>
      <w:hyperlink w:anchor="_SM-6:_Add_new" w:history="1">
        <w:r>
          <w:rPr>
            <w:rStyle w:val="Hyperlink"/>
          </w:rPr>
          <w:t>SM-6: Add new staff member</w:t>
        </w:r>
      </w:hyperlink>
    </w:p>
    <w:p w14:paraId="2DBAAD90" w14:textId="767B4FB9" w:rsidR="00CD4A5D" w:rsidRDefault="00CD4A5D" w:rsidP="00CD4A5D">
      <w:pPr>
        <w:pStyle w:val="Heading4"/>
      </w:pPr>
      <w:bookmarkStart w:id="172" w:name="_SM-6:_Add_new"/>
      <w:bookmarkStart w:id="173" w:name="_Toc11429206"/>
      <w:bookmarkEnd w:id="172"/>
      <w:r>
        <w:t>SM-6: Add new staff member</w:t>
      </w:r>
      <w:bookmarkEnd w:id="173"/>
    </w:p>
    <w:p w14:paraId="7CE55BAC" w14:textId="05396229" w:rsidR="00F72745" w:rsidRDefault="00DD3B2C" w:rsidP="00797887">
      <w:pPr>
        <w:pStyle w:val="Bullets"/>
      </w:pPr>
      <w:r>
        <w:t>W</w:t>
      </w:r>
      <w:r w:rsidR="00F3642E">
        <w:t>ill supply an EMPLID, f</w:t>
      </w:r>
      <w:r w:rsidR="00F72745">
        <w:t>irst name, last name, emai</w:t>
      </w:r>
      <w:r w:rsidR="00F3642E">
        <w:t>l address, p</w:t>
      </w:r>
      <w:r w:rsidR="00F72745">
        <w:t>hone</w:t>
      </w:r>
      <w:r w:rsidR="00F3642E">
        <w:t xml:space="preserve"> and what role they will be given.</w:t>
      </w:r>
    </w:p>
    <w:p w14:paraId="240D340D" w14:textId="77777777" w:rsidR="00DD3B2C" w:rsidRPr="00DD3B2C" w:rsidRDefault="00797887" w:rsidP="005A01D8">
      <w:pPr>
        <w:pStyle w:val="Bullets"/>
        <w:rPr>
          <w:rStyle w:val="Hyperlink"/>
          <w:color w:val="auto"/>
          <w:u w:val="none"/>
        </w:rPr>
      </w:pPr>
      <w:r>
        <w:t>Staff account</w:t>
      </w:r>
      <w:r w:rsidR="00F3642E">
        <w:t xml:space="preserve"> added successf</w:t>
      </w:r>
      <w:r w:rsidR="00F72745">
        <w:t>ully</w:t>
      </w:r>
      <w:r>
        <w:t xml:space="preserve">, go to </w:t>
      </w:r>
      <w:hyperlink w:anchor="_SM-4:_Select_Staff" w:history="1">
        <w:r w:rsidR="00DD3B2C">
          <w:rPr>
            <w:rStyle w:val="Hyperlink"/>
          </w:rPr>
          <w:t>SM-4: Select Staff from list</w:t>
        </w:r>
      </w:hyperlink>
    </w:p>
    <w:p w14:paraId="61BC08AD" w14:textId="45FF1DF1" w:rsidR="005A01D8" w:rsidRDefault="00DD3B2C" w:rsidP="00DD3B2C">
      <w:pPr>
        <w:pStyle w:val="Bullets"/>
        <w:numPr>
          <w:ilvl w:val="1"/>
          <w:numId w:val="1"/>
        </w:numPr>
      </w:pPr>
      <w:r w:rsidRPr="00DD3B2C">
        <w:rPr>
          <w:rStyle w:val="Hyperlink"/>
          <w:color w:val="000000" w:themeColor="text1"/>
          <w:u w:val="none"/>
        </w:rPr>
        <w:t xml:space="preserve">Notification email will be sent to new staff.  See: </w:t>
      </w:r>
      <w:hyperlink w:anchor="_SM-7:_New_user" w:history="1">
        <w:r w:rsidRPr="00DD3B2C">
          <w:rPr>
            <w:rStyle w:val="Hyperlink"/>
          </w:rPr>
          <w:t>SM-7: New user notification</w:t>
        </w:r>
      </w:hyperlink>
      <w:r>
        <w:rPr>
          <w:rStyle w:val="Hyperlink"/>
        </w:rPr>
        <w:t xml:space="preserve"> </w:t>
      </w:r>
      <w:r w:rsidR="005A01D8" w:rsidRPr="005A01D8">
        <w:t xml:space="preserve"> </w:t>
      </w:r>
    </w:p>
    <w:p w14:paraId="08E26111" w14:textId="2B16F933" w:rsidR="00CD4A5D" w:rsidRDefault="00CD4A5D" w:rsidP="00CD4A5D">
      <w:pPr>
        <w:pStyle w:val="Heading4"/>
      </w:pPr>
      <w:bookmarkStart w:id="174" w:name="_SM-7:_New_user"/>
      <w:bookmarkStart w:id="175" w:name="_Toc11429207"/>
      <w:bookmarkEnd w:id="174"/>
      <w:r>
        <w:t>SM-7: New user notification</w:t>
      </w:r>
      <w:bookmarkEnd w:id="175"/>
    </w:p>
    <w:p w14:paraId="50AFD504" w14:textId="6F0856A9" w:rsidR="00CD4A5D" w:rsidRDefault="00CD4A5D" w:rsidP="00CD4A5D">
      <w:pPr>
        <w:pStyle w:val="Bullets"/>
      </w:pPr>
      <w:r>
        <w:t>Email will be sent to a new staff user with link and instructions on logging in.</w:t>
      </w:r>
    </w:p>
    <w:p w14:paraId="18FBBB8C" w14:textId="5ED49DE9" w:rsidR="00976E2E" w:rsidRDefault="00976E2E" w:rsidP="00976E2E">
      <w:pPr>
        <w:pStyle w:val="Heading4"/>
      </w:pPr>
      <w:bookmarkStart w:id="176" w:name="_SM-5:_Edit_User"/>
      <w:bookmarkStart w:id="177" w:name="_SM-4:_Edit_User"/>
      <w:bookmarkStart w:id="178" w:name="_SM-8:_Update_Account"/>
      <w:bookmarkStart w:id="179" w:name="_Toc11429208"/>
      <w:bookmarkEnd w:id="176"/>
      <w:bookmarkEnd w:id="177"/>
      <w:bookmarkEnd w:id="178"/>
      <w:r>
        <w:t>SM-</w:t>
      </w:r>
      <w:r w:rsidR="00CD4A5D">
        <w:t>8</w:t>
      </w:r>
      <w:r>
        <w:t xml:space="preserve">: </w:t>
      </w:r>
      <w:r w:rsidR="00CD4A5D">
        <w:t>Update Account</w:t>
      </w:r>
      <w:bookmarkEnd w:id="179"/>
    </w:p>
    <w:p w14:paraId="063BBF3D" w14:textId="7104A932" w:rsidR="00CD4A5D" w:rsidRDefault="00CD4A5D" w:rsidP="00CD4A5D">
      <w:r>
        <w:t xml:space="preserve">Selected staff </w:t>
      </w:r>
      <w:r w:rsidR="00F3642E">
        <w:t>and</w:t>
      </w:r>
      <w:r>
        <w:t xml:space="preserve"> student account</w:t>
      </w:r>
      <w:r w:rsidR="006909B2">
        <w:t xml:space="preserve"> demographics can be edited.</w:t>
      </w:r>
    </w:p>
    <w:p w14:paraId="780A016B" w14:textId="77777777" w:rsidR="006909B2" w:rsidRDefault="006909B2" w:rsidP="006909B2">
      <w:pPr>
        <w:pStyle w:val="Bullets"/>
      </w:pPr>
      <w:r>
        <w:t>Staff accounts</w:t>
      </w:r>
    </w:p>
    <w:p w14:paraId="32E54F99" w14:textId="7E1236FE" w:rsidR="006909B2" w:rsidRDefault="006909B2" w:rsidP="006909B2">
      <w:pPr>
        <w:pStyle w:val="Bullets"/>
        <w:numPr>
          <w:ilvl w:val="1"/>
          <w:numId w:val="1"/>
        </w:numPr>
      </w:pPr>
      <w:r>
        <w:t>Name, Email, Phone</w:t>
      </w:r>
      <w:r w:rsidR="00DD3B2C">
        <w:t xml:space="preserve"> are updateable</w:t>
      </w:r>
      <w:r w:rsidRPr="006909B2">
        <w:t xml:space="preserve"> </w:t>
      </w:r>
    </w:p>
    <w:p w14:paraId="222B5F73" w14:textId="1AEBC003" w:rsidR="006909B2" w:rsidRDefault="006909B2" w:rsidP="006909B2">
      <w:pPr>
        <w:pStyle w:val="Bullets"/>
        <w:numPr>
          <w:ilvl w:val="1"/>
          <w:numId w:val="1"/>
        </w:numPr>
      </w:pPr>
      <w:r>
        <w:t xml:space="preserve">Change Role(s), </w:t>
      </w:r>
      <w:hyperlink w:anchor="_SM-9:_Change_role(s)" w:history="1">
        <w:r w:rsidRPr="00DD3B2C">
          <w:rPr>
            <w:rStyle w:val="Hyperlink"/>
          </w:rPr>
          <w:t>SM-9: Change role(s)</w:t>
        </w:r>
      </w:hyperlink>
    </w:p>
    <w:p w14:paraId="74F98176" w14:textId="5C6AE64B" w:rsidR="006909B2" w:rsidRDefault="006909B2" w:rsidP="006909B2">
      <w:pPr>
        <w:pStyle w:val="Bullets"/>
        <w:numPr>
          <w:ilvl w:val="1"/>
          <w:numId w:val="1"/>
        </w:numPr>
      </w:pPr>
      <w:r>
        <w:t xml:space="preserve">Deactivate account - </w:t>
      </w:r>
      <w:hyperlink w:anchor="_SM-10:_Deactivate_account" w:history="1">
        <w:r w:rsidRPr="00DD3B2C">
          <w:rPr>
            <w:rStyle w:val="Hyperlink"/>
          </w:rPr>
          <w:t>SM-10: Deactivate account</w:t>
        </w:r>
      </w:hyperlink>
    </w:p>
    <w:p w14:paraId="5ADBC94A" w14:textId="5C9BB260" w:rsidR="006909B2" w:rsidRPr="00CD4A5D" w:rsidRDefault="006909B2" w:rsidP="006909B2">
      <w:pPr>
        <w:pStyle w:val="Bullets"/>
      </w:pPr>
      <w:r>
        <w:t>Student accounts</w:t>
      </w:r>
    </w:p>
    <w:p w14:paraId="32E8771A" w14:textId="5E54EF3C" w:rsidR="00F46AFD" w:rsidRDefault="00F46AFD" w:rsidP="006909B2">
      <w:pPr>
        <w:pStyle w:val="Bullets"/>
        <w:numPr>
          <w:ilvl w:val="1"/>
          <w:numId w:val="1"/>
        </w:numPr>
      </w:pPr>
      <w:r>
        <w:t>To reset password</w:t>
      </w:r>
      <w:r w:rsidR="006909B2">
        <w:t xml:space="preserve"> - </w:t>
      </w:r>
      <w:hyperlink w:anchor="_SM-11:_Reset_password" w:history="1">
        <w:r w:rsidR="006909B2" w:rsidRPr="00DD3B2C">
          <w:rPr>
            <w:rStyle w:val="Hyperlink"/>
          </w:rPr>
          <w:t>SM-11: Reset password</w:t>
        </w:r>
      </w:hyperlink>
    </w:p>
    <w:p w14:paraId="4ADC973D" w14:textId="158F5501" w:rsidR="00F46AFD" w:rsidRDefault="00F46AFD" w:rsidP="00D2120B">
      <w:pPr>
        <w:pStyle w:val="Bullets"/>
        <w:numPr>
          <w:ilvl w:val="1"/>
          <w:numId w:val="1"/>
        </w:numPr>
      </w:pPr>
      <w:r>
        <w:t>To dea</w:t>
      </w:r>
      <w:r w:rsidR="00D2120B">
        <w:t xml:space="preserve">ctivate account - </w:t>
      </w:r>
      <w:hyperlink w:anchor="_SM-13:_Deactivate_account" w:history="1">
        <w:r w:rsidR="00D2120B" w:rsidRPr="00DD3B2C">
          <w:rPr>
            <w:rStyle w:val="Hyperlink"/>
          </w:rPr>
          <w:t>SM-13: Deactivate account</w:t>
        </w:r>
      </w:hyperlink>
    </w:p>
    <w:p w14:paraId="6FFE5281" w14:textId="77777777" w:rsidR="006909B2" w:rsidRDefault="006909B2" w:rsidP="006909B2">
      <w:pPr>
        <w:pStyle w:val="Bullets"/>
        <w:numPr>
          <w:ilvl w:val="1"/>
          <w:numId w:val="1"/>
        </w:numPr>
      </w:pPr>
      <w:r>
        <w:t xml:space="preserve">Name, </w:t>
      </w:r>
      <w:r w:rsidR="007362D5">
        <w:t>Address</w:t>
      </w:r>
      <w:r>
        <w:t xml:space="preserve">, </w:t>
      </w:r>
      <w:r w:rsidR="007362D5">
        <w:t>Email</w:t>
      </w:r>
      <w:r>
        <w:t xml:space="preserve">, </w:t>
      </w:r>
      <w:r w:rsidR="00F3642E">
        <w:t>Phone</w:t>
      </w:r>
      <w:r>
        <w:t xml:space="preserve"> are updatable</w:t>
      </w:r>
      <w:r w:rsidRPr="006909B2">
        <w:t xml:space="preserve"> </w:t>
      </w:r>
    </w:p>
    <w:p w14:paraId="2CFDC6B0" w14:textId="639ABB04" w:rsidR="00A71C34" w:rsidRDefault="006909B2" w:rsidP="00A71C34">
      <w:pPr>
        <w:pStyle w:val="Bullets"/>
        <w:numPr>
          <w:ilvl w:val="2"/>
          <w:numId w:val="1"/>
        </w:numPr>
      </w:pPr>
      <w:r>
        <w:t>Username and password are not updatable.</w:t>
      </w:r>
    </w:p>
    <w:p w14:paraId="11EB8DD5" w14:textId="77777777" w:rsidR="006909B2" w:rsidRDefault="006909B2" w:rsidP="006909B2">
      <w:pPr>
        <w:pStyle w:val="Body"/>
      </w:pPr>
    </w:p>
    <w:p w14:paraId="6E4D9373" w14:textId="1E438D70" w:rsidR="00976E2E" w:rsidRDefault="00976E2E" w:rsidP="00976E2E">
      <w:pPr>
        <w:pStyle w:val="Heading4"/>
      </w:pPr>
      <w:bookmarkStart w:id="180" w:name="_SM-6:_Reset_password"/>
      <w:bookmarkStart w:id="181" w:name="_SM-5:_Reset_password"/>
      <w:bookmarkStart w:id="182" w:name="_SM-10:_Email_password"/>
      <w:bookmarkStart w:id="183" w:name="_SM-9:_Change_role(s)"/>
      <w:bookmarkStart w:id="184" w:name="_Toc11429209"/>
      <w:bookmarkEnd w:id="180"/>
      <w:bookmarkEnd w:id="181"/>
      <w:bookmarkEnd w:id="182"/>
      <w:bookmarkEnd w:id="183"/>
      <w:r>
        <w:t>SM-</w:t>
      </w:r>
      <w:r w:rsidR="006909B2">
        <w:t>9</w:t>
      </w:r>
      <w:r>
        <w:t>: Change role(s)</w:t>
      </w:r>
      <w:r w:rsidR="00A64025" w:rsidRPr="00A64025">
        <w:t xml:space="preserve"> </w:t>
      </w:r>
      <w:r w:rsidR="00A64025">
        <w:t>(Staff only)</w:t>
      </w:r>
      <w:bookmarkEnd w:id="184"/>
    </w:p>
    <w:p w14:paraId="67F3FCE6" w14:textId="77777777" w:rsidR="00A71C34" w:rsidRDefault="00CD4A5D" w:rsidP="00976E2E">
      <w:pPr>
        <w:pStyle w:val="Bullets"/>
      </w:pPr>
      <w:r>
        <w:t>Staff user</w:t>
      </w:r>
      <w:r w:rsidR="00797887">
        <w:t xml:space="preserve"> only</w:t>
      </w:r>
      <w:r w:rsidR="005A01D8">
        <w:t xml:space="preserve">. </w:t>
      </w:r>
    </w:p>
    <w:p w14:paraId="311E8BE7" w14:textId="3E885029" w:rsidR="00976E2E" w:rsidRDefault="005A01D8" w:rsidP="00976E2E">
      <w:pPr>
        <w:pStyle w:val="Bullets"/>
      </w:pPr>
      <w:r>
        <w:t>W</w:t>
      </w:r>
      <w:r w:rsidR="00CD4A5D">
        <w:t xml:space="preserve">ill be able to </w:t>
      </w:r>
      <w:r>
        <w:t>add</w:t>
      </w:r>
      <w:r w:rsidR="00CD4A5D">
        <w:t xml:space="preserve"> </w:t>
      </w:r>
      <w:r>
        <w:t>or remove</w:t>
      </w:r>
      <w:r w:rsidR="00CD4A5D">
        <w:t xml:space="preserve"> from any available roles</w:t>
      </w:r>
      <w:r w:rsidR="00A71C34">
        <w:t>, for selected staff member.</w:t>
      </w:r>
    </w:p>
    <w:p w14:paraId="6DF777AA" w14:textId="1BCB4169" w:rsidR="00976E2E" w:rsidRDefault="00976E2E" w:rsidP="00976E2E">
      <w:pPr>
        <w:pStyle w:val="Heading4"/>
      </w:pPr>
      <w:bookmarkStart w:id="185" w:name="_SM-9:_Deactivate_account"/>
      <w:bookmarkStart w:id="186" w:name="_SM-8:_Deactivate_account"/>
      <w:bookmarkStart w:id="187" w:name="_SM-10:_Deactivate_account"/>
      <w:bookmarkStart w:id="188" w:name="_Toc11429210"/>
      <w:bookmarkEnd w:id="185"/>
      <w:bookmarkEnd w:id="186"/>
      <w:bookmarkEnd w:id="187"/>
      <w:r>
        <w:t>SM-</w:t>
      </w:r>
      <w:r w:rsidR="00E339EB">
        <w:t>1</w:t>
      </w:r>
      <w:r w:rsidR="006909B2">
        <w:t>0</w:t>
      </w:r>
      <w:r>
        <w:t>: Deactivate account</w:t>
      </w:r>
      <w:r w:rsidR="00A64025">
        <w:t xml:space="preserve"> (Staff only)</w:t>
      </w:r>
      <w:bookmarkEnd w:id="188"/>
    </w:p>
    <w:p w14:paraId="225CE5B6" w14:textId="4679E589" w:rsidR="00976E2E" w:rsidRDefault="00E339EB" w:rsidP="00430695">
      <w:pPr>
        <w:pStyle w:val="Bullets"/>
      </w:pPr>
      <w:r>
        <w:t>Accounts removed, but deactivated.</w:t>
      </w:r>
    </w:p>
    <w:p w14:paraId="496711F0" w14:textId="101B57ED" w:rsidR="00F3642E" w:rsidRDefault="00F3642E" w:rsidP="00430695">
      <w:pPr>
        <w:pStyle w:val="Bullets"/>
      </w:pPr>
      <w:r>
        <w:t>Deactivated account will have no access to site.</w:t>
      </w:r>
    </w:p>
    <w:p w14:paraId="3049186D" w14:textId="3F26259A" w:rsidR="00E339EB" w:rsidRDefault="00D2120B" w:rsidP="00D2120B">
      <w:pPr>
        <w:pStyle w:val="Bullets"/>
      </w:pPr>
      <w:r>
        <w:t>When deactivated, s</w:t>
      </w:r>
      <w:r w:rsidR="00A71C34">
        <w:t>taff member</w:t>
      </w:r>
      <w:r>
        <w:t xml:space="preserve"> will</w:t>
      </w:r>
      <w:r w:rsidR="00E339EB">
        <w:t xml:space="preserve"> have </w:t>
      </w:r>
      <w:r>
        <w:t>all</w:t>
      </w:r>
      <w:r w:rsidR="00E339EB">
        <w:t xml:space="preserve"> roles removed</w:t>
      </w:r>
      <w:r>
        <w:t>.</w:t>
      </w:r>
    </w:p>
    <w:p w14:paraId="1B7C2131" w14:textId="0F213F60" w:rsidR="006909B2" w:rsidRDefault="006909B2" w:rsidP="006909B2">
      <w:pPr>
        <w:pStyle w:val="Heading4"/>
      </w:pPr>
      <w:bookmarkStart w:id="189" w:name="_SM-10:_Email_new"/>
      <w:bookmarkStart w:id="190" w:name="_SM-9:_Email_new"/>
      <w:bookmarkStart w:id="191" w:name="_SM-11:_Reset_password"/>
      <w:bookmarkStart w:id="192" w:name="_Toc11429211"/>
      <w:bookmarkEnd w:id="189"/>
      <w:bookmarkEnd w:id="190"/>
      <w:bookmarkEnd w:id="191"/>
      <w:r>
        <w:t>SM-11: Reset password (Student only)</w:t>
      </w:r>
      <w:bookmarkEnd w:id="192"/>
    </w:p>
    <w:p w14:paraId="642BA7F2" w14:textId="70AB5D1B" w:rsidR="00D2120B" w:rsidRDefault="006909B2" w:rsidP="00D2120B">
      <w:pPr>
        <w:pStyle w:val="Bullets"/>
      </w:pPr>
      <w:r>
        <w:t xml:space="preserve">Resetting a password includes resetting security question/answer pairs (see </w:t>
      </w:r>
      <w:hyperlink w:anchor="_SM-12:_Email_password" w:history="1">
        <w:r w:rsidR="00DD3B2C">
          <w:rPr>
            <w:rStyle w:val="Hyperlink"/>
          </w:rPr>
          <w:t>SM-12: Email password reset instructions (Student only)</w:t>
        </w:r>
      </w:hyperlink>
      <w:r>
        <w:t>)</w:t>
      </w:r>
    </w:p>
    <w:p w14:paraId="06B18C42" w14:textId="068DD352" w:rsidR="00A64025" w:rsidRDefault="00D2120B" w:rsidP="00D2120B">
      <w:pPr>
        <w:pStyle w:val="Heading4"/>
      </w:pPr>
      <w:bookmarkStart w:id="193" w:name="_SM-12:_Email_password"/>
      <w:bookmarkEnd w:id="193"/>
      <w:r>
        <w:t xml:space="preserve"> </w:t>
      </w:r>
      <w:bookmarkStart w:id="194" w:name="_Toc11429212"/>
      <w:r w:rsidR="00A64025">
        <w:t>SM-1</w:t>
      </w:r>
      <w:r w:rsidR="006909B2">
        <w:t>2</w:t>
      </w:r>
      <w:r w:rsidR="00A64025">
        <w:t>: Email password reset instructions (</w:t>
      </w:r>
      <w:r>
        <w:t>Student only</w:t>
      </w:r>
      <w:r w:rsidR="00A64025">
        <w:t>)</w:t>
      </w:r>
      <w:bookmarkEnd w:id="194"/>
    </w:p>
    <w:p w14:paraId="645E6451" w14:textId="7C46C864" w:rsidR="00A64025" w:rsidRDefault="00A64025" w:rsidP="00A64025">
      <w:pPr>
        <w:pStyle w:val="Bullets"/>
      </w:pPr>
      <w:r>
        <w:t>An email with instructions and link to update password will be sent to email on file</w:t>
      </w:r>
      <w:bookmarkStart w:id="195" w:name="_SM-8:_Change_user"/>
      <w:bookmarkStart w:id="196" w:name="_SM-7:_Change_user"/>
      <w:bookmarkEnd w:id="195"/>
      <w:bookmarkEnd w:id="196"/>
    </w:p>
    <w:p w14:paraId="428290AD" w14:textId="680DEF61" w:rsidR="0042533D" w:rsidRDefault="0042533D" w:rsidP="00A64025">
      <w:pPr>
        <w:pStyle w:val="Bullets"/>
      </w:pPr>
      <w:r>
        <w:t>Question/answer pairs will also updated</w:t>
      </w:r>
    </w:p>
    <w:p w14:paraId="0044ED58" w14:textId="77777777" w:rsidR="006909B2" w:rsidRDefault="006909B2" w:rsidP="006909B2">
      <w:pPr>
        <w:pStyle w:val="Heading4"/>
      </w:pPr>
      <w:bookmarkStart w:id="197" w:name="_SM-13:_Deactivate_account"/>
      <w:bookmarkStart w:id="198" w:name="_Toc11429213"/>
      <w:bookmarkEnd w:id="197"/>
      <w:r>
        <w:t>SM-13: Deactivate account (Student only)</w:t>
      </w:r>
      <w:bookmarkEnd w:id="198"/>
    </w:p>
    <w:p w14:paraId="6F51F5B3" w14:textId="77777777" w:rsidR="006909B2" w:rsidRDefault="006909B2" w:rsidP="006909B2">
      <w:pPr>
        <w:pStyle w:val="Bullets"/>
      </w:pPr>
      <w:r>
        <w:t>Accounts are not removed, but deactivated.</w:t>
      </w:r>
    </w:p>
    <w:p w14:paraId="364BBEBA" w14:textId="77777777" w:rsidR="006909B2" w:rsidRDefault="006909B2" w:rsidP="006909B2">
      <w:pPr>
        <w:pStyle w:val="Bullets"/>
      </w:pPr>
      <w:r>
        <w:t>Deactivated account will have no access to site.</w:t>
      </w:r>
    </w:p>
    <w:p w14:paraId="6F716FA4" w14:textId="06DA460F" w:rsidR="003D486E" w:rsidRDefault="003D486E" w:rsidP="003D486E">
      <w:pPr>
        <w:pStyle w:val="Heading4"/>
      </w:pPr>
      <w:bookmarkStart w:id="199" w:name="_Toc11429214"/>
      <w:r>
        <w:t>SM-1</w:t>
      </w:r>
      <w:r w:rsidR="006909B2">
        <w:t>4</w:t>
      </w:r>
      <w:r>
        <w:t>: Account Management</w:t>
      </w:r>
      <w:bookmarkEnd w:id="199"/>
    </w:p>
    <w:p w14:paraId="38D81511" w14:textId="46828DF0" w:rsidR="00D2120B" w:rsidRDefault="00D2120B" w:rsidP="003D486E">
      <w:pPr>
        <w:pStyle w:val="Bullets"/>
      </w:pPr>
      <w:r>
        <w:t>Security manager can update own account.</w:t>
      </w:r>
    </w:p>
    <w:p w14:paraId="3A5A796B" w14:textId="5BCCA4CD" w:rsidR="003D486E" w:rsidRDefault="00D2120B" w:rsidP="00D2120B">
      <w:pPr>
        <w:pStyle w:val="Bullets"/>
        <w:numPr>
          <w:ilvl w:val="1"/>
          <w:numId w:val="1"/>
        </w:numPr>
      </w:pPr>
      <w:r>
        <w:t>Change</w:t>
      </w:r>
      <w:r w:rsidR="003D486E">
        <w:t xml:space="preserve"> Name, phone number, and email address.</w:t>
      </w:r>
    </w:p>
    <w:p w14:paraId="3A042B62" w14:textId="69832D60" w:rsidR="00430695" w:rsidRDefault="003D486E" w:rsidP="003D486E">
      <w:pPr>
        <w:pStyle w:val="Heading4"/>
      </w:pPr>
      <w:bookmarkStart w:id="200" w:name="_Toc11429215"/>
      <w:r>
        <w:t>SM-1</w:t>
      </w:r>
      <w:r w:rsidR="004B7550">
        <w:t>6</w:t>
      </w:r>
      <w:r>
        <w:t>: Reports</w:t>
      </w:r>
      <w:bookmarkEnd w:id="200"/>
    </w:p>
    <w:p w14:paraId="7454B4D0" w14:textId="29A65DAD" w:rsidR="003D486E" w:rsidRPr="003D486E" w:rsidRDefault="00B3789B" w:rsidP="004060C3">
      <w:pPr>
        <w:pStyle w:val="Notes"/>
      </w:pPr>
      <w:r>
        <w:t>Are any</w:t>
      </w:r>
      <w:r w:rsidR="006909B2">
        <w:t xml:space="preserve"> reports </w:t>
      </w:r>
      <w:r w:rsidR="004060C3">
        <w:t>needed</w:t>
      </w:r>
      <w:r w:rsidR="006909B2">
        <w:t>?</w:t>
      </w:r>
    </w:p>
    <w:p w14:paraId="0935A57D" w14:textId="253E28F0" w:rsidR="001E7BF6" w:rsidRDefault="001E7BF6" w:rsidP="001E7BF6"/>
    <w:p w14:paraId="130B60C3" w14:textId="77777777" w:rsidR="004060C3" w:rsidRDefault="004060C3">
      <w:pPr>
        <w:spacing w:before="0" w:after="-1" w:line="259" w:lineRule="auto"/>
        <w:rPr>
          <w:rFonts w:ascii="Franklin Gothic Medium" w:hAnsi="Franklin Gothic Medium" w:cs="SourceSansPro-Light"/>
          <w:bCs/>
          <w:color w:val="173963"/>
          <w:sz w:val="44"/>
          <w:szCs w:val="21"/>
        </w:rPr>
      </w:pPr>
      <w:r>
        <w:br w:type="page"/>
      </w:r>
    </w:p>
    <w:p w14:paraId="5CB54BFD" w14:textId="1C7A1885" w:rsidR="000504CC" w:rsidRDefault="000504CC" w:rsidP="000504CC">
      <w:pPr>
        <w:pStyle w:val="Heading2"/>
      </w:pPr>
      <w:bookmarkStart w:id="201" w:name="_Toc11429216"/>
      <w:r>
        <w:t>Application Features</w:t>
      </w:r>
      <w:bookmarkEnd w:id="201"/>
    </w:p>
    <w:p w14:paraId="5B95417C" w14:textId="3482238F" w:rsidR="00290B23" w:rsidRDefault="00290B23" w:rsidP="000504CC">
      <w:pPr>
        <w:pStyle w:val="Heading3"/>
      </w:pPr>
      <w:bookmarkStart w:id="202" w:name="_Toc11429217"/>
      <w:r>
        <w:t>User Accounts</w:t>
      </w:r>
      <w:bookmarkEnd w:id="202"/>
    </w:p>
    <w:p w14:paraId="7F9AFD70" w14:textId="75AB6694" w:rsidR="00290B23" w:rsidRDefault="00290B23" w:rsidP="00290B23">
      <w:pPr>
        <w:pStyle w:val="Body"/>
      </w:pPr>
      <w:r>
        <w:t>Students will be required to create a new account prior to accessing the system.  They will automatically be assigned the Student role.</w:t>
      </w:r>
    </w:p>
    <w:p w14:paraId="4B8B2B55" w14:textId="43AD8949" w:rsidR="00290B23" w:rsidRPr="00290B23" w:rsidRDefault="00E26BDD" w:rsidP="00290B23">
      <w:pPr>
        <w:pStyle w:val="Body"/>
      </w:pPr>
      <w:r>
        <w:t>College staff can</w:t>
      </w:r>
      <w:r w:rsidR="00290B23">
        <w:t xml:space="preserve"> request an account through the application or the College Application Security Manager will initiate the new account from within the application.  Requests submitted directly by staff are emailed to the College Application Security Manager and the account is marked inactive until processed.</w:t>
      </w:r>
    </w:p>
    <w:p w14:paraId="350369CA" w14:textId="383B721B" w:rsidR="000504CC" w:rsidRDefault="000504CC" w:rsidP="000504CC">
      <w:pPr>
        <w:pStyle w:val="Heading3"/>
      </w:pPr>
      <w:bookmarkStart w:id="203" w:name="_Toc11429218"/>
      <w:r>
        <w:t>User Authentication</w:t>
      </w:r>
      <w:bookmarkEnd w:id="203"/>
    </w:p>
    <w:p w14:paraId="511AD69A" w14:textId="1F51E11C" w:rsidR="000504CC" w:rsidRDefault="000504CC" w:rsidP="000504CC">
      <w:pPr>
        <w:pStyle w:val="Body"/>
      </w:pPr>
      <w:r>
        <w:t>The Legacy Transcript application will be accessed through a secure access procedure with users being provided individual accounts with passwords. The access procedure will be compliant with the OCIO Standard 141.10 concerning the securing of information technology assets (</w:t>
      </w:r>
      <w:hyperlink r:id="rId26" w:history="1">
        <w:r>
          <w:rPr>
            <w:rStyle w:val="Hyperlink"/>
          </w:rPr>
          <w:t>https://ocio.wa.gov/sites/default/files/public/policies/141.10_SecuringITAssets_201711_Approved.pdf</w:t>
        </w:r>
      </w:hyperlink>
      <w:r>
        <w:t xml:space="preserve">). </w:t>
      </w:r>
    </w:p>
    <w:p w14:paraId="09B0A046" w14:textId="77777777" w:rsidR="000504CC" w:rsidRDefault="000504CC" w:rsidP="00290B23">
      <w:pPr>
        <w:pStyle w:val="Heading3"/>
      </w:pPr>
      <w:bookmarkStart w:id="204" w:name="_Toc11429219"/>
      <w:r>
        <w:t>Data Classification</w:t>
      </w:r>
      <w:bookmarkEnd w:id="204"/>
    </w:p>
    <w:p w14:paraId="104B938D" w14:textId="27BB864D" w:rsidR="000504CC" w:rsidRDefault="000504CC" w:rsidP="000504CC">
      <w:pPr>
        <w:pStyle w:val="Body"/>
      </w:pPr>
      <w:r>
        <w:t xml:space="preserve">Data contained within the Legacy Transcripts database is identified as Category 3 - </w:t>
      </w:r>
      <w:r w:rsidRPr="00660ECF">
        <w:t>Confidential Information</w:t>
      </w:r>
      <w:r>
        <w:t xml:space="preserve"> as defined by WA State OCIO standards. </w:t>
      </w:r>
      <w:r w:rsidR="00290B23">
        <w:t>SBCTC will ensure c</w:t>
      </w:r>
      <w:r w:rsidR="002E12FA">
        <w:t>ompliances with those standards.</w:t>
      </w:r>
    </w:p>
    <w:p w14:paraId="48579BE0" w14:textId="77777777" w:rsidR="002E12FA" w:rsidRDefault="002E12FA" w:rsidP="00F80035">
      <w:pPr>
        <w:pStyle w:val="Heading3"/>
      </w:pPr>
      <w:bookmarkStart w:id="205" w:name="_Toc11429220"/>
      <w:r>
        <w:t>Search and View Functionality</w:t>
      </w:r>
      <w:bookmarkEnd w:id="205"/>
    </w:p>
    <w:p w14:paraId="601BFFE7" w14:textId="5D9F6619" w:rsidR="002E12FA" w:rsidRDefault="002E12FA" w:rsidP="002E12FA">
      <w:pPr>
        <w:pStyle w:val="Body"/>
      </w:pPr>
      <w:r>
        <w:t>The</w:t>
      </w:r>
      <w:r w:rsidRPr="009229A3">
        <w:t xml:space="preserve"> application will </w:t>
      </w:r>
      <w:r>
        <w:t>provide for searching student records based on specific criteria and will return a single record or group of records. Once a single student record is selected, transcript information can be viewed on-screen.</w:t>
      </w:r>
    </w:p>
    <w:p w14:paraId="3C33495D" w14:textId="4566EE5A" w:rsidR="000504CC" w:rsidRDefault="00F80035" w:rsidP="00F80035">
      <w:pPr>
        <w:pStyle w:val="Heading3"/>
      </w:pPr>
      <w:bookmarkStart w:id="206" w:name="_Toc11429221"/>
      <w:r>
        <w:t>Data Managed Behind the Scenes</w:t>
      </w:r>
      <w:bookmarkEnd w:id="206"/>
    </w:p>
    <w:p w14:paraId="7C0891E8" w14:textId="3BC3E4B6" w:rsidR="00F80035" w:rsidRDefault="00F80035" w:rsidP="00F80035">
      <w:pPr>
        <w:pStyle w:val="Body"/>
      </w:pPr>
      <w:r w:rsidRPr="00F80035">
        <w:t xml:space="preserve">SBCTC will manage the </w:t>
      </w:r>
      <w:r>
        <w:t xml:space="preserve">following information directly in the database. Requests for changes can be sent to </w:t>
      </w:r>
      <w:hyperlink r:id="rId27" w:history="1">
        <w:r w:rsidRPr="00E52F75">
          <w:rPr>
            <w:rStyle w:val="Hyperlink"/>
          </w:rPr>
          <w:t>appdev@sbctc.edu</w:t>
        </w:r>
      </w:hyperlink>
      <w:r>
        <w:t xml:space="preserve"> via a link on the application home page.</w:t>
      </w:r>
    </w:p>
    <w:p w14:paraId="0E6A13C1" w14:textId="7518145A" w:rsidR="00F80035" w:rsidRDefault="00F80035" w:rsidP="00F80035">
      <w:pPr>
        <w:pStyle w:val="Bullets"/>
      </w:pPr>
      <w:r>
        <w:t>College name</w:t>
      </w:r>
    </w:p>
    <w:p w14:paraId="14AE530B" w14:textId="00E9048A" w:rsidR="00F80035" w:rsidRDefault="00F80035" w:rsidP="00F80035">
      <w:pPr>
        <w:pStyle w:val="Bullets"/>
      </w:pPr>
      <w:r>
        <w:t>College address</w:t>
      </w:r>
    </w:p>
    <w:p w14:paraId="065FCF52" w14:textId="1297D716" w:rsidR="00D36DD6" w:rsidRDefault="00D36DD6" w:rsidP="00D36DD6">
      <w:pPr>
        <w:pStyle w:val="Bullets"/>
        <w:numPr>
          <w:ilvl w:val="0"/>
          <w:numId w:val="0"/>
        </w:numPr>
        <w:ind w:left="360" w:hanging="360"/>
      </w:pPr>
    </w:p>
    <w:p w14:paraId="701E726F" w14:textId="77777777" w:rsidR="00D36DD6" w:rsidRDefault="00D36DD6">
      <w:pPr>
        <w:spacing w:before="0" w:after="-1" w:line="259" w:lineRule="auto"/>
        <w:rPr>
          <w:sz w:val="22"/>
        </w:rPr>
      </w:pPr>
      <w:r>
        <w:br w:type="page"/>
      </w:r>
    </w:p>
    <w:p w14:paraId="12992819" w14:textId="3F88AA3F" w:rsidR="00D36DD6" w:rsidRDefault="00D36DD6" w:rsidP="00D36DD6">
      <w:pPr>
        <w:pStyle w:val="Heading2"/>
      </w:pPr>
      <w:bookmarkStart w:id="207" w:name="_Toc11429222"/>
      <w:r>
        <w:t>Appendix A - Wire Frames</w:t>
      </w:r>
      <w:bookmarkEnd w:id="207"/>
    </w:p>
    <w:p w14:paraId="548C5FA6" w14:textId="43B6AE72" w:rsidR="00D36DD6" w:rsidRDefault="00D36DD6" w:rsidP="00F873AF">
      <w:pPr>
        <w:pStyle w:val="Heading4"/>
        <w:spacing w:before="0"/>
      </w:pPr>
      <w:bookmarkStart w:id="208" w:name="_Toc11429223"/>
      <w:r>
        <w:t>Full Access</w:t>
      </w:r>
      <w:bookmarkEnd w:id="208"/>
    </w:p>
    <w:p w14:paraId="524F1332" w14:textId="16341214" w:rsidR="005E1DA8" w:rsidRDefault="001170B9" w:rsidP="005E1DA8">
      <w:pPr>
        <w:pStyle w:val="Heading5"/>
      </w:pPr>
      <w:r>
        <w:rPr>
          <w:noProof/>
        </w:rPr>
        <w:pict w14:anchorId="7F231C9E">
          <v:shape id="_x0000_s1034" type="#_x0000_t75" alt="Login" style="position:absolute;margin-left:0;margin-top:28.35pt;width:322.1pt;height:159.05pt;z-index:251659264;mso-position-horizontal:left;mso-position-horizontal-relative:text;mso-position-vertical-relative:text;mso-width-relative:page;mso-height-relative:page" o:allowoverlap="f">
            <v:imagedata r:id="rId28" o:title="login_staff"/>
            <w10:wrap type="topAndBottom"/>
          </v:shape>
        </w:pict>
      </w:r>
      <w:r w:rsidR="005E1DA8">
        <w:t>Login</w:t>
      </w:r>
    </w:p>
    <w:p w14:paraId="22ABD169" w14:textId="3D9F894C" w:rsidR="005E1DA8" w:rsidRDefault="005E1DA8" w:rsidP="005E1DA8"/>
    <w:p w14:paraId="2C62F663" w14:textId="2B1C0F6A" w:rsidR="005E1DA8" w:rsidRDefault="00ED7591" w:rsidP="005E1DA8">
      <w:pPr>
        <w:pStyle w:val="Heading5"/>
      </w:pPr>
      <w:r>
        <w:t xml:space="preserve">F1 - </w:t>
      </w:r>
      <w:r w:rsidR="005E1DA8">
        <w:t>Multiple colleges</w:t>
      </w:r>
    </w:p>
    <w:p w14:paraId="5AE21FDA" w14:textId="6B76A454" w:rsidR="005E1DA8" w:rsidRDefault="00DD4318" w:rsidP="005E1DA8">
      <w:r>
        <w:pict w14:anchorId="2D3B3B3A">
          <v:shape id="_x0000_i1031" type="#_x0000_t75" alt="Select college" style="width:302.5pt;height:115.5pt;mso-position-horizontal:left;mso-position-horizontal-relative:text;mso-position-vertical:absolute;mso-position-vertical-relative:text;mso-width-relative:page;mso-height-relative:page" o:allowoverlap="f">
            <v:imagedata r:id="rId29" o:title="f1_multiple_colleges" cropbottom="27594f"/>
          </v:shape>
        </w:pict>
      </w:r>
    </w:p>
    <w:p w14:paraId="2090DDAF" w14:textId="23AAF829" w:rsidR="005E1DA8" w:rsidRDefault="00ED7591" w:rsidP="005E1DA8">
      <w:pPr>
        <w:pStyle w:val="Heading5"/>
      </w:pPr>
      <w:r>
        <w:t xml:space="preserve">F3 - </w:t>
      </w:r>
      <w:r w:rsidR="005E1DA8">
        <w:t>Search Student</w:t>
      </w:r>
    </w:p>
    <w:p w14:paraId="2A7BFA58" w14:textId="32398373" w:rsidR="005E1DA8" w:rsidRDefault="00DD4318" w:rsidP="005E1DA8">
      <w:r>
        <w:pict w14:anchorId="39995886">
          <v:shape id="_x0000_i1032" type="#_x0000_t75" style="width:289pt;height:259.5pt;mso-position-horizontal:left" o:allowoverlap="f">
            <v:imagedata r:id="rId30" o:title="f3_search_student" cropbottom="7217f"/>
          </v:shape>
        </w:pict>
      </w:r>
    </w:p>
    <w:p w14:paraId="522534A2" w14:textId="39FDEE3A" w:rsidR="005E1DA8" w:rsidRDefault="005E1DA8" w:rsidP="005E1DA8"/>
    <w:p w14:paraId="19964B38" w14:textId="2E42C9E3" w:rsidR="005E1DA8" w:rsidRDefault="00D8087B" w:rsidP="005E1DA8">
      <w:pPr>
        <w:pStyle w:val="Heading5"/>
      </w:pPr>
      <w:r>
        <w:t xml:space="preserve">F6 - </w:t>
      </w:r>
      <w:r w:rsidR="005E1DA8">
        <w:t>Search Results – Multiple records</w:t>
      </w:r>
    </w:p>
    <w:p w14:paraId="0A798797" w14:textId="58974B0A" w:rsidR="005E1DA8" w:rsidRDefault="00DD4318" w:rsidP="005E1DA8">
      <w:r>
        <w:pict w14:anchorId="58A42AA1">
          <v:shape id="_x0000_i1033" type="#_x0000_t75" alt="Search Results" style="width:317pt;height:165.5pt;mso-position-horizontal:left;mso-position-horizontal-relative:text;mso-position-vertical:absolute;mso-position-vertical-relative:text;mso-width-relative:page;mso-height-relative:page" o:allowoverlap="f">
            <v:imagedata r:id="rId31" o:title="f6_multiple_records" cropbottom="14477f"/>
          </v:shape>
        </w:pict>
      </w:r>
    </w:p>
    <w:p w14:paraId="05B7A439" w14:textId="4B5E5465" w:rsidR="005E1DA8" w:rsidRDefault="005E1DA8" w:rsidP="005E1DA8"/>
    <w:p w14:paraId="4819E5C0" w14:textId="47FADAFA" w:rsidR="005E1DA8" w:rsidRDefault="00D8087B" w:rsidP="005E1DA8">
      <w:pPr>
        <w:pStyle w:val="Heading5"/>
      </w:pPr>
      <w:r>
        <w:t xml:space="preserve">F7 - </w:t>
      </w:r>
      <w:r w:rsidR="005E1DA8">
        <w:t>Merge Records – Dialog</w:t>
      </w:r>
    </w:p>
    <w:p w14:paraId="05EF68A1" w14:textId="2AE7BDF7" w:rsidR="005E1DA8" w:rsidRDefault="00DD4318" w:rsidP="005E1DA8">
      <w:r>
        <w:pict w14:anchorId="199D5C39">
          <v:shape id="_x0000_i1034" type="#_x0000_t75" alt="Merge records" style="width:302.5pt;height:173pt;mso-position-horizontal:left;mso-position-horizontal-relative:text;mso-position-vertical:absolute;mso-position-vertical-relative:text;mso-width-relative:page;mso-height-relative:page" o:allowoverlap="f">
            <v:imagedata r:id="rId32" o:title="f6_merge_dialog" cropbottom="19609f"/>
          </v:shape>
        </w:pict>
      </w:r>
    </w:p>
    <w:p w14:paraId="66FF3AA4" w14:textId="68B881A2" w:rsidR="005E1DA8" w:rsidRDefault="005E1DA8" w:rsidP="005E1DA8"/>
    <w:p w14:paraId="236BCCA2" w14:textId="7FE66F31" w:rsidR="005E1DA8" w:rsidRDefault="00D8087B" w:rsidP="005E1DA8">
      <w:pPr>
        <w:pStyle w:val="Heading5"/>
      </w:pPr>
      <w:r>
        <w:t xml:space="preserve">F7 - </w:t>
      </w:r>
      <w:r w:rsidR="005E1DA8">
        <w:t>View Merged Records</w:t>
      </w:r>
    </w:p>
    <w:p w14:paraId="31030E5C" w14:textId="04EF350B" w:rsidR="005E1DA8" w:rsidRPr="005E1DA8" w:rsidRDefault="00DD4318" w:rsidP="005E1DA8">
      <w:r>
        <w:pict w14:anchorId="42473341">
          <v:shape id="_x0000_i1035" type="#_x0000_t75" alt="View merged records" style="width:295.5pt;height:252pt;mso-position-horizontal:left;mso-position-horizontal-relative:text;mso-position-vertical:absolute;mso-position-vertical-relative:text;mso-width-relative:page;mso-height-relative:page" o:allowoverlap="f">
            <v:imagedata r:id="rId33" o:title="f7_view_merged" cropbottom="9522f"/>
          </v:shape>
        </w:pict>
      </w:r>
    </w:p>
    <w:p w14:paraId="099FD93D" w14:textId="7090C3B3" w:rsidR="005E1DA8" w:rsidRDefault="00D8087B" w:rsidP="005E1DA8">
      <w:pPr>
        <w:pStyle w:val="Heading5"/>
      </w:pPr>
      <w:bookmarkStart w:id="209" w:name="_F8_-_Edit"/>
      <w:bookmarkEnd w:id="209"/>
      <w:r>
        <w:t xml:space="preserve">F8 - </w:t>
      </w:r>
      <w:r w:rsidR="005E1DA8">
        <w:t>Edit Student</w:t>
      </w:r>
    </w:p>
    <w:p w14:paraId="215D64BE" w14:textId="21611CC6" w:rsidR="005E1DA8" w:rsidRPr="005E1DA8" w:rsidRDefault="00DD4318" w:rsidP="005E1DA8">
      <w:r>
        <w:pict w14:anchorId="47DAC41B">
          <v:shape id="_x0000_i1036" type="#_x0000_t75" style="width:286.5pt;height:210.5pt;mso-position-horizontal:left" o:allowoverlap="f">
            <v:imagedata r:id="rId34" o:title="f8_edit_student" cropbottom="16907f"/>
          </v:shape>
        </w:pict>
      </w:r>
    </w:p>
    <w:p w14:paraId="7D37A672" w14:textId="0A52521E" w:rsidR="005E1DA8" w:rsidRDefault="005E1DA8" w:rsidP="005E1DA8"/>
    <w:p w14:paraId="1324F6E8" w14:textId="3A0446F0" w:rsidR="005E1DA8" w:rsidRDefault="00D8087B" w:rsidP="005E1DA8">
      <w:pPr>
        <w:pStyle w:val="Heading5"/>
      </w:pPr>
      <w:r>
        <w:t xml:space="preserve">F8 - </w:t>
      </w:r>
      <w:r w:rsidR="005E1DA8">
        <w:t>Edit Student – View Changes</w:t>
      </w:r>
    </w:p>
    <w:p w14:paraId="642452B6" w14:textId="38B62E06" w:rsidR="005E1DA8" w:rsidRPr="005E1DA8" w:rsidRDefault="00DD4318" w:rsidP="005E1DA8">
      <w:r>
        <w:pict w14:anchorId="7DE22AB9">
          <v:shape id="_x0000_i1037" type="#_x0000_t75" alt="Edit student - View changes" style="width:4in;height:230.5pt;mso-position-horizontal:left;mso-position-horizontal-relative:text;mso-position-vertical:absolute;mso-position-vertical-relative:text;mso-width-relative:page;mso-height-relative:page" o:allowoverlap="f">
            <v:imagedata r:id="rId35" o:title="f8_edit_st_view_changes" cropbottom="14325f"/>
          </v:shape>
        </w:pict>
      </w:r>
    </w:p>
    <w:p w14:paraId="2E71D4B4" w14:textId="03AF592A" w:rsidR="00877E65" w:rsidRDefault="00D8087B" w:rsidP="0047291B">
      <w:pPr>
        <w:pStyle w:val="Heading5"/>
      </w:pPr>
      <w:r>
        <w:t xml:space="preserve">F9 - </w:t>
      </w:r>
      <w:r w:rsidR="0047291B">
        <w:t>Manage Blocks</w:t>
      </w:r>
    </w:p>
    <w:p w14:paraId="416F3BF7" w14:textId="51EDEA7E" w:rsidR="0047291B" w:rsidRPr="0047291B" w:rsidRDefault="00DD4318" w:rsidP="0047291B">
      <w:r>
        <w:pict w14:anchorId="773553C2">
          <v:shape id="_x0000_i1038" type="#_x0000_t75" style="width:287.5pt;height:177.5pt;mso-position-horizontal:left" o:allowoverlap="f">
            <v:imagedata r:id="rId36" o:title="f9_manage_blocks" cropbottom="17175f"/>
          </v:shape>
        </w:pict>
      </w:r>
    </w:p>
    <w:p w14:paraId="4246E1B5" w14:textId="7ED5A310" w:rsidR="005E1DA8" w:rsidRDefault="00D8087B" w:rsidP="0047291B">
      <w:pPr>
        <w:pStyle w:val="Heading5"/>
      </w:pPr>
      <w:r>
        <w:t xml:space="preserve">F9 - </w:t>
      </w:r>
      <w:r w:rsidR="0047291B">
        <w:t>Edit Blocks</w:t>
      </w:r>
      <w:r w:rsidR="006525F9">
        <w:br/>
      </w:r>
      <w:r w:rsidR="009D3369">
        <w:rPr>
          <w:noProof/>
        </w:rPr>
        <w:drawing>
          <wp:inline distT="0" distB="0" distL="0" distR="0" wp14:anchorId="4FE79277" wp14:editId="014B3AA5">
            <wp:extent cx="3847014" cy="2800350"/>
            <wp:effectExtent l="0" t="0" r="1270" b="0"/>
            <wp:docPr id="9" name="Picture 9" descr="f9_edit_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9_edit_blocks"/>
                    <pic:cNvPicPr>
                      <a:picLocks noChangeAspect="1" noChangeArrowheads="1"/>
                    </pic:cNvPicPr>
                  </pic:nvPicPr>
                  <pic:blipFill rotWithShape="1">
                    <a:blip r:embed="rId37">
                      <a:extLst>
                        <a:ext uri="{28A0092B-C50C-407E-A947-70E740481C1C}">
                          <a14:useLocalDpi xmlns:a14="http://schemas.microsoft.com/office/drawing/2010/main" val="0"/>
                        </a:ext>
                      </a:extLst>
                    </a:blip>
                    <a:srcRect b="12291"/>
                    <a:stretch/>
                  </pic:blipFill>
                  <pic:spPr bwMode="auto">
                    <a:xfrm>
                      <a:off x="0" y="0"/>
                      <a:ext cx="3854193" cy="2805576"/>
                    </a:xfrm>
                    <a:prstGeom prst="rect">
                      <a:avLst/>
                    </a:prstGeom>
                    <a:noFill/>
                    <a:ln>
                      <a:noFill/>
                    </a:ln>
                    <a:extLst>
                      <a:ext uri="{53640926-AAD7-44D8-BBD7-CCE9431645EC}">
                        <a14:shadowObscured xmlns:a14="http://schemas.microsoft.com/office/drawing/2010/main"/>
                      </a:ext>
                    </a:extLst>
                  </pic:spPr>
                </pic:pic>
              </a:graphicData>
            </a:graphic>
          </wp:inline>
        </w:drawing>
      </w:r>
    </w:p>
    <w:p w14:paraId="1C6D24C6" w14:textId="77777777" w:rsidR="009D3369" w:rsidRPr="009D3369" w:rsidRDefault="009D3369" w:rsidP="009D3369"/>
    <w:p w14:paraId="4D7EDC83" w14:textId="455AA018" w:rsidR="0047291B" w:rsidRDefault="0047291B" w:rsidP="00F80035">
      <w:pPr>
        <w:pStyle w:val="Body"/>
      </w:pPr>
    </w:p>
    <w:p w14:paraId="40BC8E10" w14:textId="73C3ADF8" w:rsidR="0047291B" w:rsidRDefault="00D8087B" w:rsidP="0047291B">
      <w:pPr>
        <w:pStyle w:val="Heading5"/>
        <w:rPr>
          <w:shd w:val="clear" w:color="auto" w:fill="FFFFFF"/>
        </w:rPr>
      </w:pPr>
      <w:r>
        <w:rPr>
          <w:shd w:val="clear" w:color="auto" w:fill="FFFFFF"/>
        </w:rPr>
        <w:t xml:space="preserve">F12 - </w:t>
      </w:r>
      <w:r w:rsidR="0047291B">
        <w:rPr>
          <w:shd w:val="clear" w:color="auto" w:fill="FFFFFF"/>
        </w:rPr>
        <w:t>View Transcript Details</w:t>
      </w:r>
    </w:p>
    <w:p w14:paraId="39AF892D" w14:textId="2AB1ED8C" w:rsidR="0047291B" w:rsidRPr="0047291B" w:rsidRDefault="00DD4318" w:rsidP="0047291B">
      <w:r>
        <w:pict w14:anchorId="06574456">
          <v:shape id="_x0000_i1039" type="#_x0000_t75" style="width:324pt;height:259.5pt;mso-position-horizontal:left;mso-position-horizontal-relative:text;mso-position-vertical:absolute;mso-position-vertical-relative:text;mso-width-relative:page;mso-height-relative:page" o:allowoverlap="f">
            <v:imagedata r:id="rId38" o:title="f12_tran_details" cropbottom="8853f"/>
          </v:shape>
        </w:pict>
      </w:r>
    </w:p>
    <w:p w14:paraId="0B51A329" w14:textId="74C674FB" w:rsidR="0047291B" w:rsidRDefault="00D8087B" w:rsidP="0047291B">
      <w:pPr>
        <w:pStyle w:val="Heading5"/>
      </w:pPr>
      <w:r>
        <w:t xml:space="preserve">F14 - </w:t>
      </w:r>
      <w:r w:rsidR="0047291B">
        <w:t>Print Transcripts</w:t>
      </w:r>
    </w:p>
    <w:p w14:paraId="5D491D20" w14:textId="3911A639" w:rsidR="0047291B" w:rsidRPr="0047291B" w:rsidRDefault="00DD4318" w:rsidP="0047291B">
      <w:r>
        <w:pict w14:anchorId="61F28BF5">
          <v:shape id="_x0000_i1040" type="#_x0000_t75" alt="Print transcripts" style="width:310pt;height:252.5pt;mso-position-horizontal:left" o:allowoverlap="f">
            <v:imagedata r:id="rId39" o:title="f14_print_transcript" cropbottom="8932f"/>
          </v:shape>
        </w:pict>
      </w:r>
    </w:p>
    <w:p w14:paraId="3A2886BB" w14:textId="4C822661" w:rsidR="00723F05" w:rsidRDefault="00D8087B" w:rsidP="00723F05">
      <w:pPr>
        <w:pStyle w:val="Heading5"/>
      </w:pPr>
      <w:r>
        <w:t xml:space="preserve">F14 - </w:t>
      </w:r>
      <w:r w:rsidR="00723F05">
        <w:t>Print History</w:t>
      </w:r>
    </w:p>
    <w:p w14:paraId="2AF97146" w14:textId="1B9DC5BD" w:rsidR="00723F05" w:rsidRPr="00723F05" w:rsidRDefault="00DD4318" w:rsidP="00723F05">
      <w:r>
        <w:pict w14:anchorId="11880646">
          <v:shape id="_x0000_i1041" type="#_x0000_t75" alt="Print history" style="width:324pt;height:2in;mso-position-horizontal:left;mso-position-horizontal-relative:text;mso-position-vertical:absolute;mso-position-vertical-relative:text;mso-width-relative:page;mso-height-relative:page" o:allowoverlap="f">
            <v:imagedata r:id="rId40" o:title="f14_print_history" cropbottom="19787f"/>
          </v:shape>
        </w:pict>
      </w:r>
    </w:p>
    <w:p w14:paraId="1C87CA05" w14:textId="463D6EB7" w:rsidR="0047291B" w:rsidRDefault="00D8087B" w:rsidP="00723F05">
      <w:pPr>
        <w:pStyle w:val="Heading5"/>
      </w:pPr>
      <w:r>
        <w:t xml:space="preserve">F15 - </w:t>
      </w:r>
      <w:r w:rsidR="00723F05">
        <w:t>Send Transcripts (External)</w:t>
      </w:r>
    </w:p>
    <w:p w14:paraId="6F27637B" w14:textId="03A07E13" w:rsidR="00723F05" w:rsidRPr="00723F05" w:rsidRDefault="00DD4318" w:rsidP="00723F05">
      <w:r>
        <w:pict w14:anchorId="26185D82">
          <v:shape id="_x0000_i1042" type="#_x0000_t75" alt="Send transcripts" style="width:302.5pt;height:151.5pt;mso-position-horizontal:left;mso-position-horizontal-relative:text;mso-position-vertical:absolute;mso-position-vertical-relative:text;mso-width-relative:page;mso-height-relative:page" o:allowoverlap="f">
            <v:imagedata r:id="rId41" o:title="f15_send_transcipt_external" cropbottom="26973f"/>
          </v:shape>
        </w:pict>
      </w:r>
    </w:p>
    <w:p w14:paraId="5D0D17FC" w14:textId="530843E1" w:rsidR="00723F05" w:rsidRDefault="00723F05" w:rsidP="00F80035">
      <w:pPr>
        <w:pStyle w:val="Body"/>
      </w:pPr>
    </w:p>
    <w:p w14:paraId="7F20F5D6" w14:textId="741448DE" w:rsidR="00723F05" w:rsidRDefault="00D8087B" w:rsidP="00723F05">
      <w:pPr>
        <w:pStyle w:val="Heading5"/>
      </w:pPr>
      <w:r>
        <w:t xml:space="preserve">F16 - </w:t>
      </w:r>
      <w:r w:rsidR="00723F05">
        <w:t>Transmit Transcripts</w:t>
      </w:r>
    </w:p>
    <w:p w14:paraId="3E31467A" w14:textId="60C4C92D" w:rsidR="00E6741E" w:rsidRDefault="006525F9" w:rsidP="00723F05">
      <w:r>
        <w:rPr>
          <w:noProof/>
        </w:rPr>
        <w:drawing>
          <wp:inline distT="0" distB="0" distL="0" distR="0" wp14:anchorId="42AA08C2" wp14:editId="5AD7B638">
            <wp:extent cx="3530600" cy="1739900"/>
            <wp:effectExtent l="0" t="0" r="0" b="0"/>
            <wp:docPr id="10" name="Picture 10" descr="f16_transmit_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16_transmit_transcript"/>
                    <pic:cNvPicPr>
                      <a:picLocks noChangeAspect="1" noChangeArrowheads="1"/>
                    </pic:cNvPicPr>
                  </pic:nvPicPr>
                  <pic:blipFill rotWithShape="1">
                    <a:blip r:embed="rId42">
                      <a:extLst>
                        <a:ext uri="{28A0092B-C50C-407E-A947-70E740481C1C}">
                          <a14:useLocalDpi xmlns:a14="http://schemas.microsoft.com/office/drawing/2010/main" val="0"/>
                        </a:ext>
                      </a:extLst>
                    </a:blip>
                    <a:srcRect b="41084"/>
                    <a:stretch/>
                  </pic:blipFill>
                  <pic:spPr bwMode="auto">
                    <a:xfrm>
                      <a:off x="0" y="0"/>
                      <a:ext cx="3540508" cy="1744783"/>
                    </a:xfrm>
                    <a:prstGeom prst="rect">
                      <a:avLst/>
                    </a:prstGeom>
                    <a:noFill/>
                    <a:ln>
                      <a:noFill/>
                    </a:ln>
                    <a:extLst>
                      <a:ext uri="{53640926-AAD7-44D8-BBD7-CCE9431645EC}">
                        <a14:shadowObscured xmlns:a14="http://schemas.microsoft.com/office/drawing/2010/main"/>
                      </a:ext>
                    </a:extLst>
                  </pic:spPr>
                </pic:pic>
              </a:graphicData>
            </a:graphic>
          </wp:inline>
        </w:drawing>
      </w:r>
    </w:p>
    <w:p w14:paraId="019A4036" w14:textId="5E88D6EC" w:rsidR="00723F05" w:rsidRPr="00723F05" w:rsidRDefault="00723F05" w:rsidP="00723F05"/>
    <w:p w14:paraId="3931A3F4" w14:textId="525AC8F2" w:rsidR="00723F05" w:rsidRDefault="00A37756" w:rsidP="00723F05">
      <w:pPr>
        <w:pStyle w:val="Heading5"/>
      </w:pPr>
      <w:r>
        <w:t xml:space="preserve">F16 - </w:t>
      </w:r>
      <w:r w:rsidR="00723F05">
        <w:t>Transmit History</w:t>
      </w:r>
    </w:p>
    <w:p w14:paraId="6B797615" w14:textId="7A1DF359" w:rsidR="00723F05" w:rsidRPr="00723F05" w:rsidRDefault="00DD4318" w:rsidP="00723F05">
      <w:r>
        <w:pict w14:anchorId="0E6E06F5">
          <v:shape id="_x0000_i1043" type="#_x0000_t75" alt="Transmit history" style="width:316.5pt;height:201.5pt;mso-position-horizontal:left;mso-position-horizontal-relative:text;mso-position-vertical:absolute;mso-position-vertical-relative:text;mso-width-relative:page;mso-height-relative:page" o:allowoverlap="f">
            <v:imagedata r:id="rId43" o:title="f16_transmit_history" cropbottom="15230f"/>
          </v:shape>
        </w:pict>
      </w:r>
    </w:p>
    <w:p w14:paraId="19E3BDD9" w14:textId="452D9873" w:rsidR="00E6741E" w:rsidRDefault="00A37756" w:rsidP="00E6741E">
      <w:pPr>
        <w:pStyle w:val="Heading5"/>
      </w:pPr>
      <w:r>
        <w:t xml:space="preserve">F17 - </w:t>
      </w:r>
      <w:r w:rsidR="00E6741E">
        <w:t>Class/Course Management</w:t>
      </w:r>
    </w:p>
    <w:p w14:paraId="176BB4CD" w14:textId="34D6B8EA" w:rsidR="00E6741E" w:rsidRPr="00E6741E" w:rsidRDefault="00DD4318" w:rsidP="00E6741E">
      <w:r>
        <w:pict w14:anchorId="4CB5CBCA">
          <v:shape id="_x0000_i1044" type="#_x0000_t75" alt="Course managment" style="width:295pt;height:159pt;mso-position-horizontal:left;mso-position-horizontal-relative:text;mso-position-vertical:absolute;mso-position-vertical-relative:text;mso-width-relative:page;mso-height-relative:page" o:allowoverlap="f">
            <v:imagedata r:id="rId44" o:title="f17_courseclass_management" cropbottom="23843f"/>
          </v:shape>
        </w:pict>
      </w:r>
    </w:p>
    <w:p w14:paraId="0914EED6" w14:textId="72DBFD2F" w:rsidR="00723F05" w:rsidRDefault="00A37756" w:rsidP="00E6741E">
      <w:pPr>
        <w:pStyle w:val="Heading5"/>
      </w:pPr>
      <w:r>
        <w:t xml:space="preserve">F17 - </w:t>
      </w:r>
      <w:r w:rsidR="00E6741E">
        <w:t>Class/Course Management – Edit</w:t>
      </w:r>
    </w:p>
    <w:p w14:paraId="42AAF77F" w14:textId="2FBDE998" w:rsidR="00E6741E" w:rsidRPr="00E6741E" w:rsidRDefault="00DD4318" w:rsidP="00E6741E">
      <w:r>
        <w:pict w14:anchorId="46102418">
          <v:shape id="_x0000_i1045" type="#_x0000_t75" alt="Course edit" style="width:4in;height:201.5pt;mso-position-horizontal:left;mso-position-horizontal-relative:text;mso-position-vertical:absolute;mso-position-vertical-relative:text;mso-width-relative:page;mso-height-relative:page" o:allowoverlap="f">
            <v:imagedata r:id="rId45" o:title="f17_courseclass_edit" cropbottom="10116f"/>
          </v:shape>
        </w:pict>
      </w:r>
    </w:p>
    <w:p w14:paraId="5C3E4673" w14:textId="7C825A76" w:rsidR="00E6741E" w:rsidRDefault="00A37756" w:rsidP="00E6741E">
      <w:pPr>
        <w:pStyle w:val="Heading5"/>
      </w:pPr>
      <w:r>
        <w:t xml:space="preserve">F17 - </w:t>
      </w:r>
      <w:r w:rsidR="00E6741E">
        <w:t>Class/Course Management – Add</w:t>
      </w:r>
    </w:p>
    <w:p w14:paraId="27E00AD1" w14:textId="7A6B887C" w:rsidR="00E6741E" w:rsidRPr="00E6741E" w:rsidRDefault="00DD4318" w:rsidP="00E6741E">
      <w:r>
        <w:pict w14:anchorId="11AA770C">
          <v:shape id="_x0000_i1046" type="#_x0000_t75" alt="Course add" style="width:281pt;height:194pt;mso-position-horizontal:left;mso-position-horizontal-relative:text;mso-position-vertical:absolute;mso-position-vertical-relative:text;mso-width-relative:page;mso-height-relative:page" o:allowoverlap="f">
            <v:imagedata r:id="rId46" o:title="f17_courseclass_add" cropbottom="10946f"/>
          </v:shape>
        </w:pict>
      </w:r>
    </w:p>
    <w:p w14:paraId="5BDC2B84" w14:textId="3C9DF39C" w:rsidR="00E6741E" w:rsidRDefault="00A37756" w:rsidP="00E6741E">
      <w:pPr>
        <w:pStyle w:val="Heading5"/>
      </w:pPr>
      <w:r>
        <w:t xml:space="preserve">F17 - </w:t>
      </w:r>
      <w:r w:rsidR="00E6741E">
        <w:t>Class/Course Management – History</w:t>
      </w:r>
    </w:p>
    <w:p w14:paraId="1ACD0CB0" w14:textId="730C97E5" w:rsidR="00E6741E" w:rsidRPr="00E6741E" w:rsidRDefault="00DD4318" w:rsidP="00E6741E">
      <w:r>
        <w:pict w14:anchorId="7923F51D">
          <v:shape id="_x0000_i1047" type="#_x0000_t75" alt="Course history" style="width:4in;height:208.5pt;mso-position-horizontal:left;mso-position-horizontal-relative:text;mso-position-vertical:absolute;mso-position-vertical-relative:text;mso-width-relative:page;mso-height-relative:page" o:allowoverlap="f">
            <v:imagedata r:id="rId47" o:title="f17_courseclass_history" cropbottom="8346f"/>
          </v:shape>
        </w:pict>
      </w:r>
    </w:p>
    <w:p w14:paraId="09063006" w14:textId="302093BC" w:rsidR="001E2FCD" w:rsidRPr="001E2FCD" w:rsidRDefault="00E6741E" w:rsidP="001E2FCD">
      <w:pPr>
        <w:pStyle w:val="Heading4"/>
      </w:pPr>
      <w:bookmarkStart w:id="210" w:name="_Toc11429224"/>
      <w:r>
        <w:t>Partial Access</w:t>
      </w:r>
      <w:bookmarkEnd w:id="210"/>
    </w:p>
    <w:p w14:paraId="52DD5C61" w14:textId="20D42206" w:rsidR="00E6741E" w:rsidRDefault="001E2FCD" w:rsidP="001E2FCD">
      <w:pPr>
        <w:pStyle w:val="Heading5"/>
      </w:pPr>
      <w:r>
        <w:t>Login</w:t>
      </w:r>
    </w:p>
    <w:p w14:paraId="052A1587" w14:textId="69029304" w:rsidR="001E2FCD" w:rsidRDefault="00DD4318" w:rsidP="001E2FCD">
      <w:r>
        <w:pict w14:anchorId="27D357B6">
          <v:shape id="_x0000_i1048" type="#_x0000_t75" alt="Login" style="width:302.5pt;height:151pt;mso-position-horizontal:left" o:allowoverlap="f">
            <v:imagedata r:id="rId48" o:title="login_staff" cropbottom="17075f"/>
          </v:shape>
        </w:pict>
      </w:r>
    </w:p>
    <w:p w14:paraId="0CD9183B" w14:textId="73FA36CB" w:rsidR="001E2FCD" w:rsidRDefault="001E2FCD" w:rsidP="001E2FCD"/>
    <w:p w14:paraId="79780B2F" w14:textId="74889ADE" w:rsidR="001E2FCD" w:rsidRDefault="00A37756" w:rsidP="001E2FCD">
      <w:pPr>
        <w:pStyle w:val="Heading5"/>
      </w:pPr>
      <w:r>
        <w:t xml:space="preserve">P1 - </w:t>
      </w:r>
      <w:r w:rsidR="001E2FCD">
        <w:t>Multiple colleges</w:t>
      </w:r>
    </w:p>
    <w:p w14:paraId="61150514" w14:textId="7AECB907" w:rsidR="001E2FCD" w:rsidRPr="001E2FCD" w:rsidRDefault="00DD4318" w:rsidP="001E2FCD">
      <w:r>
        <w:pict w14:anchorId="0BAC7DED">
          <v:shape id="_x0000_i1049" type="#_x0000_t75" alt="Select college" style="width:4in;height:108pt;mso-position-horizontal:left" o:allowoverlap="f">
            <v:imagedata r:id="rId49" o:title="p1_multiple_colleges" cropbottom="27720f"/>
          </v:shape>
        </w:pict>
      </w:r>
    </w:p>
    <w:p w14:paraId="7B20E2DC" w14:textId="1B859BBE" w:rsidR="001E2FCD" w:rsidRDefault="001E2FCD" w:rsidP="00F80035">
      <w:pPr>
        <w:pStyle w:val="Body"/>
      </w:pPr>
    </w:p>
    <w:p w14:paraId="6FB4768D" w14:textId="7E7EFF51" w:rsidR="00574430" w:rsidRDefault="00A37756" w:rsidP="00574430">
      <w:pPr>
        <w:pStyle w:val="Heading5"/>
        <w:rPr>
          <w:shd w:val="clear" w:color="auto" w:fill="FFFFFF"/>
        </w:rPr>
      </w:pPr>
      <w:r>
        <w:rPr>
          <w:shd w:val="clear" w:color="auto" w:fill="FFFFFF"/>
        </w:rPr>
        <w:t xml:space="preserve">P3 - </w:t>
      </w:r>
      <w:r w:rsidR="00574430">
        <w:rPr>
          <w:shd w:val="clear" w:color="auto" w:fill="FFFFFF"/>
        </w:rPr>
        <w:t>Search for Student</w:t>
      </w:r>
    </w:p>
    <w:p w14:paraId="1A740A2A" w14:textId="7719F611" w:rsidR="00574430" w:rsidRDefault="00DD4318" w:rsidP="00574430">
      <w:pPr>
        <w:pStyle w:val="Body"/>
      </w:pPr>
      <w:r>
        <w:pict w14:anchorId="58ACEAD3">
          <v:shape id="_x0000_i1050" type="#_x0000_t75" alt="Search student" style="width:287.5pt;height:252pt;mso-position-horizontal:left" o:allowoverlap="f">
            <v:imagedata r:id="rId50" o:title="p3_search_student" cropbottom="8731f"/>
          </v:shape>
        </w:pict>
      </w:r>
    </w:p>
    <w:p w14:paraId="64DC5082" w14:textId="5571B67F" w:rsidR="00574430" w:rsidRDefault="00A37756" w:rsidP="00574430">
      <w:pPr>
        <w:pStyle w:val="Heading5"/>
        <w:rPr>
          <w:shd w:val="clear" w:color="auto" w:fill="FFFFFF"/>
        </w:rPr>
      </w:pPr>
      <w:r>
        <w:rPr>
          <w:shd w:val="clear" w:color="auto" w:fill="FFFFFF"/>
        </w:rPr>
        <w:t xml:space="preserve">P6 - </w:t>
      </w:r>
      <w:r w:rsidR="00574430">
        <w:rPr>
          <w:shd w:val="clear" w:color="auto" w:fill="FFFFFF"/>
        </w:rPr>
        <w:t>Search Results</w:t>
      </w:r>
    </w:p>
    <w:p w14:paraId="7B0A2CB9" w14:textId="2935B37B" w:rsidR="00574430" w:rsidRPr="00574430" w:rsidRDefault="00DD4318" w:rsidP="00574430">
      <w:r>
        <w:pict w14:anchorId="23FAC4AA">
          <v:shape id="_x0000_i1051" type="#_x0000_t75" alt="Search results" style="width:309.5pt;height:158.5pt;mso-position-horizontal:left" o:allowoverlap="f">
            <v:imagedata r:id="rId51" o:title="p6_search_results" cropbottom="14123f"/>
          </v:shape>
        </w:pict>
      </w:r>
    </w:p>
    <w:p w14:paraId="0DED10B6" w14:textId="410F213E" w:rsidR="00574430" w:rsidRDefault="00A37756" w:rsidP="00574430">
      <w:pPr>
        <w:pStyle w:val="Heading5"/>
        <w:rPr>
          <w:shd w:val="clear" w:color="auto" w:fill="FFFFFF"/>
        </w:rPr>
      </w:pPr>
      <w:bookmarkStart w:id="211" w:name="_P7_-_Edit"/>
      <w:bookmarkEnd w:id="211"/>
      <w:r>
        <w:rPr>
          <w:shd w:val="clear" w:color="auto" w:fill="FFFFFF"/>
        </w:rPr>
        <w:t xml:space="preserve">P7 - </w:t>
      </w:r>
      <w:r w:rsidR="00574430">
        <w:rPr>
          <w:shd w:val="clear" w:color="auto" w:fill="FFFFFF"/>
        </w:rPr>
        <w:t>Edit Student</w:t>
      </w:r>
    </w:p>
    <w:p w14:paraId="69E0A088" w14:textId="16D2F254" w:rsidR="00574430" w:rsidRPr="00574430" w:rsidRDefault="00DD4318" w:rsidP="00574430">
      <w:r>
        <w:pict w14:anchorId="41487783">
          <v:shape id="_x0000_i1052" type="#_x0000_t75" style="width:289.5pt;height:187.5pt;mso-position-horizontal:left" o:allowoverlap="f">
            <v:imagedata r:id="rId52" o:title="p6_edit_student" cropbottom="10627f"/>
          </v:shape>
        </w:pict>
      </w:r>
    </w:p>
    <w:p w14:paraId="3C4D1F16" w14:textId="2DAA9505" w:rsidR="00574430" w:rsidRDefault="00A37756" w:rsidP="00574430">
      <w:pPr>
        <w:pStyle w:val="Heading5"/>
      </w:pPr>
      <w:r>
        <w:t xml:space="preserve">P7 - </w:t>
      </w:r>
      <w:r w:rsidR="00574430" w:rsidRPr="00574430">
        <w:t>Edit Student - View History</w:t>
      </w:r>
    </w:p>
    <w:p w14:paraId="15398F5B" w14:textId="3E25FD48" w:rsidR="00574430" w:rsidRPr="00574430" w:rsidRDefault="00DD4318" w:rsidP="00574430">
      <w:r>
        <w:pict w14:anchorId="22419830">
          <v:shape id="_x0000_i1053" type="#_x0000_t75" alt="Student demographic change history" style="width:4in;height:194.5pt;mso-position-horizontal:left" o:allowoverlap="f">
            <v:imagedata r:id="rId53" o:title="p6_edit_student_view_history" cropbottom="8394f"/>
          </v:shape>
        </w:pict>
      </w:r>
    </w:p>
    <w:p w14:paraId="63E13B4F" w14:textId="33F5B419" w:rsidR="00574430" w:rsidRDefault="00574430" w:rsidP="00574430"/>
    <w:p w14:paraId="740AF5CD" w14:textId="2BBD106D" w:rsidR="00574430" w:rsidRDefault="00A37756" w:rsidP="00574430">
      <w:pPr>
        <w:pStyle w:val="Heading5"/>
      </w:pPr>
      <w:r>
        <w:t xml:space="preserve">P7 - </w:t>
      </w:r>
      <w:r w:rsidR="00574430" w:rsidRPr="00574430">
        <w:t>Edit Student - View Merge Records</w:t>
      </w:r>
    </w:p>
    <w:p w14:paraId="2726AAD1" w14:textId="0CEAF90B" w:rsidR="00574430" w:rsidRPr="00574430" w:rsidRDefault="00DD4318" w:rsidP="00574430">
      <w:r>
        <w:pict w14:anchorId="54246AC3">
          <v:shape id="_x0000_i1054" type="#_x0000_t75" alt="View merged records" style="width:4in;height:244.5pt;mso-position-horizontal:left" o:allowoverlap="f">
            <v:imagedata r:id="rId54" o:title="p6_edit_student_view_merge_records" cropbottom="6091f"/>
          </v:shape>
        </w:pict>
      </w:r>
    </w:p>
    <w:p w14:paraId="0F131C8E" w14:textId="3EE03552" w:rsidR="00574430" w:rsidRDefault="00A37756" w:rsidP="00574430">
      <w:pPr>
        <w:pStyle w:val="Heading5"/>
      </w:pPr>
      <w:r>
        <w:t xml:space="preserve">P8 - </w:t>
      </w:r>
      <w:r w:rsidR="00574430" w:rsidRPr="00574430">
        <w:t>Manage Blocks</w:t>
      </w:r>
    </w:p>
    <w:p w14:paraId="647A5CBB" w14:textId="66B93684" w:rsidR="00574430" w:rsidRPr="00574430" w:rsidRDefault="00DD4318" w:rsidP="00574430">
      <w:r>
        <w:pict w14:anchorId="08B461BC">
          <v:shape id="_x0000_i1055" type="#_x0000_t75" style="width:286.5pt;height:139pt;mso-position-horizontal:left" o:allowoverlap="f">
            <v:imagedata r:id="rId55" o:title="p8_manage_blocks" cropbottom="16122f"/>
          </v:shape>
        </w:pict>
      </w:r>
    </w:p>
    <w:p w14:paraId="124AF809" w14:textId="41DAF100" w:rsidR="00574430" w:rsidRDefault="00574430" w:rsidP="00574430"/>
    <w:p w14:paraId="2728377B" w14:textId="7C23C039" w:rsidR="00574430" w:rsidRDefault="00A37756" w:rsidP="00574430">
      <w:pPr>
        <w:pStyle w:val="Heading5"/>
      </w:pPr>
      <w:r>
        <w:t xml:space="preserve">P8 - </w:t>
      </w:r>
      <w:r w:rsidR="00574430" w:rsidRPr="00574430">
        <w:t>Edit Blocks</w:t>
      </w:r>
    </w:p>
    <w:p w14:paraId="01DD1D0F" w14:textId="6430B1B9" w:rsidR="00574430" w:rsidRPr="00574430" w:rsidRDefault="00DD4318" w:rsidP="00574430">
      <w:r>
        <w:pict w14:anchorId="2556BD23">
          <v:shape id="_x0000_i1056" type="#_x0000_t75" alt="Edit blocks" style="width:4in;height:208.5pt;mso-position-horizontal:left" o:allowoverlap="f">
            <v:imagedata r:id="rId56" o:title="p10_edit_blocks" cropbottom="7646f"/>
          </v:shape>
        </w:pict>
      </w:r>
    </w:p>
    <w:p w14:paraId="46C24C89" w14:textId="72D60F0F" w:rsidR="00574430" w:rsidRDefault="00574430" w:rsidP="00574430"/>
    <w:p w14:paraId="190C96EE" w14:textId="7026749C" w:rsidR="00574430" w:rsidRDefault="00A37756" w:rsidP="00574430">
      <w:pPr>
        <w:pStyle w:val="Heading5"/>
        <w:rPr>
          <w:shd w:val="clear" w:color="auto" w:fill="FFFFFF"/>
        </w:rPr>
      </w:pPr>
      <w:r>
        <w:rPr>
          <w:shd w:val="clear" w:color="auto" w:fill="FFFFFF"/>
        </w:rPr>
        <w:t xml:space="preserve">P9 - </w:t>
      </w:r>
      <w:r w:rsidR="00574430">
        <w:rPr>
          <w:shd w:val="clear" w:color="auto" w:fill="FFFFFF"/>
        </w:rPr>
        <w:t>Transcript Details</w:t>
      </w:r>
    </w:p>
    <w:p w14:paraId="062DF2C8" w14:textId="0B5A7B7A" w:rsidR="00574430" w:rsidRPr="00574430" w:rsidRDefault="00DD4318" w:rsidP="00574430">
      <w:r>
        <w:pict w14:anchorId="0253B3E5">
          <v:shape id="_x0000_i1057" type="#_x0000_t75" alt="Transcript details" style="width:4in;height:237.5pt;mso-position-horizontal:left" o:allowoverlap="f">
            <v:imagedata r:id="rId57" o:title="p9_tran_details" cropbottom="8252f"/>
          </v:shape>
        </w:pict>
      </w:r>
    </w:p>
    <w:p w14:paraId="6DD88684" w14:textId="20954D27" w:rsidR="00574430" w:rsidRDefault="00574430" w:rsidP="00574430"/>
    <w:p w14:paraId="1ABDA397" w14:textId="12EBE919" w:rsidR="00574430" w:rsidRDefault="00A37756" w:rsidP="00574430">
      <w:pPr>
        <w:pStyle w:val="Heading5"/>
      </w:pPr>
      <w:r>
        <w:t xml:space="preserve">P11 - </w:t>
      </w:r>
      <w:r w:rsidR="00574430" w:rsidRPr="00574430">
        <w:t>Print Transcript</w:t>
      </w:r>
    </w:p>
    <w:p w14:paraId="1CFEB9ED" w14:textId="4962975D" w:rsidR="00574430" w:rsidRPr="00574430" w:rsidRDefault="00DD4318" w:rsidP="00574430">
      <w:r>
        <w:pict w14:anchorId="2DB4270C">
          <v:shape id="_x0000_i1058" type="#_x0000_t75" alt="Print transcript" style="width:4in;height:237.5pt;mso-position-horizontal:left" o:allowoverlap="f">
            <v:imagedata r:id="rId58" o:title="p11_print_transcript" cropbottom="8601f"/>
          </v:shape>
        </w:pict>
      </w:r>
    </w:p>
    <w:p w14:paraId="460D2F8B" w14:textId="034404FF" w:rsidR="00574430" w:rsidRDefault="00574430" w:rsidP="00574430"/>
    <w:p w14:paraId="638052B9" w14:textId="2CE5EDCB" w:rsidR="00574430" w:rsidRDefault="00A37756" w:rsidP="00574430">
      <w:pPr>
        <w:pStyle w:val="Heading5"/>
      </w:pPr>
      <w:r>
        <w:t xml:space="preserve">P11 - </w:t>
      </w:r>
      <w:r w:rsidR="00574430" w:rsidRPr="00574430">
        <w:t>Print History</w:t>
      </w:r>
    </w:p>
    <w:p w14:paraId="00A91F34" w14:textId="214BA599" w:rsidR="00574430" w:rsidRDefault="00DD4318" w:rsidP="00574430">
      <w:r>
        <w:pict w14:anchorId="6B391A6C">
          <v:shape id="_x0000_i1059" type="#_x0000_t75" alt="Print history" style="width:4in;height:129.5pt;mso-position-horizontal:left" o:allowoverlap="f">
            <v:imagedata r:id="rId59" o:title="p11_print_history" cropbottom="19573f"/>
          </v:shape>
        </w:pict>
      </w:r>
    </w:p>
    <w:p w14:paraId="358933C3" w14:textId="74828289" w:rsidR="00574430" w:rsidRDefault="00574430" w:rsidP="00574430"/>
    <w:p w14:paraId="46C5ECEF" w14:textId="02566355" w:rsidR="009E4A94" w:rsidRDefault="00A37756" w:rsidP="009E4A94">
      <w:pPr>
        <w:pStyle w:val="Heading5"/>
      </w:pPr>
      <w:r>
        <w:t xml:space="preserve">P12 - </w:t>
      </w:r>
      <w:r w:rsidR="009E4A94" w:rsidRPr="00574430">
        <w:t>Send Transcript (external)</w:t>
      </w:r>
    </w:p>
    <w:p w14:paraId="321F64CB" w14:textId="5D996AFC" w:rsidR="009E4A94" w:rsidRPr="00574430" w:rsidRDefault="009E4A94" w:rsidP="009E4A94">
      <w:r>
        <w:rPr>
          <w:noProof/>
        </w:rPr>
        <w:drawing>
          <wp:inline distT="0" distB="0" distL="0" distR="0" wp14:anchorId="4DE728C5" wp14:editId="121DACC3">
            <wp:extent cx="3601085" cy="1797050"/>
            <wp:effectExtent l="0" t="0" r="0" b="0"/>
            <wp:docPr id="2" name="Picture 2" descr="C:\Users\ggamble\AppData\Local\Microsoft\Windows\INetCache\Content.Word\p12_send_transcipt_external.png" title="Send trans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gamble\AppData\Local\Microsoft\Windows\INetCache\Content.Word\p12_send_transcipt_external.png"/>
                    <pic:cNvPicPr>
                      <a:picLocks noChangeAspect="1" noChangeArrowheads="1"/>
                    </pic:cNvPicPr>
                  </pic:nvPicPr>
                  <pic:blipFill rotWithShape="1">
                    <a:blip r:embed="rId60">
                      <a:extLst>
                        <a:ext uri="{28A0092B-C50C-407E-A947-70E740481C1C}">
                          <a14:useLocalDpi xmlns:a14="http://schemas.microsoft.com/office/drawing/2010/main" val="0"/>
                        </a:ext>
                      </a:extLst>
                    </a:blip>
                    <a:srcRect b="40916"/>
                    <a:stretch/>
                  </pic:blipFill>
                  <pic:spPr bwMode="auto">
                    <a:xfrm>
                      <a:off x="0" y="0"/>
                      <a:ext cx="3609332" cy="1801166"/>
                    </a:xfrm>
                    <a:prstGeom prst="rect">
                      <a:avLst/>
                    </a:prstGeom>
                    <a:noFill/>
                    <a:ln>
                      <a:noFill/>
                    </a:ln>
                    <a:extLst>
                      <a:ext uri="{53640926-AAD7-44D8-BBD7-CCE9431645EC}">
                        <a14:shadowObscured xmlns:a14="http://schemas.microsoft.com/office/drawing/2010/main"/>
                      </a:ext>
                    </a:extLst>
                  </pic:spPr>
                </pic:pic>
              </a:graphicData>
            </a:graphic>
          </wp:inline>
        </w:drawing>
      </w:r>
    </w:p>
    <w:p w14:paraId="796A7CA9" w14:textId="77777777" w:rsidR="009E4A94" w:rsidRDefault="009E4A94" w:rsidP="009E4A94"/>
    <w:p w14:paraId="4DD6C066" w14:textId="77777777" w:rsidR="009E4A94" w:rsidRDefault="009E4A94" w:rsidP="00574430"/>
    <w:p w14:paraId="1812555D" w14:textId="38E67990" w:rsidR="009E4A94" w:rsidRDefault="00A37756" w:rsidP="009E4A94">
      <w:pPr>
        <w:pStyle w:val="Heading5"/>
      </w:pPr>
      <w:r>
        <w:t xml:space="preserve">P13 - </w:t>
      </w:r>
      <w:r w:rsidR="009E4A94" w:rsidRPr="009E4A94">
        <w:t>Transmit Transcript</w:t>
      </w:r>
    </w:p>
    <w:p w14:paraId="3455B4C1" w14:textId="793E7CD9" w:rsidR="009E4A94" w:rsidRDefault="00DD4318" w:rsidP="009E4A94">
      <w:r>
        <w:pict w14:anchorId="05D011FF">
          <v:shape id="_x0000_i1060" type="#_x0000_t75" alt="Transmit transcript" style="width:295.5pt;height:2in;mso-position-horizontal:left" o:allowoverlap="f">
            <v:imagedata r:id="rId61" o:title="p13_transmit_transcript" cropbottom="27017f"/>
          </v:shape>
        </w:pict>
      </w:r>
    </w:p>
    <w:p w14:paraId="63F566BD" w14:textId="67DBE649" w:rsidR="009E4A94" w:rsidRDefault="009E4A94" w:rsidP="009E4A94"/>
    <w:p w14:paraId="7A1E6638" w14:textId="27A4B029" w:rsidR="009E4A94" w:rsidRDefault="00A37756" w:rsidP="009E4A94">
      <w:pPr>
        <w:pStyle w:val="Heading5"/>
      </w:pPr>
      <w:r>
        <w:t xml:space="preserve">P13 - </w:t>
      </w:r>
      <w:r w:rsidR="009E4A94" w:rsidRPr="009E4A94">
        <w:t>Transmit History</w:t>
      </w:r>
    </w:p>
    <w:p w14:paraId="53D24311" w14:textId="75464F56" w:rsidR="009E4A94" w:rsidRPr="009E4A94" w:rsidRDefault="00DD4318" w:rsidP="009E4A94">
      <w:r>
        <w:pict w14:anchorId="3E34BF5C">
          <v:shape id="_x0000_i1061" type="#_x0000_t75" alt="Transmit history" style="width:295.5pt;height:187pt;mso-position-horizontal:left" o:allowoverlap="f">
            <v:imagedata r:id="rId62" o:title="p13_transmit_history" cropbottom="15216f"/>
          </v:shape>
        </w:pict>
      </w:r>
    </w:p>
    <w:p w14:paraId="16DFAA6D" w14:textId="08082A4C" w:rsidR="009E4A94" w:rsidRDefault="009E4A94" w:rsidP="009E4A94"/>
    <w:p w14:paraId="3C4B5D6F" w14:textId="6E82F20F" w:rsidR="009E4A94" w:rsidRDefault="009E4A94" w:rsidP="009E4A94"/>
    <w:p w14:paraId="308D0D42" w14:textId="001D68B4" w:rsidR="009E4A94" w:rsidRDefault="009E4A94" w:rsidP="009E4A94"/>
    <w:p w14:paraId="03468295" w14:textId="77777777" w:rsidR="009E4A94" w:rsidRPr="009E4A94" w:rsidRDefault="009E4A94" w:rsidP="009E4A94"/>
    <w:p w14:paraId="4A8D934A" w14:textId="77777777" w:rsidR="00574430" w:rsidRPr="00574430" w:rsidRDefault="00574430" w:rsidP="00574430"/>
    <w:p w14:paraId="278ACC94" w14:textId="77777777" w:rsidR="009E4A94" w:rsidRDefault="009E4A94">
      <w:pPr>
        <w:spacing w:before="0" w:after="-1" w:line="259" w:lineRule="auto"/>
        <w:rPr>
          <w:rFonts w:ascii="Franklin Gothic Medium" w:hAnsi="Franklin Gothic Medium" w:cstheme="majorBidi"/>
          <w:bCs/>
          <w:iCs/>
          <w:color w:val="0071CE"/>
          <w:sz w:val="32"/>
          <w:szCs w:val="21"/>
        </w:rPr>
      </w:pPr>
      <w:r>
        <w:br w:type="page"/>
      </w:r>
    </w:p>
    <w:p w14:paraId="1D4CAEDB" w14:textId="09F6C17D" w:rsidR="00E6741E" w:rsidRDefault="00E6741E" w:rsidP="00E6741E">
      <w:pPr>
        <w:pStyle w:val="Heading4"/>
      </w:pPr>
      <w:bookmarkStart w:id="212" w:name="_Toc11429225"/>
      <w:r>
        <w:t>Read-Only Access</w:t>
      </w:r>
      <w:bookmarkEnd w:id="212"/>
    </w:p>
    <w:p w14:paraId="475BAE6B" w14:textId="77777777" w:rsidR="00322715" w:rsidRDefault="00322715" w:rsidP="00322715">
      <w:pPr>
        <w:pStyle w:val="Heading5"/>
      </w:pPr>
      <w:r>
        <w:t>Login</w:t>
      </w:r>
    </w:p>
    <w:p w14:paraId="5A699A32" w14:textId="7697BEF2" w:rsidR="00322715" w:rsidRPr="00322715" w:rsidRDefault="00DD4318" w:rsidP="00322715">
      <w:r>
        <w:pict w14:anchorId="764ED92B">
          <v:shape id="_x0000_i1062" type="#_x0000_t75" alt="Login" style="width:287.5pt;height:2in;mso-position-horizontal:left;mso-position-horizontal-relative:text;mso-position-vertical:absolute;mso-position-vertical-relative:text;mso-width-relative:page;mso-height-relative:page" o:allowoverlap="f">
            <v:imagedata r:id="rId48" o:title="login_staff" cropbottom="17578f"/>
          </v:shape>
        </w:pict>
      </w:r>
    </w:p>
    <w:p w14:paraId="05AEAF61" w14:textId="0D82F2E2" w:rsidR="00620F34" w:rsidRDefault="00B40FC8" w:rsidP="00322715">
      <w:pPr>
        <w:pStyle w:val="Heading5"/>
      </w:pPr>
      <w:r>
        <w:t xml:space="preserve">R1 - </w:t>
      </w:r>
      <w:r w:rsidR="00322715" w:rsidRPr="00322715">
        <w:t>Multiple Colleges</w:t>
      </w:r>
    </w:p>
    <w:p w14:paraId="4C2AFC7E" w14:textId="27F9EA5B" w:rsidR="00322715" w:rsidRPr="00322715" w:rsidRDefault="00DD4318" w:rsidP="00322715">
      <w:r>
        <w:pict w14:anchorId="1880CE86">
          <v:shape id="_x0000_i1063" type="#_x0000_t75" alt="Select college" style="width:316.5pt;height:122.5pt;mso-position-horizontal:left;mso-position-horizontal-relative:text;mso-position-vertical:absolute;mso-position-vertical-relative:text;mso-width-relative:page;mso-height-relative:page" o:allowoverlap="f">
            <v:imagedata r:id="rId63" o:title="r1_multiple_colleges" cropbottom="27437f"/>
          </v:shape>
        </w:pict>
      </w:r>
    </w:p>
    <w:p w14:paraId="44B9CB40" w14:textId="3A357E50" w:rsidR="00620F34" w:rsidRDefault="00B40FC8" w:rsidP="00322715">
      <w:pPr>
        <w:pStyle w:val="Heading5"/>
        <w:rPr>
          <w:shd w:val="clear" w:color="auto" w:fill="FFFFFF"/>
        </w:rPr>
      </w:pPr>
      <w:r>
        <w:rPr>
          <w:shd w:val="clear" w:color="auto" w:fill="FFFFFF"/>
        </w:rPr>
        <w:t xml:space="preserve">R3 - </w:t>
      </w:r>
      <w:r w:rsidR="00322715">
        <w:rPr>
          <w:shd w:val="clear" w:color="auto" w:fill="FFFFFF"/>
        </w:rPr>
        <w:t>Search for Student</w:t>
      </w:r>
    </w:p>
    <w:p w14:paraId="08CBE12A" w14:textId="0F697665" w:rsidR="00322715" w:rsidRPr="00322715" w:rsidRDefault="00DD4318" w:rsidP="00322715">
      <w:r>
        <w:pict w14:anchorId="09B99AD8">
          <v:shape id="_x0000_i1064" type="#_x0000_t75" alt="Search for student" style="width:295pt;height:252pt;mso-position-horizontal:left;mso-position-horizontal-relative:text;mso-position-vertical:absolute;mso-position-vertical-relative:text;mso-width-relative:page;mso-height-relative:page" o:allowoverlap="f">
            <v:imagedata r:id="rId50" o:title="r3_search_student" cropbottom="8775f"/>
          </v:shape>
        </w:pict>
      </w:r>
    </w:p>
    <w:p w14:paraId="20B77405" w14:textId="28788A04" w:rsidR="00620F34" w:rsidRDefault="00B40FC8" w:rsidP="00322715">
      <w:pPr>
        <w:pStyle w:val="Heading5"/>
        <w:rPr>
          <w:shd w:val="clear" w:color="auto" w:fill="FFFFFF"/>
        </w:rPr>
      </w:pPr>
      <w:r>
        <w:rPr>
          <w:shd w:val="clear" w:color="auto" w:fill="FFFFFF"/>
        </w:rPr>
        <w:t xml:space="preserve">R6 - </w:t>
      </w:r>
      <w:r w:rsidR="00322715">
        <w:rPr>
          <w:shd w:val="clear" w:color="auto" w:fill="FFFFFF"/>
        </w:rPr>
        <w:t>Search Results</w:t>
      </w:r>
    </w:p>
    <w:p w14:paraId="55D6DDAA" w14:textId="4C790382" w:rsidR="00322715" w:rsidRPr="00322715" w:rsidRDefault="00DD4318" w:rsidP="00322715">
      <w:r>
        <w:pict w14:anchorId="2D808EF7">
          <v:shape id="_x0000_i1065" type="#_x0000_t75" alt="Search results" style="width:287.5pt;height:151pt;mso-position-horizontal:left;mso-position-horizontal-relative:text;mso-position-vertical:absolute;mso-position-vertical-relative:text;mso-width-relative:page;mso-height-relative:page" o:allowoverlap="f">
            <v:imagedata r:id="rId64" o:title="r6_search_results" cropbottom="14589f"/>
          </v:shape>
        </w:pict>
      </w:r>
    </w:p>
    <w:p w14:paraId="33DC2FEC" w14:textId="1E33D65A" w:rsidR="00620F34" w:rsidRDefault="00B40FC8" w:rsidP="00322715">
      <w:pPr>
        <w:pStyle w:val="Heading5"/>
        <w:rPr>
          <w:shd w:val="clear" w:color="auto" w:fill="FFFFFF"/>
        </w:rPr>
      </w:pPr>
      <w:r>
        <w:rPr>
          <w:shd w:val="clear" w:color="auto" w:fill="FFFFFF"/>
        </w:rPr>
        <w:t xml:space="preserve">R7 - </w:t>
      </w:r>
      <w:r w:rsidR="00322715">
        <w:rPr>
          <w:shd w:val="clear" w:color="auto" w:fill="FFFFFF"/>
        </w:rPr>
        <w:t>View Student</w:t>
      </w:r>
    </w:p>
    <w:p w14:paraId="0A348B40" w14:textId="076ADBCD" w:rsidR="00322715" w:rsidRPr="00322715" w:rsidRDefault="00DD4318" w:rsidP="00322715">
      <w:r>
        <w:pict w14:anchorId="5C2364F8">
          <v:shape id="_x0000_i1066" type="#_x0000_t75" style="width:287pt;height:187pt;mso-position-horizontal:left" o:allowoverlap="f">
            <v:imagedata r:id="rId65" o:title="r7_view_student" cropbottom="10345f"/>
          </v:shape>
        </w:pict>
      </w:r>
    </w:p>
    <w:p w14:paraId="1131FCF9" w14:textId="66A63DB4" w:rsidR="00620F34" w:rsidRDefault="00620F34" w:rsidP="00620F34"/>
    <w:p w14:paraId="129A2332" w14:textId="4F30C936" w:rsidR="00322715" w:rsidRDefault="00B40FC8" w:rsidP="00322715">
      <w:pPr>
        <w:pStyle w:val="Heading5"/>
      </w:pPr>
      <w:r>
        <w:t xml:space="preserve">R7 - </w:t>
      </w:r>
      <w:r w:rsidR="00322715" w:rsidRPr="00322715">
        <w:t>View Student - View History</w:t>
      </w:r>
    </w:p>
    <w:p w14:paraId="129415D3" w14:textId="1FDDD7D6" w:rsidR="00322715" w:rsidRPr="00322715" w:rsidRDefault="00DD4318" w:rsidP="00322715">
      <w:r>
        <w:pict w14:anchorId="005CC93F">
          <v:shape id="_x0000_i1067" type="#_x0000_t75" alt="View demogrphic history modal" style="width:4in;height:194.5pt;mso-position-horizontal:left;mso-position-horizontal-relative:text;mso-position-vertical:absolute;mso-position-vertical-relative:text;mso-width-relative:page;mso-height-relative:page" o:allowoverlap="f">
            <v:imagedata r:id="rId66" o:title="r6_view_student_view_history" cropbottom="8320f"/>
          </v:shape>
        </w:pict>
      </w:r>
    </w:p>
    <w:p w14:paraId="6548F32A" w14:textId="0F534069" w:rsidR="00620F34" w:rsidRDefault="00B40FC8" w:rsidP="00322715">
      <w:pPr>
        <w:pStyle w:val="Heading5"/>
      </w:pPr>
      <w:r>
        <w:t xml:space="preserve">R7 - </w:t>
      </w:r>
      <w:r w:rsidR="00322715" w:rsidRPr="00322715">
        <w:t>View Student - View Merge Records</w:t>
      </w:r>
    </w:p>
    <w:p w14:paraId="5BB8A0C2" w14:textId="2C008D8F" w:rsidR="00322715" w:rsidRDefault="00DD4318" w:rsidP="00322715">
      <w:r>
        <w:pict w14:anchorId="5DD87FB3">
          <v:shape id="_x0000_i1068" type="#_x0000_t75" alt="View merged records" style="width:295pt;height:244.5pt;mso-position-horizontal:left;mso-position-horizontal-relative:text;mso-position-vertical:absolute;mso-position-vertical-relative:text;mso-width-relative:page;mso-height-relative:page" o:allowoverlap="f">
            <v:imagedata r:id="rId54" o:title="r6_view_student_view_merge_records" cropbottom="6012f"/>
          </v:shape>
        </w:pict>
      </w:r>
    </w:p>
    <w:p w14:paraId="58E21D43" w14:textId="1891DA57" w:rsidR="00322715" w:rsidRDefault="00322715" w:rsidP="00322715"/>
    <w:p w14:paraId="2E71FD18" w14:textId="49D51C16" w:rsidR="00322715" w:rsidRDefault="00B40FC8" w:rsidP="00322715">
      <w:pPr>
        <w:pStyle w:val="Heading5"/>
      </w:pPr>
      <w:r>
        <w:t xml:space="preserve">R8 - </w:t>
      </w:r>
      <w:r w:rsidR="00322715" w:rsidRPr="00322715">
        <w:t>View Blocks</w:t>
      </w:r>
    </w:p>
    <w:p w14:paraId="3561C145" w14:textId="0C1773FC" w:rsidR="00322715" w:rsidRPr="00322715" w:rsidRDefault="00DD4318" w:rsidP="00322715">
      <w:r>
        <w:pict w14:anchorId="74568085">
          <v:shape id="_x0000_i1069" type="#_x0000_t75" style="width:286.5pt;height:137.5pt;mso-position-horizontal:left" o:allowoverlap="f">
            <v:imagedata r:id="rId67" o:title="r8_view_blocks" cropbottom="27968f"/>
          </v:shape>
        </w:pict>
      </w:r>
    </w:p>
    <w:p w14:paraId="27936E7C" w14:textId="2E9C6603" w:rsidR="00322715" w:rsidRDefault="00B40FC8" w:rsidP="00322715">
      <w:pPr>
        <w:pStyle w:val="Heading5"/>
        <w:rPr>
          <w:shd w:val="clear" w:color="auto" w:fill="FFFFFF"/>
        </w:rPr>
      </w:pPr>
      <w:r>
        <w:rPr>
          <w:shd w:val="clear" w:color="auto" w:fill="FFFFFF"/>
        </w:rPr>
        <w:t xml:space="preserve">R9 - </w:t>
      </w:r>
      <w:r w:rsidR="00322715">
        <w:rPr>
          <w:shd w:val="clear" w:color="auto" w:fill="FFFFFF"/>
        </w:rPr>
        <w:t>View Transcript Details</w:t>
      </w:r>
    </w:p>
    <w:p w14:paraId="395C732F" w14:textId="1F84C016" w:rsidR="00322715" w:rsidRPr="00322715" w:rsidRDefault="00DD4318" w:rsidP="00322715">
      <w:r>
        <w:pict w14:anchorId="377C67D3">
          <v:shape id="_x0000_i1070" type="#_x0000_t75" alt="Transcript details" style="width:295.5pt;height:230.5pt;mso-position-horizontal:left;mso-position-horizontal-relative:text;mso-position-vertical:absolute;mso-position-vertical-relative:text;mso-width-relative:page;mso-height-relative:page" o:allowoverlap="f">
            <v:imagedata r:id="rId68" o:title="r9_tran_details" cropbottom="10647f"/>
          </v:shape>
        </w:pict>
      </w:r>
    </w:p>
    <w:p w14:paraId="400CF843" w14:textId="77777777" w:rsidR="00322715" w:rsidRPr="00322715" w:rsidRDefault="00322715" w:rsidP="00322715"/>
    <w:p w14:paraId="6345CAD4" w14:textId="07F28818" w:rsidR="00620F34" w:rsidRDefault="00620F34" w:rsidP="00620F34"/>
    <w:p w14:paraId="001BED3C" w14:textId="77777777" w:rsidR="00CE6E88" w:rsidRDefault="00CE6E88">
      <w:pPr>
        <w:spacing w:before="0" w:after="-1" w:line="259" w:lineRule="auto"/>
        <w:rPr>
          <w:rFonts w:ascii="Franklin Gothic Medium" w:hAnsi="Franklin Gothic Medium" w:cstheme="majorBidi"/>
          <w:bCs/>
          <w:iCs/>
          <w:color w:val="0071CE"/>
          <w:sz w:val="32"/>
          <w:szCs w:val="21"/>
        </w:rPr>
      </w:pPr>
      <w:r>
        <w:br w:type="page"/>
      </w:r>
    </w:p>
    <w:p w14:paraId="6F33BE95" w14:textId="677B4BE8" w:rsidR="00E6741E" w:rsidRPr="00CE6E88" w:rsidRDefault="00E6741E" w:rsidP="00CE6E88">
      <w:pPr>
        <w:pStyle w:val="Heading4"/>
      </w:pPr>
      <w:bookmarkStart w:id="213" w:name="_Toc11429226"/>
      <w:r>
        <w:t>Student Access</w:t>
      </w:r>
      <w:bookmarkEnd w:id="213"/>
    </w:p>
    <w:p w14:paraId="5544BDE5" w14:textId="341A687B" w:rsidR="00D51558" w:rsidRDefault="00D51558" w:rsidP="00D51558">
      <w:pPr>
        <w:pStyle w:val="Heading5"/>
      </w:pPr>
      <w:r>
        <w:t>Login</w:t>
      </w:r>
    </w:p>
    <w:p w14:paraId="7427128B" w14:textId="24625D9F" w:rsidR="00B55A8A" w:rsidRDefault="00DD4318" w:rsidP="00B55A8A">
      <w:r>
        <w:pict w14:anchorId="2FE4406F">
          <v:shape id="_x0000_i1071" type="#_x0000_t75" alt="Login" style="width:287.5pt;height:137pt;mso-position-horizontal:left" o:allowoverlap="f">
            <v:imagedata r:id="rId69" o:title="login_student" cropbottom="18087f"/>
          </v:shape>
        </w:pict>
      </w:r>
    </w:p>
    <w:p w14:paraId="51B2B983" w14:textId="6ABBE7D5" w:rsidR="00015A76" w:rsidRDefault="00015A76" w:rsidP="00B55A8A"/>
    <w:p w14:paraId="45B9C712" w14:textId="6E949FCF" w:rsidR="00015A76" w:rsidRDefault="00E61550" w:rsidP="00015A76">
      <w:pPr>
        <w:pStyle w:val="Heading5"/>
      </w:pPr>
      <w:r>
        <w:t xml:space="preserve">S4 - </w:t>
      </w:r>
      <w:r w:rsidR="00015A76" w:rsidRPr="00015A76">
        <w:t>Create Account</w:t>
      </w:r>
    </w:p>
    <w:p w14:paraId="65A6B96E" w14:textId="61DCF1DA" w:rsidR="00015A76" w:rsidRDefault="00DD4318" w:rsidP="00015A76">
      <w:r>
        <w:pict w14:anchorId="05731C6A">
          <v:shape id="_x0000_i1072" type="#_x0000_t75" alt="Create account part 1" style="width:287.5pt;height:209pt;mso-position-horizontal:left" o:allowoverlap="f">
            <v:imagedata r:id="rId70" o:title="s4_create_account" cropbottom="9360f"/>
          </v:shape>
        </w:pict>
      </w:r>
    </w:p>
    <w:p w14:paraId="1D48E358" w14:textId="781890DB" w:rsidR="007C05A1" w:rsidRDefault="007C05A1" w:rsidP="00015A76"/>
    <w:p w14:paraId="617A0D27" w14:textId="55C48A9D" w:rsidR="007C05A1" w:rsidRDefault="00E61550" w:rsidP="007C05A1">
      <w:pPr>
        <w:pStyle w:val="Heading5"/>
      </w:pPr>
      <w:r>
        <w:t xml:space="preserve">S4 - </w:t>
      </w:r>
      <w:r w:rsidR="007C05A1" w:rsidRPr="007C05A1">
        <w:t>Create Password</w:t>
      </w:r>
    </w:p>
    <w:p w14:paraId="4C2F828E" w14:textId="4DE03461" w:rsidR="007C05A1" w:rsidRDefault="00DD4318" w:rsidP="007C05A1">
      <w:r>
        <w:pict w14:anchorId="175DBF54">
          <v:shape id="_x0000_i1073" type="#_x0000_t75" alt="Create account part 2" style="width:287.5pt;height:230.5pt;mso-position-horizontal:left" o:allowoverlap="f">
            <v:imagedata r:id="rId71" o:title="s4_create_password" cropbottom="8714f"/>
          </v:shape>
        </w:pict>
      </w:r>
    </w:p>
    <w:p w14:paraId="6102A6A0" w14:textId="1A48333F" w:rsidR="007C05A1" w:rsidRDefault="007C05A1" w:rsidP="007C05A1"/>
    <w:p w14:paraId="5EE2B51A" w14:textId="313B1733" w:rsidR="007C05A1" w:rsidRDefault="00E61550" w:rsidP="007C05A1">
      <w:pPr>
        <w:pStyle w:val="Heading5"/>
      </w:pPr>
      <w:r>
        <w:t xml:space="preserve">S5 - </w:t>
      </w:r>
      <w:r w:rsidR="007C05A1">
        <w:t>Identify College</w:t>
      </w:r>
    </w:p>
    <w:p w14:paraId="7A7D0104" w14:textId="30391B62" w:rsidR="007C05A1" w:rsidRDefault="00DD4318" w:rsidP="007C05A1">
      <w:r>
        <w:pict w14:anchorId="4F2CA92B">
          <v:shape id="_x0000_i1074" type="#_x0000_t75" alt="Identitfy a college" style="width:4in;height:122.5pt;mso-position-horizontal:left" o:allowoverlap="f">
            <v:imagedata r:id="rId72" o:title="s5_identify_college" cropbottom="23211f"/>
          </v:shape>
        </w:pict>
      </w:r>
    </w:p>
    <w:p w14:paraId="38758BAC" w14:textId="7A3A9C9D" w:rsidR="007C05A1" w:rsidRDefault="007C05A1" w:rsidP="007C05A1"/>
    <w:p w14:paraId="359724B4" w14:textId="2239922D" w:rsidR="007C05A1" w:rsidRDefault="00E61550" w:rsidP="007C05A1">
      <w:pPr>
        <w:pStyle w:val="Heading5"/>
      </w:pPr>
      <w:r>
        <w:t xml:space="preserve">S6 - </w:t>
      </w:r>
      <w:r w:rsidR="007C05A1">
        <w:t>Search Record</w:t>
      </w:r>
    </w:p>
    <w:p w14:paraId="3E1AF8FF" w14:textId="664044F0" w:rsidR="007C05A1" w:rsidRDefault="00DD4318" w:rsidP="007C05A1">
      <w:r>
        <w:pict w14:anchorId="0839C4A9">
          <v:shape id="_x0000_i1075" type="#_x0000_t75" alt="Search record" style="width:4in;height:187pt;mso-position-horizontal:left" o:allowoverlap="f">
            <v:imagedata r:id="rId73" o:title="s6_search_record" cropbottom="10049f"/>
          </v:shape>
        </w:pict>
      </w:r>
    </w:p>
    <w:p w14:paraId="42EA4418" w14:textId="76D0A78C" w:rsidR="007C05A1" w:rsidRDefault="007C05A1" w:rsidP="007C05A1"/>
    <w:p w14:paraId="3DB89F18" w14:textId="4F9E6AB8" w:rsidR="007C05A1" w:rsidRDefault="00E61550" w:rsidP="007C05A1">
      <w:pPr>
        <w:pStyle w:val="Heading5"/>
      </w:pPr>
      <w:r>
        <w:t xml:space="preserve">S7 - </w:t>
      </w:r>
      <w:r w:rsidR="007C05A1">
        <w:t>Search Found</w:t>
      </w:r>
    </w:p>
    <w:p w14:paraId="0D186D96" w14:textId="03C4D265" w:rsidR="007C05A1" w:rsidRDefault="00DD4318" w:rsidP="007C05A1">
      <w:r>
        <w:pict w14:anchorId="67F8C97B">
          <v:shape id="_x0000_i1076" type="#_x0000_t75" alt="search results" style="width:287.5pt;height:107.5pt;mso-position-horizontal:left" o:allowoverlap="f">
            <v:imagedata r:id="rId74" o:title="s7_search_found" cropbottom="19325f"/>
          </v:shape>
        </w:pict>
      </w:r>
    </w:p>
    <w:p w14:paraId="1C1B7AEF" w14:textId="36CEBAE7" w:rsidR="007C05A1" w:rsidRDefault="007C05A1" w:rsidP="007C05A1"/>
    <w:p w14:paraId="33E4FAD9" w14:textId="2AA2AB05" w:rsidR="007C05A1" w:rsidRDefault="00E61550" w:rsidP="007C05A1">
      <w:pPr>
        <w:pStyle w:val="Heading5"/>
      </w:pPr>
      <w:r>
        <w:t xml:space="preserve">S8 - </w:t>
      </w:r>
      <w:r w:rsidR="007C05A1">
        <w:t>Next Steps</w:t>
      </w:r>
    </w:p>
    <w:p w14:paraId="542C399B" w14:textId="254EC0A1" w:rsidR="007C05A1" w:rsidRDefault="00DD4318" w:rsidP="007C05A1">
      <w:r>
        <w:pict w14:anchorId="6E264B0F">
          <v:shape id="_x0000_i1077" type="#_x0000_t75" alt="Multiple accounts found" style="width:288.5pt;height:230.5pt;mso-position-horizontal:left" o:allowoverlap="f">
            <v:imagedata r:id="rId75" o:title="s8_next_steps" cropbottom="7198f"/>
          </v:shape>
        </w:pict>
      </w:r>
    </w:p>
    <w:p w14:paraId="0F83C4A4" w14:textId="6BAA7C0F" w:rsidR="007C05A1" w:rsidRDefault="007C05A1" w:rsidP="007C05A1"/>
    <w:p w14:paraId="06663148" w14:textId="1A9B06C3" w:rsidR="007C05A1" w:rsidRDefault="00E61550" w:rsidP="007C05A1">
      <w:pPr>
        <w:pStyle w:val="Heading5"/>
      </w:pPr>
      <w:r>
        <w:t xml:space="preserve">S9 - </w:t>
      </w:r>
      <w:r w:rsidR="007C05A1">
        <w:t>ctcLink Record</w:t>
      </w:r>
    </w:p>
    <w:p w14:paraId="2322142D" w14:textId="517645F7" w:rsidR="007C05A1" w:rsidRDefault="00DD4318" w:rsidP="007C05A1">
      <w:r>
        <w:pict w14:anchorId="63204E9B">
          <v:shape id="_x0000_i1078" type="#_x0000_t75" alt="ctcLink account" style="width:288.5pt;height:201.5pt;mso-position-horizontal:left" o:allowoverlap="f">
            <v:imagedata r:id="rId76" o:title="s9_next_steps_ctclink_record" cropbottom="15334f"/>
          </v:shape>
        </w:pict>
      </w:r>
    </w:p>
    <w:p w14:paraId="28BF6649" w14:textId="5B798E61" w:rsidR="007C05A1" w:rsidRDefault="007C05A1" w:rsidP="007C05A1"/>
    <w:p w14:paraId="6157FC26" w14:textId="618458C5" w:rsidR="007C05A1" w:rsidRDefault="00E61550" w:rsidP="007C05A1">
      <w:pPr>
        <w:pStyle w:val="Heading5"/>
      </w:pPr>
      <w:r>
        <w:t xml:space="preserve">S10 - </w:t>
      </w:r>
      <w:r w:rsidR="007C05A1">
        <w:t>Manage Record</w:t>
      </w:r>
    </w:p>
    <w:p w14:paraId="480F9642" w14:textId="09B69F4E" w:rsidR="007C05A1" w:rsidRDefault="00DD4318" w:rsidP="007C05A1">
      <w:r>
        <w:pict w14:anchorId="516DDD21">
          <v:shape id="_x0000_i1079" type="#_x0000_t75" alt="Manage record" style="width:4in;height:194pt;mso-position-horizontal:left" o:allowoverlap="f">
            <v:imagedata r:id="rId77" o:title="s10_edit_record" cropbottom="3022f"/>
          </v:shape>
        </w:pict>
      </w:r>
    </w:p>
    <w:p w14:paraId="29DEED7D" w14:textId="4944EFEE" w:rsidR="00170105" w:rsidRDefault="00170105" w:rsidP="007C05A1"/>
    <w:p w14:paraId="74B54A1C" w14:textId="1481DE70" w:rsidR="00170105" w:rsidRDefault="00E61550" w:rsidP="00170105">
      <w:pPr>
        <w:pStyle w:val="Heading5"/>
      </w:pPr>
      <w:r>
        <w:t xml:space="preserve">S13 - </w:t>
      </w:r>
      <w:r w:rsidR="00170105">
        <w:t>Manage Blocks</w:t>
      </w:r>
    </w:p>
    <w:p w14:paraId="54115E8C" w14:textId="0C030DC0" w:rsidR="00170105" w:rsidRDefault="00DD4318" w:rsidP="00170105">
      <w:r>
        <w:pict w14:anchorId="7913B9EA">
          <v:shape id="_x0000_i1080" type="#_x0000_t75" alt="Manage block modal" style="width:4in;height:187pt;mso-position-horizontal:left" o:allowoverlap="f">
            <v:imagedata r:id="rId78" o:title="s14_manage_blocks" cropbottom="9992f"/>
          </v:shape>
        </w:pict>
      </w:r>
    </w:p>
    <w:p w14:paraId="672314C1" w14:textId="23AFFB99" w:rsidR="00170105" w:rsidRDefault="00170105" w:rsidP="00170105"/>
    <w:p w14:paraId="3153D77A" w14:textId="41C0E887" w:rsidR="00170105" w:rsidRDefault="00E61550" w:rsidP="00170105">
      <w:pPr>
        <w:pStyle w:val="Heading5"/>
      </w:pPr>
      <w:r>
        <w:t xml:space="preserve">S15 - </w:t>
      </w:r>
      <w:r w:rsidR="00170105">
        <w:t>View Transcript</w:t>
      </w:r>
    </w:p>
    <w:p w14:paraId="7C7F9CD0" w14:textId="5E6DB49D" w:rsidR="00170105" w:rsidRDefault="00DD4318" w:rsidP="00170105">
      <w:r>
        <w:pict w14:anchorId="2296DFD8">
          <v:shape id="_x0000_i1081" type="#_x0000_t75" alt="View transcript" style="width:4in;height:223.5pt;mso-position-horizontal:left" o:allowoverlap="f">
            <v:imagedata r:id="rId79" o:title="s15_view_transcript" cropbottom="11266f"/>
          </v:shape>
        </w:pict>
      </w:r>
    </w:p>
    <w:p w14:paraId="76802D98" w14:textId="1EFA5BFA" w:rsidR="00170105" w:rsidRDefault="00170105" w:rsidP="00170105"/>
    <w:p w14:paraId="05A75A0B" w14:textId="7E81C9EA" w:rsidR="00170105" w:rsidRDefault="00E61550" w:rsidP="00170105">
      <w:pPr>
        <w:pStyle w:val="Heading5"/>
      </w:pPr>
      <w:r>
        <w:t xml:space="preserve">S17 - </w:t>
      </w:r>
      <w:r w:rsidR="00170105">
        <w:t>Request Official</w:t>
      </w:r>
      <w:r w:rsidR="004060C3">
        <w:t xml:space="preserve"> Transcript</w:t>
      </w:r>
      <w:r w:rsidR="00170105">
        <w:br/>
        <w:t xml:space="preserve"> </w:t>
      </w:r>
      <w:r w:rsidR="00DD4318">
        <w:pict w14:anchorId="02AC0F1C">
          <v:shape id="_x0000_i1082" type="#_x0000_t75" alt="Request official transcript" style="width:4in;height:180pt;mso-position-horizontal:left" o:allowoverlap="f">
            <v:imagedata r:id="rId80" o:title="s17_request_offical_transcript" cropbottom="11661f"/>
          </v:shape>
        </w:pict>
      </w:r>
    </w:p>
    <w:p w14:paraId="3FE512CA" w14:textId="007B08CA" w:rsidR="00170105" w:rsidRDefault="00170105" w:rsidP="00170105"/>
    <w:p w14:paraId="0B0CD912" w14:textId="31CFAF3F" w:rsidR="00170105" w:rsidRDefault="00E61550" w:rsidP="00170105">
      <w:pPr>
        <w:pStyle w:val="Heading5"/>
        <w:rPr>
          <w:shd w:val="clear" w:color="auto" w:fill="FFFFFF"/>
        </w:rPr>
      </w:pPr>
      <w:r>
        <w:rPr>
          <w:shd w:val="clear" w:color="auto" w:fill="FFFFFF"/>
        </w:rPr>
        <w:t xml:space="preserve">S18 - </w:t>
      </w:r>
      <w:r w:rsidR="00170105">
        <w:rPr>
          <w:shd w:val="clear" w:color="auto" w:fill="FFFFFF"/>
        </w:rPr>
        <w:t>My Account</w:t>
      </w:r>
    </w:p>
    <w:p w14:paraId="433E5530" w14:textId="5D58455A" w:rsidR="00170105" w:rsidRPr="00170105" w:rsidRDefault="00DD4318" w:rsidP="00170105">
      <w:r>
        <w:pict w14:anchorId="61BA430A">
          <v:shape id="_x0000_i1083" type="#_x0000_t75" alt="My account" style="width:4in;height:187pt;mso-position-horizontal:left" o:allowoverlap="f">
            <v:imagedata r:id="rId81" o:title="s18_my_account" cropbottom="9172f"/>
          </v:shape>
        </w:pict>
      </w:r>
    </w:p>
    <w:p w14:paraId="214CF0C5" w14:textId="77777777" w:rsidR="00170105" w:rsidRDefault="00170105">
      <w:pPr>
        <w:spacing w:before="0" w:after="-1" w:line="259" w:lineRule="auto"/>
        <w:rPr>
          <w:rFonts w:ascii="Franklin Gothic Medium" w:hAnsi="Franklin Gothic Medium" w:cstheme="majorBidi"/>
          <w:bCs/>
          <w:iCs/>
          <w:color w:val="0071CE"/>
          <w:sz w:val="32"/>
          <w:szCs w:val="21"/>
        </w:rPr>
      </w:pPr>
      <w:r>
        <w:br w:type="page"/>
      </w:r>
    </w:p>
    <w:p w14:paraId="5E189A35" w14:textId="42DA318D" w:rsidR="00E6741E" w:rsidRDefault="00E6741E" w:rsidP="00E6741E">
      <w:pPr>
        <w:pStyle w:val="Heading4"/>
      </w:pPr>
      <w:bookmarkStart w:id="214" w:name="_Toc11429227"/>
      <w:r>
        <w:t>College Application Security Manager</w:t>
      </w:r>
      <w:bookmarkEnd w:id="214"/>
    </w:p>
    <w:p w14:paraId="7C3335E3" w14:textId="18C98209" w:rsidR="00F6032E" w:rsidRDefault="00F6032E" w:rsidP="00F6032E">
      <w:pPr>
        <w:pStyle w:val="Heading5"/>
      </w:pPr>
      <w:r>
        <w:t>Login</w:t>
      </w:r>
    </w:p>
    <w:p w14:paraId="058E4FF7" w14:textId="6C02F9F6" w:rsidR="00F6032E" w:rsidRDefault="00DD4318" w:rsidP="00F6032E">
      <w:r>
        <w:pict w14:anchorId="62A10963">
          <v:shape id="_x0000_i1084" type="#_x0000_t75" alt="Login" style="width:4in;height:137pt;mso-position-horizontal:left" o:allowoverlap="f">
            <v:imagedata r:id="rId82" o:title="login_staff" cropbottom="17731f"/>
          </v:shape>
        </w:pict>
      </w:r>
    </w:p>
    <w:p w14:paraId="2ED1C5E2" w14:textId="196843AC" w:rsidR="002219E5" w:rsidRDefault="002219E5" w:rsidP="00F6032E"/>
    <w:p w14:paraId="4FF8CCEA" w14:textId="3393ED6F" w:rsidR="002219E5" w:rsidRDefault="00E61550" w:rsidP="002219E5">
      <w:pPr>
        <w:pStyle w:val="Heading5"/>
      </w:pPr>
      <w:r>
        <w:t xml:space="preserve">SM1 - </w:t>
      </w:r>
      <w:r w:rsidR="002219E5" w:rsidRPr="002219E5">
        <w:t>Select Staff/Student Account</w:t>
      </w:r>
    </w:p>
    <w:p w14:paraId="73DA17AA" w14:textId="3B0A0A39" w:rsidR="002219E5" w:rsidRDefault="00DD4318" w:rsidP="002219E5">
      <w:r>
        <w:pict w14:anchorId="42DAAD00">
          <v:shape id="_x0000_i1085" type="#_x0000_t75" alt="Account search" style="width:4in;height:194pt;mso-position-horizontal:left" o:allowoverlap="f">
            <v:imagedata r:id="rId83" o:title="sm1_select_staffstudent_account" cropbottom="8345f"/>
          </v:shape>
        </w:pict>
      </w:r>
    </w:p>
    <w:p w14:paraId="2D925576" w14:textId="600DF529" w:rsidR="002219E5" w:rsidRDefault="002219E5" w:rsidP="002219E5"/>
    <w:p w14:paraId="1283098D" w14:textId="49890295" w:rsidR="002219E5" w:rsidRDefault="00E61550" w:rsidP="002219E5">
      <w:pPr>
        <w:pStyle w:val="Heading5"/>
      </w:pPr>
      <w:r>
        <w:t xml:space="preserve">SM2 - </w:t>
      </w:r>
      <w:r w:rsidR="002219E5">
        <w:t>Student Search Results</w:t>
      </w:r>
    </w:p>
    <w:p w14:paraId="6F1E25A5" w14:textId="2593DE93" w:rsidR="002219E5" w:rsidRDefault="00DD4318" w:rsidP="002219E5">
      <w:r>
        <w:pict w14:anchorId="12BD4B90">
          <v:shape id="_x0000_i1086" type="#_x0000_t75" alt="Student search results" style="width:287.5pt;height:151pt;mso-position-horizontal:left" o:allowoverlap="f">
            <v:imagedata r:id="rId84" o:title="sm3_student_search_results" cropbottom="13692f"/>
          </v:shape>
        </w:pict>
      </w:r>
    </w:p>
    <w:p w14:paraId="7B38219B" w14:textId="723763F6" w:rsidR="002219E5" w:rsidRDefault="002219E5" w:rsidP="002219E5"/>
    <w:p w14:paraId="5202C25D" w14:textId="7E07E05B" w:rsidR="002219E5" w:rsidRDefault="009238D6" w:rsidP="002219E5">
      <w:pPr>
        <w:pStyle w:val="Heading5"/>
      </w:pPr>
      <w:r>
        <w:t xml:space="preserve">SM6 - </w:t>
      </w:r>
      <w:r w:rsidR="002219E5">
        <w:t>Add Staff</w:t>
      </w:r>
    </w:p>
    <w:p w14:paraId="3BA48A50" w14:textId="319FBA11" w:rsidR="002219E5" w:rsidRDefault="00DD4318" w:rsidP="002219E5">
      <w:r>
        <w:pict w14:anchorId="6D22C827">
          <v:shape id="_x0000_i1087" type="#_x0000_t75" alt="Add staff" style="width:4in;height:158.5pt;mso-position-horizontal:left" o:allowoverlap="f">
            <v:imagedata r:id="rId85" o:title="sm6_add_staff" cropbottom="14721f"/>
          </v:shape>
        </w:pict>
      </w:r>
    </w:p>
    <w:p w14:paraId="42107F11" w14:textId="0A988AB8" w:rsidR="002219E5" w:rsidRDefault="002219E5" w:rsidP="002219E5"/>
    <w:p w14:paraId="190E7E5A" w14:textId="5B1F8A31" w:rsidR="002219E5" w:rsidRDefault="009238D6" w:rsidP="002219E5">
      <w:pPr>
        <w:pStyle w:val="Heading5"/>
      </w:pPr>
      <w:r>
        <w:t xml:space="preserve">SM8 - </w:t>
      </w:r>
      <w:r w:rsidR="002219E5">
        <w:t>Update Staff</w:t>
      </w:r>
    </w:p>
    <w:p w14:paraId="5E6A9528" w14:textId="64D504E3" w:rsidR="002219E5" w:rsidRDefault="00DD4318" w:rsidP="003C687F">
      <w:r>
        <w:pict w14:anchorId="39AD81F1">
          <v:shape id="_x0000_i1088" type="#_x0000_t75" alt="Update staff" style="width:4in;height:165.5pt;mso-position-horizontal:left" o:allowoverlap="f">
            <v:imagedata r:id="rId86" o:title="sm8_update_staff" cropbottom="10733f"/>
          </v:shape>
        </w:pict>
      </w:r>
    </w:p>
    <w:p w14:paraId="6904DD3B" w14:textId="31071F9D" w:rsidR="002219E5" w:rsidRDefault="009238D6" w:rsidP="002219E5">
      <w:pPr>
        <w:pStyle w:val="Heading5"/>
      </w:pPr>
      <w:r>
        <w:t xml:space="preserve">SM8 - </w:t>
      </w:r>
      <w:r w:rsidR="002219E5">
        <w:t>Update Student</w:t>
      </w:r>
    </w:p>
    <w:p w14:paraId="079BF2B4" w14:textId="7D585859" w:rsidR="002219E5" w:rsidRDefault="00DD4318" w:rsidP="002219E5">
      <w:r>
        <w:pict w14:anchorId="433B4CC0">
          <v:shape id="_x0000_i1089" type="#_x0000_t75" alt="Update student" style="width:4in;height:194.5pt;mso-position-horizontal:left" o:allowoverlap="f">
            <v:imagedata r:id="rId87" o:title="sm8_update_student" cropbottom="7624f"/>
          </v:shape>
        </w:pict>
      </w:r>
    </w:p>
    <w:p w14:paraId="259019D1" w14:textId="104E2CF7" w:rsidR="002219E5" w:rsidRDefault="002219E5" w:rsidP="002219E5"/>
    <w:p w14:paraId="221FACD7" w14:textId="375AA541" w:rsidR="002219E5" w:rsidRDefault="009238D6" w:rsidP="002219E5">
      <w:pPr>
        <w:pStyle w:val="Heading5"/>
      </w:pPr>
      <w:r>
        <w:t xml:space="preserve">SM10 - </w:t>
      </w:r>
      <w:r w:rsidR="002219E5">
        <w:t>Deactivate Staff</w:t>
      </w:r>
    </w:p>
    <w:p w14:paraId="2EFA0C28" w14:textId="42E6ABED" w:rsidR="002219E5" w:rsidRPr="002219E5" w:rsidRDefault="00DD4318" w:rsidP="002219E5">
      <w:r>
        <w:pict w14:anchorId="4405AF91">
          <v:shape id="_x0000_i1090" type="#_x0000_t75" alt="Deactivate staff" style="width:4in;height:172.5pt;mso-position-horizontal:left" o:allowoverlap="f">
            <v:imagedata r:id="rId88" o:title="sm10_deactivate_staff" cropbottom="9684f"/>
          </v:shape>
        </w:pict>
      </w:r>
    </w:p>
    <w:p w14:paraId="3C076A62" w14:textId="78C8B9F4" w:rsidR="00E6741E" w:rsidRDefault="00E6741E" w:rsidP="00F80035">
      <w:pPr>
        <w:pStyle w:val="Body"/>
      </w:pPr>
    </w:p>
    <w:p w14:paraId="11763352" w14:textId="0D48FFC6" w:rsidR="00E6741E" w:rsidRDefault="00E6741E" w:rsidP="00F80035">
      <w:pPr>
        <w:pStyle w:val="Body"/>
      </w:pPr>
    </w:p>
    <w:p w14:paraId="44890661" w14:textId="77777777" w:rsidR="002219E5" w:rsidRPr="00F80035" w:rsidRDefault="002219E5" w:rsidP="00F80035">
      <w:pPr>
        <w:pStyle w:val="Body"/>
        <w:sectPr w:rsidR="002219E5" w:rsidRPr="00F80035" w:rsidSect="005503C0">
          <w:footerReference w:type="default" r:id="rId89"/>
          <w:pgSz w:w="12240" w:h="15840"/>
          <w:pgMar w:top="1440" w:right="1440" w:bottom="1440" w:left="1440" w:header="720" w:footer="720" w:gutter="0"/>
          <w:cols w:space="720"/>
          <w:titlePg/>
          <w:docGrid w:linePitch="360"/>
        </w:sectPr>
      </w:pPr>
    </w:p>
    <w:p w14:paraId="7D5A81A9" w14:textId="77777777" w:rsidR="001E7BF6" w:rsidRPr="001E7BF6" w:rsidRDefault="001E7BF6" w:rsidP="001E7BF6"/>
    <w:p w14:paraId="18C86908" w14:textId="039AE345" w:rsidR="00305A26" w:rsidRPr="00305A26" w:rsidRDefault="00305A26" w:rsidP="00F4599F">
      <w:pPr>
        <w:pStyle w:val="Body"/>
        <w:spacing w:before="1440" w:after="0"/>
      </w:pPr>
      <w:r w:rsidRPr="00305A26">
        <w:rPr>
          <w:noProof/>
        </w:rPr>
        <w:drawing>
          <wp:inline distT="0" distB="0" distL="0" distR="0" wp14:anchorId="41C90FFC" wp14:editId="749DFBC1">
            <wp:extent cx="5924550" cy="4627251"/>
            <wp:effectExtent l="0" t="0" r="0" b="1905"/>
            <wp:docPr id="8" name="Picture 8" descr="Back Cover Triangle Pattern" title="Back Cover Triangl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iangles_BACK.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931570" cy="4632734"/>
                    </a:xfrm>
                    <a:prstGeom prst="rect">
                      <a:avLst/>
                    </a:prstGeom>
                  </pic:spPr>
                </pic:pic>
              </a:graphicData>
            </a:graphic>
          </wp:inline>
        </w:drawing>
      </w:r>
    </w:p>
    <w:p w14:paraId="5B7208E8" w14:textId="77777777" w:rsidR="00305A26" w:rsidRPr="00305A26" w:rsidRDefault="00305A26" w:rsidP="00266F34">
      <w:pPr>
        <w:spacing w:before="1800"/>
        <w:jc w:val="center"/>
      </w:pPr>
      <w:r w:rsidRPr="00305A26">
        <w:rPr>
          <w:noProof/>
        </w:rPr>
        <w:drawing>
          <wp:inline distT="0" distB="0" distL="0" distR="0" wp14:anchorId="44F0B7D7" wp14:editId="3D0AAC32">
            <wp:extent cx="914400" cy="329184"/>
            <wp:effectExtent l="0" t="0" r="0" b="0"/>
            <wp:docPr id="5" name="Picture 5" descr="CC Creative Commons License, attribution alone" title="CC 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eative commons.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914400" cy="329184"/>
                    </a:xfrm>
                    <a:prstGeom prst="rect">
                      <a:avLst/>
                    </a:prstGeom>
                  </pic:spPr>
                </pic:pic>
              </a:graphicData>
            </a:graphic>
          </wp:inline>
        </w:drawing>
      </w:r>
    </w:p>
    <w:p w14:paraId="40CCA48B" w14:textId="77777777" w:rsidR="00305A26" w:rsidRPr="00305A26" w:rsidRDefault="00305A26" w:rsidP="00305A26">
      <w:pPr>
        <w:pStyle w:val="Body"/>
        <w:jc w:val="center"/>
      </w:pPr>
      <w:r>
        <w:t>Content is licensed under a Creative Commons Attribution 4.0 International License, unless noted otherwise.</w:t>
      </w:r>
    </w:p>
    <w:p w14:paraId="05D1306E" w14:textId="77777777" w:rsidR="007D603F" w:rsidRPr="00305A26" w:rsidRDefault="00305A26" w:rsidP="00F50A32">
      <w:pPr>
        <w:pStyle w:val="Body"/>
        <w:jc w:val="center"/>
      </w:pPr>
      <w:r>
        <w:t xml:space="preserve">Washington State </w:t>
      </w:r>
      <w:r w:rsidRPr="00305A26">
        <w:t>Board for Community and Technical Colleges</w:t>
      </w:r>
    </w:p>
    <w:sectPr w:rsidR="007D603F" w:rsidRPr="00305A26" w:rsidSect="00763BE3">
      <w:headerReference w:type="even" r:id="rId92"/>
      <w:headerReference w:type="default" r:id="rId93"/>
      <w:footerReference w:type="default" r:id="rId94"/>
      <w:headerReference w:type="first" r:id="rId9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E35A30" w14:textId="77777777" w:rsidR="005D736D" w:rsidRDefault="005D736D" w:rsidP="005503C0">
      <w:r>
        <w:separator/>
      </w:r>
    </w:p>
  </w:endnote>
  <w:endnote w:type="continuationSeparator" w:id="0">
    <w:p w14:paraId="4EBEAC6E" w14:textId="77777777" w:rsidR="005D736D" w:rsidRDefault="005D736D" w:rsidP="005503C0">
      <w:r>
        <w:continuationSeparator/>
      </w:r>
    </w:p>
  </w:endnote>
  <w:endnote w:type="continuationNotice" w:id="1">
    <w:p w14:paraId="3F8C4FD4" w14:textId="77777777" w:rsidR="005D736D" w:rsidRDefault="005D736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ourceSansPro-Bold">
    <w:altName w:val="Calibri"/>
    <w:charset w:val="00"/>
    <w:family w:val="auto"/>
    <w:pitch w:val="variable"/>
    <w:sig w:usb0="20000007" w:usb1="00000001" w:usb2="00000000" w:usb3="00000000" w:csb0="00000193" w:csb1="00000000"/>
  </w:font>
  <w:font w:name="SourceSansPro-Light">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3107806"/>
      <w:docPartObj>
        <w:docPartGallery w:val="Page Numbers (Bottom of Page)"/>
        <w:docPartUnique/>
      </w:docPartObj>
    </w:sdtPr>
    <w:sdtEndPr>
      <w:rPr>
        <w:noProof/>
      </w:rPr>
    </w:sdtEndPr>
    <w:sdtContent>
      <w:p w14:paraId="34C1C90F" w14:textId="2C52FCE2" w:rsidR="005D736D" w:rsidRPr="0082394C" w:rsidRDefault="005D736D" w:rsidP="0082394C">
        <w:pPr>
          <w:pStyle w:val="Footer"/>
          <w:rPr>
            <w:noProof/>
          </w:rPr>
        </w:pPr>
        <w:r w:rsidRPr="0082394C">
          <w:rPr>
            <w:b/>
            <w:noProof/>
            <w:color w:val="23335E"/>
            <w:vertAlign w:val="subscript"/>
          </w:rPr>
          <mc:AlternateContent>
            <mc:Choice Requires="wps">
              <w:drawing>
                <wp:inline distT="0" distB="0" distL="0" distR="0" wp14:anchorId="2D459779" wp14:editId="61D0C26A">
                  <wp:extent cx="5971430" cy="0"/>
                  <wp:effectExtent l="0" t="0" r="29845" b="19050"/>
                  <wp:docPr id="4" name="Straight Connector 4" descr="Footer Divider" title="Footer Divider"/>
                  <wp:cNvGraphicFramePr/>
                  <a:graphic xmlns:a="http://schemas.openxmlformats.org/drawingml/2006/main">
                    <a:graphicData uri="http://schemas.microsoft.com/office/word/2010/wordprocessingShape">
                      <wps:wsp>
                        <wps:cNvCnPr/>
                        <wps:spPr>
                          <a:xfrm>
                            <a:off x="0" y="0"/>
                            <a:ext cx="5971430" cy="0"/>
                          </a:xfrm>
                          <a:prstGeom prst="line">
                            <a:avLst/>
                          </a:prstGeom>
                          <a:ln w="9525">
                            <a:solidFill>
                              <a:srgbClr val="000000">
                                <a:alpha val="29804"/>
                              </a:srgb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5D40826" id="Straight Connector 4" o:spid="_x0000_s1026" alt="Title: Footer Divider - Description: Footer Divider" style="visibility:visible;mso-wrap-style:square;mso-left-percent:-10001;mso-top-percent:-10001;mso-position-horizontal:absolute;mso-position-horizontal-relative:char;mso-position-vertical:absolute;mso-position-vertical-relative:line;mso-left-percent:-10001;mso-top-percent:-10001" from="0,0" to="470.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">
                  <v:stroke opacity="19532f" joinstyle="miter"/>
                  <w10:anchorlock/>
                </v:line>
              </w:pict>
            </mc:Fallback>
          </mc:AlternateContent>
        </w:r>
        <w:r w:rsidRPr="0082394C">
          <w:t xml:space="preserve">Page </w:t>
        </w:r>
        <w:sdt>
          <w:sdtPr>
            <w:id w:val="891611469"/>
            <w:docPartObj>
              <w:docPartGallery w:val="Page Numbers (Bottom of Page)"/>
              <w:docPartUnique/>
            </w:docPartObj>
          </w:sdtPr>
          <w:sdtEndPr>
            <w:rPr>
              <w:noProof/>
            </w:rPr>
          </w:sdtEndPr>
          <w:sdtContent>
            <w:r w:rsidRPr="0082394C">
              <w:fldChar w:fldCharType="begin"/>
            </w:r>
            <w:r w:rsidRPr="0082394C">
              <w:instrText xml:space="preserve"> PAGE   \* MERGEFORMAT </w:instrText>
            </w:r>
            <w:r w:rsidRPr="0082394C">
              <w:fldChar w:fldCharType="separate"/>
            </w:r>
            <w:r w:rsidR="001170B9">
              <w:rPr>
                <w:noProof/>
              </w:rPr>
              <w:t>5</w:t>
            </w:r>
            <w:r w:rsidRPr="0082394C">
              <w:rPr>
                <w:noProof/>
              </w:rPr>
              <w:fldChar w:fldCharType="end"/>
            </w:r>
            <w:r w:rsidRPr="0082394C">
              <w:tab/>
              <w:t>Washington State Board for Community and Technical Colleges</w:t>
            </w:r>
          </w:sdtContent>
        </w:sdt>
        <w:r>
          <w:rPr>
            <w:noProof/>
          </w:rPr>
          <w:t xml:space="preserve">  //  Revised June 2019</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B8F56" w14:textId="77777777" w:rsidR="005D736D" w:rsidRPr="006D28D6" w:rsidRDefault="005D736D" w:rsidP="0082394C">
    <w:pPr>
      <w:pStyle w:val="Footer"/>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EC2778" w14:textId="77777777" w:rsidR="005D736D" w:rsidRDefault="005D736D" w:rsidP="005503C0">
      <w:r>
        <w:separator/>
      </w:r>
    </w:p>
  </w:footnote>
  <w:footnote w:type="continuationSeparator" w:id="0">
    <w:p w14:paraId="2B21BFA3" w14:textId="77777777" w:rsidR="005D736D" w:rsidRDefault="005D736D" w:rsidP="005503C0">
      <w:r>
        <w:continuationSeparator/>
      </w:r>
    </w:p>
  </w:footnote>
  <w:footnote w:type="continuationNotice" w:id="1">
    <w:p w14:paraId="46ABC385" w14:textId="77777777" w:rsidR="005D736D" w:rsidRDefault="005D736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A3A12" w14:textId="74DB111B" w:rsidR="005D736D" w:rsidRDefault="005D73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51571" w14:textId="132C3BDC" w:rsidR="005D736D" w:rsidRDefault="005D73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3E782" w14:textId="1BCBCF43" w:rsidR="005D736D" w:rsidRDefault="005D736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57E2C"/>
    <w:multiLevelType w:val="hybridMultilevel"/>
    <w:tmpl w:val="54C8D8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433298"/>
    <w:multiLevelType w:val="hybridMultilevel"/>
    <w:tmpl w:val="D744D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82548F"/>
    <w:multiLevelType w:val="hybridMultilevel"/>
    <w:tmpl w:val="5BD8C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4D5E8A"/>
    <w:multiLevelType w:val="multilevel"/>
    <w:tmpl w:val="EE62B988"/>
    <w:styleLink w:val="Style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58A6A8B"/>
    <w:multiLevelType w:val="hybridMultilevel"/>
    <w:tmpl w:val="1C122C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6BE7AD5"/>
    <w:multiLevelType w:val="multilevel"/>
    <w:tmpl w:val="842606D0"/>
    <w:styleLink w:val="Style2"/>
    <w:lvl w:ilvl="0">
      <w:start w:val="1"/>
      <w:numFmt w:val="decimal"/>
      <w:pStyle w:val="Numberedlist"/>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F4808C3"/>
    <w:multiLevelType w:val="multilevel"/>
    <w:tmpl w:val="3DF06DFC"/>
    <w:lvl w:ilvl="0">
      <w:start w:val="1"/>
      <w:numFmt w:val="none"/>
      <w:lvlText w:val=""/>
      <w:lvlJc w:val="left"/>
      <w:pPr>
        <w:ind w:left="0" w:firstLine="0"/>
      </w:pPr>
      <w:rPr>
        <w:rFonts w:hint="default"/>
      </w:rPr>
    </w:lvl>
    <w:lvl w:ilvl="1">
      <w:start w:val="1"/>
      <w:numFmt w:val="none"/>
      <w:isLgl/>
      <w:lvlText w:val=""/>
      <w:lvlJc w:val="left"/>
      <w:pPr>
        <w:ind w:left="0" w:firstLine="0"/>
      </w:pPr>
      <w:rPr>
        <w:rFonts w:hint="default"/>
      </w:rPr>
    </w:lvl>
    <w:lvl w:ilvl="2">
      <w:start w:val="1"/>
      <w:numFmt w:val="none"/>
      <w:lvlText w:val=""/>
      <w:lvlJc w:val="left"/>
      <w:pPr>
        <w:ind w:left="720" w:hanging="432"/>
      </w:pPr>
      <w:rPr>
        <w:rFonts w:hint="default"/>
      </w:rPr>
    </w:lvl>
    <w:lvl w:ilvl="3">
      <w:start w:val="1"/>
      <w:numFmt w:val="none"/>
      <w:lvlText w:val=""/>
      <w:lvlJc w:val="right"/>
      <w:pPr>
        <w:ind w:left="864" w:hanging="144"/>
      </w:pPr>
      <w:rPr>
        <w:rFonts w:hint="default"/>
      </w:rPr>
    </w:lvl>
    <w:lvl w:ilvl="4">
      <w:start w:val="1"/>
      <w:numFmt w:val="none"/>
      <w:lvlText w:val=""/>
      <w:lvlJc w:val="left"/>
      <w:pPr>
        <w:ind w:left="1008" w:hanging="432"/>
      </w:pPr>
      <w:rPr>
        <w:rFonts w:hint="default"/>
      </w:rPr>
    </w:lvl>
    <w:lvl w:ilvl="5">
      <w:start w:val="1"/>
      <w:numFmt w:val="none"/>
      <w:pStyle w:val="Heading6"/>
      <w:lvlText w:val=""/>
      <w:lvlJc w:val="left"/>
      <w:pPr>
        <w:ind w:left="1152" w:hanging="432"/>
      </w:pPr>
      <w:rPr>
        <w:rFonts w:hint="default"/>
      </w:rPr>
    </w:lvl>
    <w:lvl w:ilvl="6">
      <w:start w:val="1"/>
      <w:numFmt w:val="none"/>
      <w:pStyle w:val="Heading7"/>
      <w:lvlText w:val=""/>
      <w:lvlJc w:val="right"/>
      <w:pPr>
        <w:ind w:left="1296" w:hanging="288"/>
      </w:pPr>
      <w:rPr>
        <w:rFonts w:hint="default"/>
      </w:rPr>
    </w:lvl>
    <w:lvl w:ilvl="7">
      <w:start w:val="1"/>
      <w:numFmt w:val="none"/>
      <w:pStyle w:val="Heading8"/>
      <w:lvlText w:val=""/>
      <w:lvlJc w:val="left"/>
      <w:pPr>
        <w:ind w:left="1440" w:hanging="432"/>
      </w:pPr>
      <w:rPr>
        <w:rFonts w:hint="default"/>
      </w:rPr>
    </w:lvl>
    <w:lvl w:ilvl="8">
      <w:start w:val="1"/>
      <w:numFmt w:val="none"/>
      <w:pStyle w:val="Heading9"/>
      <w:lvlText w:val=""/>
      <w:lvlJc w:val="right"/>
      <w:pPr>
        <w:ind w:left="1584" w:hanging="144"/>
      </w:pPr>
      <w:rPr>
        <w:rFonts w:hint="default"/>
      </w:rPr>
    </w:lvl>
  </w:abstractNum>
  <w:abstractNum w:abstractNumId="7" w15:restartNumberingAfterBreak="0">
    <w:nsid w:val="35EE34E7"/>
    <w:multiLevelType w:val="multilevel"/>
    <w:tmpl w:val="842606D0"/>
    <w:numStyleLink w:val="Style2"/>
  </w:abstractNum>
  <w:abstractNum w:abstractNumId="8" w15:restartNumberingAfterBreak="0">
    <w:nsid w:val="39FA611A"/>
    <w:multiLevelType w:val="hybridMultilevel"/>
    <w:tmpl w:val="FB046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1D2AED"/>
    <w:multiLevelType w:val="hybridMultilevel"/>
    <w:tmpl w:val="2220A4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1E0760D"/>
    <w:multiLevelType w:val="multilevel"/>
    <w:tmpl w:val="76FC1148"/>
    <w:styleLink w:val="Bulletlist"/>
    <w:lvl w:ilvl="0">
      <w:start w:val="1"/>
      <w:numFmt w:val="bullet"/>
      <w:pStyle w:val="Bullets"/>
      <w:lvlText w:val=""/>
      <w:lvlJc w:val="left"/>
      <w:pPr>
        <w:ind w:left="360" w:hanging="360"/>
      </w:pPr>
      <w:rPr>
        <w:rFonts w:ascii="Symbol" w:hAnsi="Symbol" w:hint="default"/>
      </w:rPr>
    </w:lvl>
    <w:lvl w:ilvl="1">
      <w:start w:val="1"/>
      <w:numFmt w:val="bullet"/>
      <w:lvlText w:val=""/>
      <w:lvlJc w:val="left"/>
      <w:pPr>
        <w:tabs>
          <w:tab w:val="num" w:pos="1080"/>
        </w:tabs>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6B77966"/>
    <w:multiLevelType w:val="hybridMultilevel"/>
    <w:tmpl w:val="474ED7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F65431B"/>
    <w:multiLevelType w:val="hybridMultilevel"/>
    <w:tmpl w:val="6B783E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70497486"/>
    <w:multiLevelType w:val="hybridMultilevel"/>
    <w:tmpl w:val="F03A6A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C760F23"/>
    <w:multiLevelType w:val="hybridMultilevel"/>
    <w:tmpl w:val="B1C09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7"/>
  </w:num>
  <w:num w:numId="4">
    <w:abstractNumId w:val="3"/>
  </w:num>
  <w:num w:numId="5">
    <w:abstractNumId w:val="5"/>
  </w:num>
  <w:num w:numId="6">
    <w:abstractNumId w:val="4"/>
  </w:num>
  <w:num w:numId="7">
    <w:abstractNumId w:val="2"/>
  </w:num>
  <w:num w:numId="8">
    <w:abstractNumId w:val="14"/>
  </w:num>
  <w:num w:numId="9">
    <w:abstractNumId w:val="0"/>
  </w:num>
  <w:num w:numId="10">
    <w:abstractNumId w:val="1"/>
  </w:num>
  <w:num w:numId="11">
    <w:abstractNumId w:val="8"/>
  </w:num>
  <w:num w:numId="12">
    <w:abstractNumId w:val="11"/>
  </w:num>
  <w:num w:numId="13">
    <w:abstractNumId w:val="13"/>
  </w:num>
  <w:num w:numId="14">
    <w:abstractNumId w:val="12"/>
  </w:num>
  <w:num w:numId="15">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attachedTemplate r:id="rId1"/>
  <w:styleLockTheme/>
  <w:styleLockQFSet/>
  <w:defaultTabStop w:val="720"/>
  <w:characterSpacingControl w:val="doNotCompress"/>
  <w:hdrShapeDefaults>
    <o:shapedefaults v:ext="edit" spidmax="8193"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048"/>
    <w:rsid w:val="00005908"/>
    <w:rsid w:val="00005939"/>
    <w:rsid w:val="000062B0"/>
    <w:rsid w:val="00007933"/>
    <w:rsid w:val="00014080"/>
    <w:rsid w:val="000145E4"/>
    <w:rsid w:val="0001596D"/>
    <w:rsid w:val="000159A4"/>
    <w:rsid w:val="00015A76"/>
    <w:rsid w:val="000220E4"/>
    <w:rsid w:val="00022F3D"/>
    <w:rsid w:val="0002370A"/>
    <w:rsid w:val="00024B75"/>
    <w:rsid w:val="00032E01"/>
    <w:rsid w:val="00036169"/>
    <w:rsid w:val="000504CC"/>
    <w:rsid w:val="00057883"/>
    <w:rsid w:val="000730FF"/>
    <w:rsid w:val="00086E3F"/>
    <w:rsid w:val="0008719A"/>
    <w:rsid w:val="00091DE4"/>
    <w:rsid w:val="000A21A6"/>
    <w:rsid w:val="000B1CC0"/>
    <w:rsid w:val="000B7D8C"/>
    <w:rsid w:val="000C0506"/>
    <w:rsid w:val="000C1E91"/>
    <w:rsid w:val="000C35BB"/>
    <w:rsid w:val="000C67DD"/>
    <w:rsid w:val="000D39CB"/>
    <w:rsid w:val="000D40E4"/>
    <w:rsid w:val="000F28A5"/>
    <w:rsid w:val="00100070"/>
    <w:rsid w:val="00103235"/>
    <w:rsid w:val="00106FD9"/>
    <w:rsid w:val="00112844"/>
    <w:rsid w:val="00115702"/>
    <w:rsid w:val="001170B9"/>
    <w:rsid w:val="00117B9B"/>
    <w:rsid w:val="00121EF9"/>
    <w:rsid w:val="00122946"/>
    <w:rsid w:val="00124945"/>
    <w:rsid w:val="00130D4F"/>
    <w:rsid w:val="001436AA"/>
    <w:rsid w:val="00145BC6"/>
    <w:rsid w:val="00167DB7"/>
    <w:rsid w:val="00170105"/>
    <w:rsid w:val="00181EA8"/>
    <w:rsid w:val="001872B0"/>
    <w:rsid w:val="00191FA6"/>
    <w:rsid w:val="00192FC3"/>
    <w:rsid w:val="00195A75"/>
    <w:rsid w:val="001A2C28"/>
    <w:rsid w:val="001A3E12"/>
    <w:rsid w:val="001B17DF"/>
    <w:rsid w:val="001B2A7D"/>
    <w:rsid w:val="001C0057"/>
    <w:rsid w:val="001C3119"/>
    <w:rsid w:val="001D769B"/>
    <w:rsid w:val="001E2FCD"/>
    <w:rsid w:val="001E7BF6"/>
    <w:rsid w:val="001E7E78"/>
    <w:rsid w:val="001F3CDB"/>
    <w:rsid w:val="001F6A37"/>
    <w:rsid w:val="00210EF6"/>
    <w:rsid w:val="00214CDD"/>
    <w:rsid w:val="00215948"/>
    <w:rsid w:val="00215CDB"/>
    <w:rsid w:val="002219E5"/>
    <w:rsid w:val="00225342"/>
    <w:rsid w:val="00225BFF"/>
    <w:rsid w:val="00244628"/>
    <w:rsid w:val="00250EFD"/>
    <w:rsid w:val="00266F34"/>
    <w:rsid w:val="002676B3"/>
    <w:rsid w:val="002714EC"/>
    <w:rsid w:val="00272810"/>
    <w:rsid w:val="00272FED"/>
    <w:rsid w:val="002908B4"/>
    <w:rsid w:val="00290B23"/>
    <w:rsid w:val="002A14E7"/>
    <w:rsid w:val="002A16BE"/>
    <w:rsid w:val="002B5017"/>
    <w:rsid w:val="002C1708"/>
    <w:rsid w:val="002C6915"/>
    <w:rsid w:val="002D2B32"/>
    <w:rsid w:val="002D645B"/>
    <w:rsid w:val="002E03B8"/>
    <w:rsid w:val="002E06FC"/>
    <w:rsid w:val="002E12FA"/>
    <w:rsid w:val="002E1526"/>
    <w:rsid w:val="002E7FEA"/>
    <w:rsid w:val="002F08A6"/>
    <w:rsid w:val="002F1825"/>
    <w:rsid w:val="00305A26"/>
    <w:rsid w:val="003125BD"/>
    <w:rsid w:val="00322715"/>
    <w:rsid w:val="00323D0B"/>
    <w:rsid w:val="0033476E"/>
    <w:rsid w:val="0033657B"/>
    <w:rsid w:val="00340F3D"/>
    <w:rsid w:val="00345B8F"/>
    <w:rsid w:val="00345CEB"/>
    <w:rsid w:val="00346333"/>
    <w:rsid w:val="00346B76"/>
    <w:rsid w:val="003501A9"/>
    <w:rsid w:val="003530AD"/>
    <w:rsid w:val="0035409F"/>
    <w:rsid w:val="00366078"/>
    <w:rsid w:val="00367496"/>
    <w:rsid w:val="00380699"/>
    <w:rsid w:val="00380B99"/>
    <w:rsid w:val="00380DEC"/>
    <w:rsid w:val="003936E7"/>
    <w:rsid w:val="00396B40"/>
    <w:rsid w:val="003A6DF0"/>
    <w:rsid w:val="003A6F21"/>
    <w:rsid w:val="003B1F72"/>
    <w:rsid w:val="003B2FF2"/>
    <w:rsid w:val="003C3251"/>
    <w:rsid w:val="003C687F"/>
    <w:rsid w:val="003D36E6"/>
    <w:rsid w:val="003D486E"/>
    <w:rsid w:val="003E06FF"/>
    <w:rsid w:val="004011A2"/>
    <w:rsid w:val="004060C3"/>
    <w:rsid w:val="00420AE7"/>
    <w:rsid w:val="004218A9"/>
    <w:rsid w:val="0042533D"/>
    <w:rsid w:val="00430695"/>
    <w:rsid w:val="004310C9"/>
    <w:rsid w:val="00434526"/>
    <w:rsid w:val="0044383D"/>
    <w:rsid w:val="00444984"/>
    <w:rsid w:val="00452667"/>
    <w:rsid w:val="00453A25"/>
    <w:rsid w:val="0047291B"/>
    <w:rsid w:val="00473ABE"/>
    <w:rsid w:val="00474C27"/>
    <w:rsid w:val="00480E10"/>
    <w:rsid w:val="00492F1D"/>
    <w:rsid w:val="004A238A"/>
    <w:rsid w:val="004A54D5"/>
    <w:rsid w:val="004B1500"/>
    <w:rsid w:val="004B7550"/>
    <w:rsid w:val="004B7FCE"/>
    <w:rsid w:val="004C03EB"/>
    <w:rsid w:val="004C2813"/>
    <w:rsid w:val="004C39D2"/>
    <w:rsid w:val="004D5E6F"/>
    <w:rsid w:val="004F2395"/>
    <w:rsid w:val="004F513C"/>
    <w:rsid w:val="004F62D0"/>
    <w:rsid w:val="004F6B6E"/>
    <w:rsid w:val="004F7FFD"/>
    <w:rsid w:val="00500C22"/>
    <w:rsid w:val="00500D5B"/>
    <w:rsid w:val="00501799"/>
    <w:rsid w:val="0050197A"/>
    <w:rsid w:val="00502F92"/>
    <w:rsid w:val="005312AF"/>
    <w:rsid w:val="00542C16"/>
    <w:rsid w:val="00543B37"/>
    <w:rsid w:val="00546FC3"/>
    <w:rsid w:val="005503C0"/>
    <w:rsid w:val="00565093"/>
    <w:rsid w:val="00566A69"/>
    <w:rsid w:val="0057353B"/>
    <w:rsid w:val="005735DB"/>
    <w:rsid w:val="00574430"/>
    <w:rsid w:val="00576287"/>
    <w:rsid w:val="0057660E"/>
    <w:rsid w:val="00583125"/>
    <w:rsid w:val="005834C4"/>
    <w:rsid w:val="00584E62"/>
    <w:rsid w:val="005A01D8"/>
    <w:rsid w:val="005A7BD0"/>
    <w:rsid w:val="005B20DF"/>
    <w:rsid w:val="005B39A6"/>
    <w:rsid w:val="005D736D"/>
    <w:rsid w:val="005E1DA8"/>
    <w:rsid w:val="00600E02"/>
    <w:rsid w:val="00614C45"/>
    <w:rsid w:val="00620F34"/>
    <w:rsid w:val="00626656"/>
    <w:rsid w:val="00626AE9"/>
    <w:rsid w:val="0063604F"/>
    <w:rsid w:val="0064102B"/>
    <w:rsid w:val="00641B14"/>
    <w:rsid w:val="00642BE7"/>
    <w:rsid w:val="006525F9"/>
    <w:rsid w:val="00653388"/>
    <w:rsid w:val="00660ECF"/>
    <w:rsid w:val="00681A51"/>
    <w:rsid w:val="006909B2"/>
    <w:rsid w:val="00697FAA"/>
    <w:rsid w:val="006A027B"/>
    <w:rsid w:val="006A6398"/>
    <w:rsid w:val="006A7939"/>
    <w:rsid w:val="006B1D8C"/>
    <w:rsid w:val="006B2632"/>
    <w:rsid w:val="006B3A31"/>
    <w:rsid w:val="006B3F8F"/>
    <w:rsid w:val="006B5D91"/>
    <w:rsid w:val="006B689F"/>
    <w:rsid w:val="006C6CC2"/>
    <w:rsid w:val="006D12EF"/>
    <w:rsid w:val="006D28D6"/>
    <w:rsid w:val="006D7024"/>
    <w:rsid w:val="006E384D"/>
    <w:rsid w:val="006E4A34"/>
    <w:rsid w:val="006E5089"/>
    <w:rsid w:val="006F0FAB"/>
    <w:rsid w:val="006F162A"/>
    <w:rsid w:val="0070021A"/>
    <w:rsid w:val="007003BE"/>
    <w:rsid w:val="00703BB0"/>
    <w:rsid w:val="0070537E"/>
    <w:rsid w:val="0070561E"/>
    <w:rsid w:val="00713704"/>
    <w:rsid w:val="00713B4A"/>
    <w:rsid w:val="00717391"/>
    <w:rsid w:val="0072231F"/>
    <w:rsid w:val="0072391D"/>
    <w:rsid w:val="00723F05"/>
    <w:rsid w:val="0073126B"/>
    <w:rsid w:val="00733A13"/>
    <w:rsid w:val="007362D5"/>
    <w:rsid w:val="00740E7C"/>
    <w:rsid w:val="00747051"/>
    <w:rsid w:val="00747B08"/>
    <w:rsid w:val="0075218D"/>
    <w:rsid w:val="00762BA7"/>
    <w:rsid w:val="00763BE3"/>
    <w:rsid w:val="00765821"/>
    <w:rsid w:val="0076680D"/>
    <w:rsid w:val="00770541"/>
    <w:rsid w:val="007710A3"/>
    <w:rsid w:val="007851D3"/>
    <w:rsid w:val="007901AC"/>
    <w:rsid w:val="007902FB"/>
    <w:rsid w:val="00792D2D"/>
    <w:rsid w:val="00792F40"/>
    <w:rsid w:val="00797887"/>
    <w:rsid w:val="007A423E"/>
    <w:rsid w:val="007A5D97"/>
    <w:rsid w:val="007B0158"/>
    <w:rsid w:val="007C05A1"/>
    <w:rsid w:val="007C5E58"/>
    <w:rsid w:val="007C6FDD"/>
    <w:rsid w:val="007D3811"/>
    <w:rsid w:val="007D603F"/>
    <w:rsid w:val="007E5BF2"/>
    <w:rsid w:val="007E79D5"/>
    <w:rsid w:val="0080715A"/>
    <w:rsid w:val="00816772"/>
    <w:rsid w:val="00822BC1"/>
    <w:rsid w:val="0082394C"/>
    <w:rsid w:val="0082528E"/>
    <w:rsid w:val="008255CD"/>
    <w:rsid w:val="008303CF"/>
    <w:rsid w:val="00843DA4"/>
    <w:rsid w:val="00844A5A"/>
    <w:rsid w:val="00852BC7"/>
    <w:rsid w:val="00854D9B"/>
    <w:rsid w:val="00866F27"/>
    <w:rsid w:val="0087322E"/>
    <w:rsid w:val="00875156"/>
    <w:rsid w:val="00876890"/>
    <w:rsid w:val="00877DA5"/>
    <w:rsid w:val="00877E65"/>
    <w:rsid w:val="00882875"/>
    <w:rsid w:val="008879EF"/>
    <w:rsid w:val="008906AF"/>
    <w:rsid w:val="00890D87"/>
    <w:rsid w:val="0089621E"/>
    <w:rsid w:val="00896B5A"/>
    <w:rsid w:val="00896F8F"/>
    <w:rsid w:val="008A04EA"/>
    <w:rsid w:val="008A3A41"/>
    <w:rsid w:val="008B45AE"/>
    <w:rsid w:val="008B57A9"/>
    <w:rsid w:val="008B6676"/>
    <w:rsid w:val="008C33C0"/>
    <w:rsid w:val="008D4F41"/>
    <w:rsid w:val="008D530A"/>
    <w:rsid w:val="008E6A81"/>
    <w:rsid w:val="008F2336"/>
    <w:rsid w:val="008F37B2"/>
    <w:rsid w:val="008F503B"/>
    <w:rsid w:val="008F688E"/>
    <w:rsid w:val="00901180"/>
    <w:rsid w:val="00902A9D"/>
    <w:rsid w:val="00917515"/>
    <w:rsid w:val="0091798D"/>
    <w:rsid w:val="00920D63"/>
    <w:rsid w:val="009229A3"/>
    <w:rsid w:val="00922ACF"/>
    <w:rsid w:val="0092353E"/>
    <w:rsid w:val="009238D6"/>
    <w:rsid w:val="009251CA"/>
    <w:rsid w:val="009305D3"/>
    <w:rsid w:val="0093521C"/>
    <w:rsid w:val="009411C5"/>
    <w:rsid w:val="00945365"/>
    <w:rsid w:val="009575F1"/>
    <w:rsid w:val="009611C1"/>
    <w:rsid w:val="00963297"/>
    <w:rsid w:val="00965796"/>
    <w:rsid w:val="00973A20"/>
    <w:rsid w:val="00973AB3"/>
    <w:rsid w:val="00976E2E"/>
    <w:rsid w:val="00984476"/>
    <w:rsid w:val="00985AFB"/>
    <w:rsid w:val="00994DF2"/>
    <w:rsid w:val="009A159E"/>
    <w:rsid w:val="009A44D9"/>
    <w:rsid w:val="009B73BE"/>
    <w:rsid w:val="009C74E0"/>
    <w:rsid w:val="009D3369"/>
    <w:rsid w:val="009D7253"/>
    <w:rsid w:val="009E204F"/>
    <w:rsid w:val="009E4A94"/>
    <w:rsid w:val="009E53A0"/>
    <w:rsid w:val="009F15AD"/>
    <w:rsid w:val="009F2AF8"/>
    <w:rsid w:val="00A02429"/>
    <w:rsid w:val="00A03789"/>
    <w:rsid w:val="00A13D96"/>
    <w:rsid w:val="00A13F42"/>
    <w:rsid w:val="00A15889"/>
    <w:rsid w:val="00A175BC"/>
    <w:rsid w:val="00A30187"/>
    <w:rsid w:val="00A3177E"/>
    <w:rsid w:val="00A37756"/>
    <w:rsid w:val="00A5057F"/>
    <w:rsid w:val="00A54C52"/>
    <w:rsid w:val="00A56F67"/>
    <w:rsid w:val="00A64025"/>
    <w:rsid w:val="00A662E3"/>
    <w:rsid w:val="00A71801"/>
    <w:rsid w:val="00A71C34"/>
    <w:rsid w:val="00A752C6"/>
    <w:rsid w:val="00A75831"/>
    <w:rsid w:val="00A771B5"/>
    <w:rsid w:val="00A80124"/>
    <w:rsid w:val="00A81209"/>
    <w:rsid w:val="00A820BF"/>
    <w:rsid w:val="00A82AEE"/>
    <w:rsid w:val="00A85331"/>
    <w:rsid w:val="00A904EF"/>
    <w:rsid w:val="00A91F4F"/>
    <w:rsid w:val="00AA11B9"/>
    <w:rsid w:val="00AA286E"/>
    <w:rsid w:val="00AA7636"/>
    <w:rsid w:val="00AB1CC2"/>
    <w:rsid w:val="00AB3429"/>
    <w:rsid w:val="00AC5704"/>
    <w:rsid w:val="00AD57E0"/>
    <w:rsid w:val="00AE3A47"/>
    <w:rsid w:val="00AF02EB"/>
    <w:rsid w:val="00AF0911"/>
    <w:rsid w:val="00AF2502"/>
    <w:rsid w:val="00AF60CB"/>
    <w:rsid w:val="00B03374"/>
    <w:rsid w:val="00B05AD9"/>
    <w:rsid w:val="00B06616"/>
    <w:rsid w:val="00B15DA7"/>
    <w:rsid w:val="00B20599"/>
    <w:rsid w:val="00B23887"/>
    <w:rsid w:val="00B30F1C"/>
    <w:rsid w:val="00B31B0E"/>
    <w:rsid w:val="00B342EE"/>
    <w:rsid w:val="00B351D0"/>
    <w:rsid w:val="00B3654D"/>
    <w:rsid w:val="00B3789B"/>
    <w:rsid w:val="00B401BC"/>
    <w:rsid w:val="00B40FC8"/>
    <w:rsid w:val="00B42695"/>
    <w:rsid w:val="00B43388"/>
    <w:rsid w:val="00B47F60"/>
    <w:rsid w:val="00B50FB8"/>
    <w:rsid w:val="00B54C74"/>
    <w:rsid w:val="00B55048"/>
    <w:rsid w:val="00B55A8A"/>
    <w:rsid w:val="00B56F25"/>
    <w:rsid w:val="00B608BA"/>
    <w:rsid w:val="00B61AA6"/>
    <w:rsid w:val="00B6329B"/>
    <w:rsid w:val="00B64335"/>
    <w:rsid w:val="00B73746"/>
    <w:rsid w:val="00B74AD3"/>
    <w:rsid w:val="00B74C43"/>
    <w:rsid w:val="00B8494D"/>
    <w:rsid w:val="00B90B79"/>
    <w:rsid w:val="00B9471A"/>
    <w:rsid w:val="00B961FF"/>
    <w:rsid w:val="00BB643C"/>
    <w:rsid w:val="00BC6BD3"/>
    <w:rsid w:val="00BC7C3B"/>
    <w:rsid w:val="00BE27E7"/>
    <w:rsid w:val="00BE2DE9"/>
    <w:rsid w:val="00BE6225"/>
    <w:rsid w:val="00BE793B"/>
    <w:rsid w:val="00BF1742"/>
    <w:rsid w:val="00BF3EE6"/>
    <w:rsid w:val="00BF61C9"/>
    <w:rsid w:val="00BF7F66"/>
    <w:rsid w:val="00C07FF7"/>
    <w:rsid w:val="00C30189"/>
    <w:rsid w:val="00C4661F"/>
    <w:rsid w:val="00C50E2F"/>
    <w:rsid w:val="00C55809"/>
    <w:rsid w:val="00C56D40"/>
    <w:rsid w:val="00C57776"/>
    <w:rsid w:val="00C63285"/>
    <w:rsid w:val="00C653D4"/>
    <w:rsid w:val="00C65C9A"/>
    <w:rsid w:val="00C72473"/>
    <w:rsid w:val="00C7677C"/>
    <w:rsid w:val="00C86763"/>
    <w:rsid w:val="00C868BE"/>
    <w:rsid w:val="00C91339"/>
    <w:rsid w:val="00C966D7"/>
    <w:rsid w:val="00C9757C"/>
    <w:rsid w:val="00CA3741"/>
    <w:rsid w:val="00CA48FA"/>
    <w:rsid w:val="00CB1ED2"/>
    <w:rsid w:val="00CB28A3"/>
    <w:rsid w:val="00CB2E20"/>
    <w:rsid w:val="00CB3028"/>
    <w:rsid w:val="00CB706A"/>
    <w:rsid w:val="00CC18B6"/>
    <w:rsid w:val="00CC42F5"/>
    <w:rsid w:val="00CC5FFA"/>
    <w:rsid w:val="00CD4A5D"/>
    <w:rsid w:val="00CE1D92"/>
    <w:rsid w:val="00CE2C9A"/>
    <w:rsid w:val="00CE69C9"/>
    <w:rsid w:val="00CE6E88"/>
    <w:rsid w:val="00CF50BA"/>
    <w:rsid w:val="00CF5AB7"/>
    <w:rsid w:val="00CF6A75"/>
    <w:rsid w:val="00CF71CD"/>
    <w:rsid w:val="00D01804"/>
    <w:rsid w:val="00D07B00"/>
    <w:rsid w:val="00D11BA3"/>
    <w:rsid w:val="00D121D4"/>
    <w:rsid w:val="00D20EC9"/>
    <w:rsid w:val="00D2120B"/>
    <w:rsid w:val="00D2172A"/>
    <w:rsid w:val="00D2440E"/>
    <w:rsid w:val="00D25F7B"/>
    <w:rsid w:val="00D33729"/>
    <w:rsid w:val="00D3600C"/>
    <w:rsid w:val="00D36DD6"/>
    <w:rsid w:val="00D41878"/>
    <w:rsid w:val="00D4625F"/>
    <w:rsid w:val="00D47C62"/>
    <w:rsid w:val="00D512EE"/>
    <w:rsid w:val="00D51558"/>
    <w:rsid w:val="00D576C0"/>
    <w:rsid w:val="00D602CE"/>
    <w:rsid w:val="00D70B3E"/>
    <w:rsid w:val="00D778A7"/>
    <w:rsid w:val="00D77CC4"/>
    <w:rsid w:val="00D8087B"/>
    <w:rsid w:val="00D879A8"/>
    <w:rsid w:val="00D908D2"/>
    <w:rsid w:val="00D92C9E"/>
    <w:rsid w:val="00D938C9"/>
    <w:rsid w:val="00DA27CE"/>
    <w:rsid w:val="00DA4D88"/>
    <w:rsid w:val="00DB4AF5"/>
    <w:rsid w:val="00DD20CA"/>
    <w:rsid w:val="00DD31F1"/>
    <w:rsid w:val="00DD3B2C"/>
    <w:rsid w:val="00DD4318"/>
    <w:rsid w:val="00DD7838"/>
    <w:rsid w:val="00DE6356"/>
    <w:rsid w:val="00DF1E92"/>
    <w:rsid w:val="00E07254"/>
    <w:rsid w:val="00E16BC5"/>
    <w:rsid w:val="00E1727B"/>
    <w:rsid w:val="00E176F5"/>
    <w:rsid w:val="00E2331C"/>
    <w:rsid w:val="00E2483F"/>
    <w:rsid w:val="00E26BDD"/>
    <w:rsid w:val="00E31A7A"/>
    <w:rsid w:val="00E31CAE"/>
    <w:rsid w:val="00E339EB"/>
    <w:rsid w:val="00E34724"/>
    <w:rsid w:val="00E34DC9"/>
    <w:rsid w:val="00E47894"/>
    <w:rsid w:val="00E56A3F"/>
    <w:rsid w:val="00E61550"/>
    <w:rsid w:val="00E6741E"/>
    <w:rsid w:val="00E8340F"/>
    <w:rsid w:val="00E83E58"/>
    <w:rsid w:val="00E86073"/>
    <w:rsid w:val="00E919FE"/>
    <w:rsid w:val="00E97A25"/>
    <w:rsid w:val="00EA6EA6"/>
    <w:rsid w:val="00EA76BC"/>
    <w:rsid w:val="00EB041D"/>
    <w:rsid w:val="00ED4710"/>
    <w:rsid w:val="00ED7591"/>
    <w:rsid w:val="00EE1F36"/>
    <w:rsid w:val="00EE290E"/>
    <w:rsid w:val="00EE292E"/>
    <w:rsid w:val="00EF2AE8"/>
    <w:rsid w:val="00F0270D"/>
    <w:rsid w:val="00F04BAA"/>
    <w:rsid w:val="00F05AFC"/>
    <w:rsid w:val="00F07C21"/>
    <w:rsid w:val="00F12E04"/>
    <w:rsid w:val="00F17B44"/>
    <w:rsid w:val="00F21865"/>
    <w:rsid w:val="00F2651D"/>
    <w:rsid w:val="00F26A66"/>
    <w:rsid w:val="00F27745"/>
    <w:rsid w:val="00F3642E"/>
    <w:rsid w:val="00F407C8"/>
    <w:rsid w:val="00F42188"/>
    <w:rsid w:val="00F42C10"/>
    <w:rsid w:val="00F430CE"/>
    <w:rsid w:val="00F4599F"/>
    <w:rsid w:val="00F46AFD"/>
    <w:rsid w:val="00F476DC"/>
    <w:rsid w:val="00F50A32"/>
    <w:rsid w:val="00F5409D"/>
    <w:rsid w:val="00F55F80"/>
    <w:rsid w:val="00F6032E"/>
    <w:rsid w:val="00F64924"/>
    <w:rsid w:val="00F70A5E"/>
    <w:rsid w:val="00F72745"/>
    <w:rsid w:val="00F76439"/>
    <w:rsid w:val="00F80035"/>
    <w:rsid w:val="00F873AF"/>
    <w:rsid w:val="00F926ED"/>
    <w:rsid w:val="00F97ED8"/>
    <w:rsid w:val="00FA26D3"/>
    <w:rsid w:val="00FA2C92"/>
    <w:rsid w:val="00FA6067"/>
    <w:rsid w:val="00FA7700"/>
    <w:rsid w:val="00FB3CA7"/>
    <w:rsid w:val="00FB42D3"/>
    <w:rsid w:val="00FC0A25"/>
    <w:rsid w:val="00FD1AF8"/>
    <w:rsid w:val="00FD1F34"/>
    <w:rsid w:val="00FD37CB"/>
    <w:rsid w:val="00FD6FD6"/>
    <w:rsid w:val="00FD7652"/>
    <w:rsid w:val="00FE48CC"/>
    <w:rsid w:val="00FE6571"/>
    <w:rsid w:val="00FF2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fill="f" fillcolor="white" stroke="f">
      <v:fill color="white" on="f"/>
      <v:stroke on="f"/>
    </o:shapedefaults>
    <o:shapelayout v:ext="edit">
      <o:idmap v:ext="edit" data="1"/>
    </o:shapelayout>
  </w:shapeDefaults>
  <w:decimalSymbol w:val="."/>
  <w:listSeparator w:val=","/>
  <w14:docId w14:val="031C7273"/>
  <w15:docId w15:val="{79E60A9B-F171-4ECB-B671-5A9748908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pPr>
        <w:spacing w:after="-1"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able text"/>
    <w:qFormat/>
    <w:rsid w:val="00747B08"/>
    <w:pPr>
      <w:spacing w:before="60" w:after="120" w:line="240" w:lineRule="atLeast"/>
    </w:pPr>
    <w:rPr>
      <w:rFonts w:ascii="Franklin Gothic Book" w:hAnsi="Franklin Gothic Book"/>
    </w:rPr>
  </w:style>
  <w:style w:type="paragraph" w:styleId="Heading1">
    <w:name w:val="heading 1"/>
    <w:basedOn w:val="Normal"/>
    <w:next w:val="Normal"/>
    <w:link w:val="Heading1Char"/>
    <w:autoRedefine/>
    <w:uiPriority w:val="1"/>
    <w:qFormat/>
    <w:rsid w:val="00145BC6"/>
    <w:pPr>
      <w:widowControl w:val="0"/>
      <w:suppressAutoHyphens/>
      <w:autoSpaceDE w:val="0"/>
      <w:autoSpaceDN w:val="0"/>
      <w:adjustRightInd w:val="0"/>
      <w:spacing w:before="3240" w:after="240" w:line="240" w:lineRule="auto"/>
      <w:jc w:val="center"/>
      <w:textAlignment w:val="center"/>
      <w:outlineLvl w:val="0"/>
    </w:pPr>
    <w:rPr>
      <w:rFonts w:ascii="Franklin Gothic Medium" w:hAnsi="Franklin Gothic Medium" w:cs="SourceSansPro-Bold"/>
      <w:b/>
      <w:bCs/>
      <w:caps/>
      <w:color w:val="173963"/>
      <w:sz w:val="60"/>
      <w:szCs w:val="40"/>
    </w:rPr>
  </w:style>
  <w:style w:type="paragraph" w:styleId="Heading2">
    <w:name w:val="heading 2"/>
    <w:basedOn w:val="Normal"/>
    <w:next w:val="Normal"/>
    <w:link w:val="Heading2Char"/>
    <w:uiPriority w:val="1"/>
    <w:qFormat/>
    <w:rsid w:val="00763BE3"/>
    <w:pPr>
      <w:widowControl w:val="0"/>
      <w:suppressAutoHyphens/>
      <w:autoSpaceDE w:val="0"/>
      <w:autoSpaceDN w:val="0"/>
      <w:adjustRightInd w:val="0"/>
      <w:spacing w:before="180" w:after="60" w:line="320" w:lineRule="atLeast"/>
      <w:textAlignment w:val="center"/>
      <w:outlineLvl w:val="1"/>
    </w:pPr>
    <w:rPr>
      <w:rFonts w:ascii="Franklin Gothic Medium" w:hAnsi="Franklin Gothic Medium" w:cs="SourceSansPro-Light"/>
      <w:bCs/>
      <w:color w:val="173963"/>
      <w:sz w:val="44"/>
      <w:szCs w:val="21"/>
    </w:rPr>
  </w:style>
  <w:style w:type="paragraph" w:styleId="Heading3">
    <w:name w:val="heading 3"/>
    <w:basedOn w:val="Heading2"/>
    <w:next w:val="Body"/>
    <w:link w:val="Heading3Char"/>
    <w:uiPriority w:val="1"/>
    <w:qFormat/>
    <w:rsid w:val="00763BE3"/>
    <w:pPr>
      <w:outlineLvl w:val="2"/>
    </w:pPr>
    <w:rPr>
      <w:color w:val="0071CE"/>
      <w:sz w:val="36"/>
    </w:rPr>
  </w:style>
  <w:style w:type="paragraph" w:styleId="Heading4">
    <w:name w:val="heading 4"/>
    <w:basedOn w:val="Heading3"/>
    <w:next w:val="Normal"/>
    <w:link w:val="Heading4Char"/>
    <w:uiPriority w:val="1"/>
    <w:qFormat/>
    <w:rsid w:val="00E31CAE"/>
    <w:pPr>
      <w:keepNext/>
      <w:keepLines/>
      <w:spacing w:after="0"/>
      <w:outlineLvl w:val="3"/>
    </w:pPr>
    <w:rPr>
      <w:rFonts w:cstheme="majorBidi"/>
      <w:iCs/>
      <w:sz w:val="32"/>
    </w:rPr>
  </w:style>
  <w:style w:type="paragraph" w:styleId="Heading5">
    <w:name w:val="heading 5"/>
    <w:basedOn w:val="Heading4"/>
    <w:next w:val="Normal"/>
    <w:link w:val="Heading5Char"/>
    <w:uiPriority w:val="1"/>
    <w:qFormat/>
    <w:rsid w:val="00F05AFC"/>
    <w:pPr>
      <w:outlineLvl w:val="4"/>
    </w:pPr>
    <w:rPr>
      <w:sz w:val="26"/>
    </w:rPr>
  </w:style>
  <w:style w:type="paragraph" w:styleId="Heading6">
    <w:name w:val="heading 6"/>
    <w:basedOn w:val="Normal"/>
    <w:next w:val="Normal"/>
    <w:link w:val="Heading6Char"/>
    <w:uiPriority w:val="9"/>
    <w:semiHidden/>
    <w:rsid w:val="00D2440E"/>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rsid w:val="00D2440E"/>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rsid w:val="00D2440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rsid w:val="00D2440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763BE3"/>
    <w:rPr>
      <w:rFonts w:ascii="Franklin Gothic Medium" w:hAnsi="Franklin Gothic Medium" w:cs="SourceSansPro-Light"/>
      <w:bCs/>
      <w:color w:val="173963"/>
      <w:sz w:val="44"/>
      <w:szCs w:val="21"/>
    </w:rPr>
  </w:style>
  <w:style w:type="character" w:customStyle="1" w:styleId="Heading5Char">
    <w:name w:val="Heading 5 Char"/>
    <w:basedOn w:val="DefaultParagraphFont"/>
    <w:link w:val="Heading5"/>
    <w:uiPriority w:val="1"/>
    <w:rsid w:val="00F05AFC"/>
    <w:rPr>
      <w:rFonts w:ascii="Franklin Gothic Medium" w:eastAsiaTheme="majorEastAsia" w:hAnsi="Franklin Gothic Medium" w:cstheme="majorBidi"/>
      <w:b/>
      <w:bCs/>
      <w:iCs/>
      <w:color w:val="0071CE"/>
      <w:sz w:val="26"/>
      <w:szCs w:val="21"/>
    </w:rPr>
  </w:style>
  <w:style w:type="paragraph" w:styleId="Subtitle">
    <w:name w:val="Subtitle"/>
    <w:basedOn w:val="Normal"/>
    <w:next w:val="Normal"/>
    <w:link w:val="SubtitleChar"/>
    <w:uiPriority w:val="11"/>
    <w:semiHidden/>
    <w:rsid w:val="00B6329B"/>
    <w:pPr>
      <w:numPr>
        <w:ilvl w:val="1"/>
      </w:numPr>
      <w:spacing w:before="0" w:after="160" w:line="259" w:lineRule="auto"/>
    </w:pPr>
    <w:rPr>
      <w:rFonts w:eastAsiaTheme="minorEastAsia"/>
      <w:color w:val="5A5A5A" w:themeColor="text1" w:themeTint="A5"/>
      <w:spacing w:val="15"/>
      <w:sz w:val="22"/>
    </w:rPr>
  </w:style>
  <w:style w:type="character" w:customStyle="1" w:styleId="Heading6Char">
    <w:name w:val="Heading 6 Char"/>
    <w:basedOn w:val="DefaultParagraphFont"/>
    <w:link w:val="Heading6"/>
    <w:uiPriority w:val="9"/>
    <w:semiHidden/>
    <w:rsid w:val="00F12E04"/>
    <w:rPr>
      <w:rFonts w:asciiTheme="majorHAnsi" w:eastAsiaTheme="majorEastAsia" w:hAnsiTheme="majorHAnsi" w:cstheme="majorBidi"/>
      <w:color w:val="1F3763" w:themeColor="accent1" w:themeShade="7F"/>
    </w:rPr>
  </w:style>
  <w:style w:type="paragraph" w:customStyle="1" w:styleId="Bullets">
    <w:name w:val="Bullets"/>
    <w:basedOn w:val="Numberedlist"/>
    <w:link w:val="BulletsChar"/>
    <w:qFormat/>
    <w:rsid w:val="00FD1AF8"/>
    <w:pPr>
      <w:numPr>
        <w:numId w:val="1"/>
      </w:numPr>
      <w:spacing w:before="0" w:after="0"/>
    </w:pPr>
  </w:style>
  <w:style w:type="character" w:customStyle="1" w:styleId="Heading7Char">
    <w:name w:val="Heading 7 Char"/>
    <w:basedOn w:val="DefaultParagraphFont"/>
    <w:link w:val="Heading7"/>
    <w:uiPriority w:val="9"/>
    <w:semiHidden/>
    <w:rsid w:val="00F12E0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F12E04"/>
    <w:rPr>
      <w:rFonts w:asciiTheme="majorHAnsi" w:eastAsiaTheme="majorEastAsia" w:hAnsiTheme="majorHAnsi" w:cstheme="majorBidi"/>
      <w:color w:val="272727" w:themeColor="text1" w:themeTint="D8"/>
      <w:sz w:val="21"/>
      <w:szCs w:val="21"/>
    </w:rPr>
  </w:style>
  <w:style w:type="character" w:customStyle="1" w:styleId="BulletsChar">
    <w:name w:val="Bullets Char"/>
    <w:basedOn w:val="DefaultParagraphFont"/>
    <w:link w:val="Bullets"/>
    <w:rsid w:val="00FD1AF8"/>
    <w:rPr>
      <w:rFonts w:ascii="Franklin Gothic Book" w:hAnsi="Franklin Gothic Book"/>
      <w:sz w:val="22"/>
    </w:rPr>
  </w:style>
  <w:style w:type="paragraph" w:styleId="Footer">
    <w:name w:val="footer"/>
    <w:basedOn w:val="Normal"/>
    <w:link w:val="FooterChar"/>
    <w:autoRedefine/>
    <w:uiPriority w:val="1"/>
    <w:qFormat/>
    <w:rsid w:val="0082394C"/>
    <w:pPr>
      <w:tabs>
        <w:tab w:val="left" w:pos="2430"/>
      </w:tabs>
      <w:spacing w:before="0" w:after="0"/>
    </w:pPr>
    <w:rPr>
      <w:i/>
      <w:color w:val="0071CE"/>
      <w:sz w:val="18"/>
      <w:szCs w:val="18"/>
    </w:rPr>
  </w:style>
  <w:style w:type="character" w:customStyle="1" w:styleId="FooterChar">
    <w:name w:val="Footer Char"/>
    <w:basedOn w:val="DefaultParagraphFont"/>
    <w:link w:val="Footer"/>
    <w:uiPriority w:val="1"/>
    <w:rsid w:val="0082394C"/>
    <w:rPr>
      <w:rFonts w:ascii="Franklin Gothic Book" w:hAnsi="Franklin Gothic Book"/>
      <w:i/>
      <w:color w:val="0071CE"/>
      <w:sz w:val="18"/>
      <w:szCs w:val="18"/>
    </w:rPr>
  </w:style>
  <w:style w:type="paragraph" w:styleId="Title">
    <w:name w:val="Title"/>
    <w:basedOn w:val="Heading1"/>
    <w:next w:val="Normal"/>
    <w:link w:val="TitleChar"/>
    <w:qFormat/>
    <w:rsid w:val="006D12EF"/>
    <w:pPr>
      <w:outlineLvl w:val="9"/>
    </w:pPr>
  </w:style>
  <w:style w:type="character" w:customStyle="1" w:styleId="Heading1Char">
    <w:name w:val="Heading 1 Char"/>
    <w:basedOn w:val="DefaultParagraphFont"/>
    <w:link w:val="Heading1"/>
    <w:uiPriority w:val="1"/>
    <w:rsid w:val="00145BC6"/>
    <w:rPr>
      <w:rFonts w:ascii="Franklin Gothic Medium" w:hAnsi="Franklin Gothic Medium" w:cs="SourceSansPro-Bold"/>
      <w:b/>
      <w:bCs/>
      <w:caps/>
      <w:color w:val="173963"/>
      <w:sz w:val="60"/>
      <w:szCs w:val="40"/>
    </w:rPr>
  </w:style>
  <w:style w:type="character" w:styleId="Emphasis">
    <w:name w:val="Emphasis"/>
    <w:aliases w:val="Bold italics,Italic Emphasis"/>
    <w:basedOn w:val="DefaultParagraphFont"/>
    <w:uiPriority w:val="20"/>
    <w:qFormat/>
    <w:rsid w:val="00E31A7A"/>
    <w:rPr>
      <w:rFonts w:ascii="Franklin Gothic Book" w:hAnsi="Franklin Gothic Book"/>
      <w:b/>
      <w:i/>
      <w:iCs/>
      <w:caps w:val="0"/>
      <w:smallCaps w:val="0"/>
      <w:strike w:val="0"/>
      <w:dstrike w:val="0"/>
      <w:vanish w:val="0"/>
      <w:sz w:val="22"/>
      <w:vertAlign w:val="baseline"/>
    </w:rPr>
  </w:style>
  <w:style w:type="character" w:customStyle="1" w:styleId="SubtitleChar">
    <w:name w:val="Subtitle Char"/>
    <w:basedOn w:val="DefaultParagraphFont"/>
    <w:link w:val="Subtitle"/>
    <w:uiPriority w:val="11"/>
    <w:semiHidden/>
    <w:rsid w:val="00F50A32"/>
    <w:rPr>
      <w:rFonts w:ascii="Franklin Gothic Book" w:eastAsiaTheme="minorEastAsia" w:hAnsi="Franklin Gothic Book"/>
      <w:color w:val="5A5A5A" w:themeColor="text1" w:themeTint="A5"/>
      <w:spacing w:val="15"/>
      <w:sz w:val="22"/>
    </w:rPr>
  </w:style>
  <w:style w:type="character" w:customStyle="1" w:styleId="Heading9Char">
    <w:name w:val="Heading 9 Char"/>
    <w:basedOn w:val="DefaultParagraphFont"/>
    <w:link w:val="Heading9"/>
    <w:uiPriority w:val="9"/>
    <w:semiHidden/>
    <w:rsid w:val="00F12E04"/>
    <w:rPr>
      <w:rFonts w:asciiTheme="majorHAnsi" w:eastAsiaTheme="majorEastAsia" w:hAnsiTheme="majorHAnsi" w:cstheme="majorBidi"/>
      <w:i/>
      <w:iCs/>
      <w:color w:val="272727" w:themeColor="text1" w:themeTint="D8"/>
      <w:sz w:val="21"/>
      <w:szCs w:val="21"/>
    </w:rPr>
  </w:style>
  <w:style w:type="character" w:customStyle="1" w:styleId="TitleChar">
    <w:name w:val="Title Char"/>
    <w:basedOn w:val="DefaultParagraphFont"/>
    <w:link w:val="Title"/>
    <w:semiHidden/>
    <w:rsid w:val="00F12E04"/>
    <w:rPr>
      <w:rFonts w:ascii="Franklin Gothic Medium" w:hAnsi="Franklin Gothic Medium" w:cs="SourceSansPro-Bold"/>
      <w:b/>
      <w:bCs/>
      <w:caps/>
      <w:color w:val="173963"/>
      <w:sz w:val="60"/>
      <w:szCs w:val="40"/>
    </w:rPr>
  </w:style>
  <w:style w:type="character" w:customStyle="1" w:styleId="Heading3Char">
    <w:name w:val="Heading 3 Char"/>
    <w:basedOn w:val="DefaultParagraphFont"/>
    <w:link w:val="Heading3"/>
    <w:uiPriority w:val="1"/>
    <w:rsid w:val="00763BE3"/>
    <w:rPr>
      <w:rFonts w:ascii="Franklin Gothic Medium" w:hAnsi="Franklin Gothic Medium" w:cs="SourceSansPro-Light"/>
      <w:bCs/>
      <w:color w:val="0071CE"/>
      <w:sz w:val="36"/>
      <w:szCs w:val="21"/>
    </w:rPr>
  </w:style>
  <w:style w:type="paragraph" w:styleId="TOC2">
    <w:name w:val="toc 2"/>
    <w:basedOn w:val="Normal"/>
    <w:next w:val="Normal"/>
    <w:autoRedefine/>
    <w:uiPriority w:val="39"/>
    <w:rsid w:val="006D12EF"/>
    <w:pPr>
      <w:tabs>
        <w:tab w:val="right" w:leader="dot" w:pos="9170"/>
      </w:tabs>
      <w:spacing w:after="100"/>
      <w:ind w:left="200"/>
    </w:pPr>
  </w:style>
  <w:style w:type="paragraph" w:styleId="TOC1">
    <w:name w:val="toc 1"/>
    <w:basedOn w:val="Normal"/>
    <w:next w:val="Normal"/>
    <w:autoRedefine/>
    <w:uiPriority w:val="39"/>
    <w:rsid w:val="00E31CAE"/>
    <w:pPr>
      <w:tabs>
        <w:tab w:val="right" w:leader="dot" w:pos="9170"/>
      </w:tabs>
      <w:spacing w:after="100"/>
    </w:pPr>
  </w:style>
  <w:style w:type="character" w:styleId="Hyperlink">
    <w:name w:val="Hyperlink"/>
    <w:basedOn w:val="DefaultParagraphFont"/>
    <w:uiPriority w:val="99"/>
    <w:rsid w:val="00B6329B"/>
    <w:rPr>
      <w:rFonts w:ascii="Franklin Gothic Book" w:hAnsi="Franklin Gothic Book"/>
      <w:color w:val="0563C1" w:themeColor="hyperlink"/>
      <w:u w:val="single"/>
    </w:rPr>
  </w:style>
  <w:style w:type="table" w:styleId="TableGrid">
    <w:name w:val="Table Grid"/>
    <w:basedOn w:val="TableNormal"/>
    <w:uiPriority w:val="59"/>
    <w:rsid w:val="00573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link w:val="BodyChar"/>
    <w:qFormat/>
    <w:rsid w:val="00F21865"/>
    <w:pPr>
      <w:widowControl w:val="0"/>
      <w:tabs>
        <w:tab w:val="left" w:pos="0"/>
      </w:tabs>
      <w:suppressAutoHyphens/>
      <w:autoSpaceDE w:val="0"/>
      <w:autoSpaceDN w:val="0"/>
      <w:adjustRightInd w:val="0"/>
      <w:spacing w:after="180" w:line="280" w:lineRule="atLeast"/>
    </w:pPr>
    <w:rPr>
      <w:sz w:val="22"/>
    </w:rPr>
  </w:style>
  <w:style w:type="character" w:customStyle="1" w:styleId="BodyChar">
    <w:name w:val="Body Char"/>
    <w:basedOn w:val="DefaultParagraphFont"/>
    <w:link w:val="Body"/>
    <w:locked/>
    <w:rsid w:val="00F21865"/>
    <w:rPr>
      <w:rFonts w:ascii="Franklin Gothic Book" w:hAnsi="Franklin Gothic Book"/>
      <w:sz w:val="22"/>
    </w:rPr>
  </w:style>
  <w:style w:type="character" w:customStyle="1" w:styleId="Heading4Char">
    <w:name w:val="Heading 4 Char"/>
    <w:basedOn w:val="DefaultParagraphFont"/>
    <w:link w:val="Heading4"/>
    <w:uiPriority w:val="1"/>
    <w:rsid w:val="00E31CAE"/>
    <w:rPr>
      <w:rFonts w:ascii="Franklin Gothic Medium" w:hAnsi="Franklin Gothic Medium" w:cstheme="majorBidi"/>
      <w:bCs/>
      <w:iCs/>
      <w:color w:val="0071CE"/>
      <w:sz w:val="32"/>
      <w:szCs w:val="21"/>
    </w:rPr>
  </w:style>
  <w:style w:type="character" w:styleId="IntenseEmphasis">
    <w:name w:val="Intense Emphasis"/>
    <w:basedOn w:val="DefaultParagraphFont"/>
    <w:uiPriority w:val="21"/>
    <w:semiHidden/>
    <w:rsid w:val="00B6329B"/>
    <w:rPr>
      <w:rFonts w:ascii="Franklin Gothic Book" w:hAnsi="Franklin Gothic Book"/>
      <w:i/>
      <w:iCs/>
      <w:color w:val="4472C4" w:themeColor="accent1"/>
    </w:rPr>
  </w:style>
  <w:style w:type="paragraph" w:styleId="IntenseQuote">
    <w:name w:val="Intense Quote"/>
    <w:basedOn w:val="Normal"/>
    <w:next w:val="Normal"/>
    <w:link w:val="IntenseQuoteChar"/>
    <w:uiPriority w:val="30"/>
    <w:semiHidden/>
    <w:rsid w:val="00B6329B"/>
    <w:pPr>
      <w:pBdr>
        <w:top w:val="single" w:sz="4" w:space="10" w:color="4472C4" w:themeColor="accent1"/>
        <w:bottom w:val="single" w:sz="4" w:space="10" w:color="4472C4" w:themeColor="accent1"/>
      </w:pBdr>
      <w:spacing w:before="360" w:after="360" w:line="259" w:lineRule="auto"/>
      <w:ind w:left="864" w:right="864"/>
      <w:jc w:val="center"/>
    </w:pPr>
    <w:rPr>
      <w:i/>
      <w:iCs/>
      <w:color w:val="4472C4" w:themeColor="accent1"/>
    </w:rPr>
  </w:style>
  <w:style w:type="character" w:customStyle="1" w:styleId="IntenseQuoteChar">
    <w:name w:val="Intense Quote Char"/>
    <w:basedOn w:val="DefaultParagraphFont"/>
    <w:link w:val="IntenseQuote"/>
    <w:uiPriority w:val="30"/>
    <w:semiHidden/>
    <w:rsid w:val="00F12E04"/>
    <w:rPr>
      <w:rFonts w:ascii="Franklin Gothic Book" w:hAnsi="Franklin Gothic Book"/>
      <w:i/>
      <w:iCs/>
      <w:color w:val="4472C4" w:themeColor="accent1"/>
    </w:rPr>
  </w:style>
  <w:style w:type="character" w:styleId="IntenseReference">
    <w:name w:val="Intense Reference"/>
    <w:basedOn w:val="DefaultParagraphFont"/>
    <w:uiPriority w:val="32"/>
    <w:semiHidden/>
    <w:rsid w:val="00B6329B"/>
    <w:rPr>
      <w:rFonts w:ascii="Franklin Gothic Book" w:hAnsi="Franklin Gothic Book"/>
      <w:b/>
      <w:bCs/>
      <w:smallCaps/>
      <w:color w:val="4472C4" w:themeColor="accent1"/>
      <w:spacing w:val="5"/>
      <w:sz w:val="20"/>
    </w:rPr>
  </w:style>
  <w:style w:type="character" w:customStyle="1" w:styleId="ItalEmphasis">
    <w:name w:val="Ital Emphasis"/>
    <w:uiPriority w:val="99"/>
    <w:semiHidden/>
    <w:rsid w:val="00B6329B"/>
    <w:rPr>
      <w:rFonts w:ascii="Franklin Gothic Book" w:hAnsi="Franklin Gothic Book"/>
      <w:i/>
      <w:iCs/>
    </w:rPr>
  </w:style>
  <w:style w:type="paragraph" w:styleId="ListParagraph">
    <w:name w:val="List Paragraph"/>
    <w:basedOn w:val="Normal"/>
    <w:uiPriority w:val="34"/>
    <w:qFormat/>
    <w:rsid w:val="00B6329B"/>
    <w:pPr>
      <w:spacing w:before="0"/>
      <w:ind w:left="720"/>
      <w:contextualSpacing/>
    </w:pPr>
    <w:rPr>
      <w:rFonts w:cs="Times New Roman"/>
      <w:szCs w:val="24"/>
    </w:rPr>
  </w:style>
  <w:style w:type="paragraph" w:customStyle="1" w:styleId="LocationSubhead">
    <w:name w:val="Location Subhead"/>
    <w:basedOn w:val="Normal"/>
    <w:link w:val="LocationSubheadChar"/>
    <w:uiPriority w:val="2"/>
    <w:semiHidden/>
    <w:rsid w:val="00B6329B"/>
    <w:pPr>
      <w:spacing w:before="0" w:after="160"/>
    </w:pPr>
    <w:rPr>
      <w:b/>
      <w:color w:val="0071CE"/>
      <w:sz w:val="28"/>
      <w:szCs w:val="28"/>
    </w:rPr>
  </w:style>
  <w:style w:type="character" w:customStyle="1" w:styleId="LocationSubheadChar">
    <w:name w:val="Location Subhead Char"/>
    <w:basedOn w:val="DefaultParagraphFont"/>
    <w:link w:val="LocationSubhead"/>
    <w:uiPriority w:val="2"/>
    <w:semiHidden/>
    <w:rsid w:val="0073126B"/>
    <w:rPr>
      <w:rFonts w:ascii="Franklin Gothic Book" w:hAnsi="Franklin Gothic Book"/>
      <w:b/>
      <w:color w:val="0071CE"/>
      <w:sz w:val="28"/>
      <w:szCs w:val="28"/>
    </w:rPr>
  </w:style>
  <w:style w:type="paragraph" w:styleId="NoSpacing">
    <w:name w:val="No Spacing"/>
    <w:uiPriority w:val="1"/>
    <w:qFormat/>
    <w:rsid w:val="00E31A7A"/>
    <w:pPr>
      <w:spacing w:after="0" w:line="240" w:lineRule="auto"/>
    </w:pPr>
    <w:rPr>
      <w:rFonts w:ascii="Franklin Gothic Book" w:hAnsi="Franklin Gothic Book" w:cs="Times New Roman"/>
      <w:sz w:val="22"/>
      <w:szCs w:val="24"/>
    </w:rPr>
  </w:style>
  <w:style w:type="character" w:styleId="PageNumber">
    <w:name w:val="page number"/>
    <w:basedOn w:val="DefaultParagraphFont"/>
    <w:uiPriority w:val="99"/>
    <w:semiHidden/>
    <w:unhideWhenUsed/>
    <w:rsid w:val="00B6329B"/>
  </w:style>
  <w:style w:type="paragraph" w:styleId="Quote">
    <w:name w:val="Quote"/>
    <w:basedOn w:val="Normal"/>
    <w:next w:val="Normal"/>
    <w:link w:val="QuoteChar"/>
    <w:uiPriority w:val="29"/>
    <w:semiHidden/>
    <w:rsid w:val="00B6329B"/>
    <w:pPr>
      <w:spacing w:before="200" w:after="160" w:line="259" w:lineRule="auto"/>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F12E04"/>
    <w:rPr>
      <w:rFonts w:ascii="Franklin Gothic Book" w:hAnsi="Franklin Gothic Book"/>
      <w:i/>
      <w:iCs/>
      <w:color w:val="404040" w:themeColor="text1" w:themeTint="BF"/>
    </w:rPr>
  </w:style>
  <w:style w:type="character" w:styleId="Strong">
    <w:name w:val="Strong"/>
    <w:uiPriority w:val="22"/>
    <w:semiHidden/>
    <w:rsid w:val="00B6329B"/>
    <w:rPr>
      <w:rFonts w:ascii="Franklin Gothic Book" w:hAnsi="Franklin Gothic Book"/>
      <w:b/>
      <w:sz w:val="20"/>
      <w:szCs w:val="21"/>
    </w:rPr>
  </w:style>
  <w:style w:type="character" w:styleId="SubtleEmphasis">
    <w:name w:val="Subtle Emphasis"/>
    <w:basedOn w:val="DefaultParagraphFont"/>
    <w:uiPriority w:val="19"/>
    <w:semiHidden/>
    <w:rsid w:val="00B6329B"/>
    <w:rPr>
      <w:rFonts w:ascii="Franklin Gothic Book" w:hAnsi="Franklin Gothic Book"/>
      <w:i/>
      <w:iCs/>
      <w:color w:val="404040" w:themeColor="text1" w:themeTint="BF"/>
    </w:rPr>
  </w:style>
  <w:style w:type="character" w:styleId="SubtleReference">
    <w:name w:val="Subtle Reference"/>
    <w:basedOn w:val="DefaultParagraphFont"/>
    <w:uiPriority w:val="31"/>
    <w:semiHidden/>
    <w:rsid w:val="00B6329B"/>
    <w:rPr>
      <w:rFonts w:ascii="Franklin Gothic Book" w:hAnsi="Franklin Gothic Book"/>
      <w:smallCaps/>
      <w:color w:val="5A5A5A" w:themeColor="text1" w:themeTint="A5"/>
    </w:rPr>
  </w:style>
  <w:style w:type="table" w:styleId="MediumShading1">
    <w:name w:val="Medium Shading 1"/>
    <w:basedOn w:val="TableNormal"/>
    <w:uiPriority w:val="63"/>
    <w:rsid w:val="00C63285"/>
    <w:pPr>
      <w:spacing w:after="200" w:line="276"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GridTable1Light1">
    <w:name w:val="Grid Table 1 Light1"/>
    <w:basedOn w:val="TableNormal"/>
    <w:uiPriority w:val="46"/>
    <w:rsid w:val="00CF5AB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CF5AB7"/>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OC3">
    <w:name w:val="toc 3"/>
    <w:basedOn w:val="Normal"/>
    <w:next w:val="Normal"/>
    <w:autoRedefine/>
    <w:uiPriority w:val="39"/>
    <w:rsid w:val="00844A5A"/>
    <w:pPr>
      <w:spacing w:after="100"/>
      <w:ind w:left="400"/>
    </w:pPr>
  </w:style>
  <w:style w:type="paragraph" w:customStyle="1" w:styleId="CoverpageyearH1">
    <w:name w:val="Cover page year H1"/>
    <w:basedOn w:val="Body"/>
    <w:next w:val="Body"/>
    <w:link w:val="CoverpageyearH1Char"/>
    <w:uiPriority w:val="2"/>
    <w:qFormat/>
    <w:rsid w:val="00C50E2F"/>
    <w:pPr>
      <w:spacing w:after="3600"/>
      <w:jc w:val="right"/>
    </w:pPr>
    <w:rPr>
      <w:rFonts w:ascii="Franklin Gothic Medium" w:hAnsi="Franklin Gothic Medium"/>
      <w:i/>
      <w:caps/>
      <w:color w:val="0071CE"/>
      <w:sz w:val="44"/>
      <w:szCs w:val="44"/>
    </w:rPr>
  </w:style>
  <w:style w:type="character" w:customStyle="1" w:styleId="CoverpageyearH1Char">
    <w:name w:val="Cover page year H1 Char"/>
    <w:basedOn w:val="Heading2Char"/>
    <w:link w:val="CoverpageyearH1"/>
    <w:uiPriority w:val="2"/>
    <w:rsid w:val="00E31CAE"/>
    <w:rPr>
      <w:rFonts w:ascii="Franklin Gothic Medium" w:hAnsi="Franklin Gothic Medium" w:cs="SourceSansPro-Light"/>
      <w:b/>
      <w:bCs w:val="0"/>
      <w:i/>
      <w:caps/>
      <w:color w:val="0071CE"/>
      <w:sz w:val="44"/>
      <w:szCs w:val="44"/>
    </w:rPr>
  </w:style>
  <w:style w:type="paragraph" w:styleId="TOC4">
    <w:name w:val="toc 4"/>
    <w:basedOn w:val="Normal"/>
    <w:next w:val="Normal"/>
    <w:autoRedefine/>
    <w:uiPriority w:val="39"/>
    <w:rsid w:val="00F55F80"/>
    <w:pPr>
      <w:spacing w:after="100"/>
      <w:ind w:left="600"/>
    </w:pPr>
  </w:style>
  <w:style w:type="paragraph" w:styleId="TOCHeading">
    <w:name w:val="TOC Heading"/>
    <w:next w:val="Normal"/>
    <w:autoRedefine/>
    <w:uiPriority w:val="39"/>
    <w:semiHidden/>
    <w:qFormat/>
    <w:rsid w:val="007A5D97"/>
    <w:pPr>
      <w:keepNext/>
      <w:keepLines/>
      <w:spacing w:before="240"/>
    </w:pPr>
    <w:rPr>
      <w:rFonts w:ascii="Franklin Gothic Medium" w:eastAsiaTheme="majorEastAsia" w:hAnsi="Franklin Gothic Medium" w:cstheme="majorBidi"/>
      <w:b/>
      <w:caps/>
      <w:color w:val="173963"/>
      <w:sz w:val="44"/>
      <w:szCs w:val="32"/>
    </w:rPr>
  </w:style>
  <w:style w:type="paragraph" w:customStyle="1" w:styleId="TableHeading2">
    <w:name w:val="Table Heading 2"/>
    <w:next w:val="Body"/>
    <w:link w:val="TableHeading2Char"/>
    <w:uiPriority w:val="1"/>
    <w:semiHidden/>
    <w:rsid w:val="004C03EB"/>
    <w:pPr>
      <w:spacing w:before="40" w:after="40" w:line="240" w:lineRule="auto"/>
    </w:pPr>
    <w:rPr>
      <w:rFonts w:ascii="Franklin Gothic Medium" w:hAnsi="Franklin Gothic Medium" w:cs="SourceSansPro-Light"/>
      <w:b/>
      <w:bCs/>
      <w:color w:val="0071CE"/>
      <w:sz w:val="44"/>
      <w:szCs w:val="21"/>
    </w:rPr>
  </w:style>
  <w:style w:type="character" w:customStyle="1" w:styleId="TableHeading2Char">
    <w:name w:val="Table Heading 2 Char"/>
    <w:basedOn w:val="Heading2Char"/>
    <w:link w:val="TableHeading2"/>
    <w:uiPriority w:val="1"/>
    <w:semiHidden/>
    <w:rsid w:val="00F12E04"/>
    <w:rPr>
      <w:rFonts w:ascii="Franklin Gothic Medium" w:hAnsi="Franklin Gothic Medium" w:cs="SourceSansPro-Light"/>
      <w:b w:val="0"/>
      <w:bCs/>
      <w:color w:val="0071CE"/>
      <w:sz w:val="44"/>
      <w:szCs w:val="21"/>
    </w:rPr>
  </w:style>
  <w:style w:type="character" w:styleId="CommentReference">
    <w:name w:val="annotation reference"/>
    <w:basedOn w:val="DefaultParagraphFont"/>
    <w:uiPriority w:val="99"/>
    <w:semiHidden/>
    <w:unhideWhenUsed/>
    <w:rsid w:val="00480E10"/>
    <w:rPr>
      <w:sz w:val="16"/>
      <w:szCs w:val="16"/>
    </w:rPr>
  </w:style>
  <w:style w:type="paragraph" w:styleId="CommentText">
    <w:name w:val="annotation text"/>
    <w:basedOn w:val="Normal"/>
    <w:link w:val="CommentTextChar"/>
    <w:uiPriority w:val="99"/>
    <w:semiHidden/>
    <w:unhideWhenUsed/>
    <w:rsid w:val="00480E10"/>
  </w:style>
  <w:style w:type="character" w:customStyle="1" w:styleId="CommentTextChar">
    <w:name w:val="Comment Text Char"/>
    <w:basedOn w:val="DefaultParagraphFont"/>
    <w:link w:val="CommentText"/>
    <w:uiPriority w:val="99"/>
    <w:semiHidden/>
    <w:rsid w:val="00480E10"/>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480E10"/>
    <w:rPr>
      <w:b/>
      <w:bCs/>
    </w:rPr>
  </w:style>
  <w:style w:type="character" w:customStyle="1" w:styleId="CommentSubjectChar">
    <w:name w:val="Comment Subject Char"/>
    <w:basedOn w:val="CommentTextChar"/>
    <w:link w:val="CommentSubject"/>
    <w:uiPriority w:val="99"/>
    <w:semiHidden/>
    <w:rsid w:val="00480E10"/>
    <w:rPr>
      <w:rFonts w:ascii="Franklin Gothic Book" w:hAnsi="Franklin Gothic Book"/>
      <w:b/>
      <w:bCs/>
      <w:sz w:val="20"/>
      <w:szCs w:val="20"/>
    </w:rPr>
  </w:style>
  <w:style w:type="paragraph" w:styleId="BalloonText">
    <w:name w:val="Balloon Text"/>
    <w:basedOn w:val="Normal"/>
    <w:link w:val="BalloonTextChar"/>
    <w:uiPriority w:val="99"/>
    <w:semiHidden/>
    <w:unhideWhenUsed/>
    <w:rsid w:val="00480E10"/>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E10"/>
    <w:rPr>
      <w:rFonts w:ascii="Segoe UI" w:hAnsi="Segoe UI" w:cs="Segoe UI"/>
      <w:sz w:val="18"/>
      <w:szCs w:val="18"/>
    </w:rPr>
  </w:style>
  <w:style w:type="numbering" w:customStyle="1" w:styleId="Bulletlist">
    <w:name w:val="Bullet list"/>
    <w:uiPriority w:val="99"/>
    <w:rsid w:val="00763BE3"/>
    <w:pPr>
      <w:numPr>
        <w:numId w:val="1"/>
      </w:numPr>
    </w:pPr>
  </w:style>
  <w:style w:type="table" w:customStyle="1" w:styleId="PlainTable11">
    <w:name w:val="Plain Table 11"/>
    <w:aliases w:val="Centered justified table"/>
    <w:basedOn w:val="TableGrid1"/>
    <w:uiPriority w:val="41"/>
    <w:rsid w:val="002E7FEA"/>
    <w:pPr>
      <w:spacing w:after="0"/>
      <w:jc w:val="center"/>
    </w:pPr>
    <w:rPr>
      <w:rFonts w:ascii="Franklin Gothic Book" w:hAnsi="Franklin Gothic Book"/>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43" w:type="dxa"/>
        <w:left w:w="115" w:type="dxa"/>
        <w:bottom w:w="43" w:type="dxa"/>
        <w:right w:w="115" w:type="dxa"/>
      </w:tblCellMar>
    </w:tblPr>
    <w:tcPr>
      <w:shd w:val="clear" w:color="auto" w:fill="auto"/>
      <w:vAlign w:val="center"/>
    </w:tcPr>
    <w:tblStylePr w:type="firstRow">
      <w:rPr>
        <w:b/>
        <w:bCs/>
      </w:rPr>
    </w:tblStylePr>
    <w:tblStylePr w:type="lastRow">
      <w:rPr>
        <w:b/>
        <w:bCs/>
        <w:i/>
        <w:iCs/>
      </w:rPr>
      <w:tblPr/>
      <w:tcPr>
        <w:tcBorders>
          <w:top w:val="double" w:sz="4" w:space="0" w:color="BFBFBF" w:themeColor="background1" w:themeShade="BF"/>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1">
    <w:name w:val="Table Grid 1"/>
    <w:basedOn w:val="TableNormal"/>
    <w:uiPriority w:val="99"/>
    <w:semiHidden/>
    <w:unhideWhenUsed/>
    <w:rsid w:val="006A027B"/>
    <w:pPr>
      <w:spacing w:before="40" w:after="4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21">
    <w:name w:val="Plain Table 21"/>
    <w:aliases w:val="Left Justified"/>
    <w:basedOn w:val="TableNormal"/>
    <w:uiPriority w:val="42"/>
    <w:rsid w:val="002E7FEA"/>
    <w:pPr>
      <w:spacing w:after="0" w:line="240" w:lineRule="auto"/>
    </w:pPr>
    <w:rPr>
      <w:rFonts w:ascii="Franklin Gothic Book" w:hAnsi="Franklin Gothic Book"/>
    </w:rPr>
    <w:tblPr>
      <w:tblStyleRowBandSize w:val="1"/>
      <w:tblStyleColBandSize w:val="1"/>
      <w:tblBorders>
        <w:top w:val="single" w:sz="4" w:space="0" w:color="7F7F7F" w:themeColor="text1" w:themeTint="80"/>
        <w:bottom w:val="single" w:sz="4" w:space="0" w:color="7F7F7F" w:themeColor="text1" w:themeTint="80"/>
      </w:tblBorders>
      <w:tblCellMar>
        <w:top w:w="43" w:type="dxa"/>
        <w:left w:w="115" w:type="dxa"/>
        <w:bottom w:w="43" w:type="dxa"/>
        <w:right w:w="115" w:type="dxa"/>
      </w:tblCellMar>
    </w:tblPr>
    <w:trPr>
      <w:cantSplit/>
      <w:tblHeader/>
    </w:trPr>
    <w:tcPr>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B03374"/>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UnresolvedMention">
    <w:name w:val="Unresolved Mention"/>
    <w:basedOn w:val="DefaultParagraphFont"/>
    <w:uiPriority w:val="99"/>
    <w:semiHidden/>
    <w:unhideWhenUsed/>
    <w:rsid w:val="00792D2D"/>
    <w:rPr>
      <w:color w:val="808080"/>
      <w:shd w:val="clear" w:color="auto" w:fill="E6E6E6"/>
    </w:rPr>
  </w:style>
  <w:style w:type="table" w:customStyle="1" w:styleId="GridTable1Light2">
    <w:name w:val="Grid Table 1 Light2"/>
    <w:basedOn w:val="TableNormal"/>
    <w:uiPriority w:val="46"/>
    <w:rsid w:val="004C03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ld">
    <w:name w:val="Bold"/>
    <w:basedOn w:val="Body"/>
    <w:link w:val="BoldChar"/>
    <w:qFormat/>
    <w:rsid w:val="00E31A7A"/>
    <w:rPr>
      <w:b/>
    </w:rPr>
  </w:style>
  <w:style w:type="paragraph" w:customStyle="1" w:styleId="Italics">
    <w:name w:val="Italics"/>
    <w:basedOn w:val="Body"/>
    <w:link w:val="ItalicsChar"/>
    <w:qFormat/>
    <w:rsid w:val="00E31CAE"/>
    <w:rPr>
      <w:i/>
    </w:rPr>
  </w:style>
  <w:style w:type="character" w:customStyle="1" w:styleId="BoldChar">
    <w:name w:val="Bold Char"/>
    <w:basedOn w:val="BodyChar"/>
    <w:link w:val="Bold"/>
    <w:rsid w:val="00E31A7A"/>
    <w:rPr>
      <w:rFonts w:ascii="Franklin Gothic Book" w:hAnsi="Franklin Gothic Book"/>
      <w:b/>
      <w:sz w:val="22"/>
    </w:rPr>
  </w:style>
  <w:style w:type="character" w:customStyle="1" w:styleId="ItalicsChar">
    <w:name w:val="Italics Char"/>
    <w:basedOn w:val="BodyChar"/>
    <w:link w:val="Italics"/>
    <w:rsid w:val="00E31CAE"/>
    <w:rPr>
      <w:rFonts w:ascii="Franklin Gothic Book" w:hAnsi="Franklin Gothic Book"/>
      <w:i/>
      <w:sz w:val="22"/>
    </w:rPr>
  </w:style>
  <w:style w:type="paragraph" w:styleId="Header">
    <w:name w:val="header"/>
    <w:basedOn w:val="Normal"/>
    <w:link w:val="HeaderChar"/>
    <w:uiPriority w:val="99"/>
    <w:semiHidden/>
    <w:rsid w:val="00B20599"/>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F50A32"/>
    <w:rPr>
      <w:rFonts w:ascii="Franklin Gothic Book" w:hAnsi="Franklin Gothic Book"/>
    </w:rPr>
  </w:style>
  <w:style w:type="numbering" w:customStyle="1" w:styleId="Style1">
    <w:name w:val="Style1"/>
    <w:uiPriority w:val="99"/>
    <w:rsid w:val="00EE1F36"/>
    <w:pPr>
      <w:numPr>
        <w:numId w:val="4"/>
      </w:numPr>
    </w:pPr>
  </w:style>
  <w:style w:type="paragraph" w:customStyle="1" w:styleId="Numberedlist">
    <w:name w:val="Numbered list"/>
    <w:basedOn w:val="Body"/>
    <w:next w:val="Body"/>
    <w:link w:val="NumberedlistChar"/>
    <w:qFormat/>
    <w:rsid w:val="00EE1F36"/>
    <w:pPr>
      <w:numPr>
        <w:numId w:val="3"/>
      </w:numPr>
    </w:pPr>
  </w:style>
  <w:style w:type="character" w:customStyle="1" w:styleId="NumberedlistChar">
    <w:name w:val="Numbered list Char"/>
    <w:basedOn w:val="BodyChar"/>
    <w:link w:val="Numberedlist"/>
    <w:rsid w:val="00EE1F36"/>
    <w:rPr>
      <w:rFonts w:ascii="Franklin Gothic Book" w:hAnsi="Franklin Gothic Book"/>
      <w:sz w:val="22"/>
    </w:rPr>
  </w:style>
  <w:style w:type="numbering" w:customStyle="1" w:styleId="Style2">
    <w:name w:val="Style2"/>
    <w:uiPriority w:val="99"/>
    <w:rsid w:val="00EE1F36"/>
    <w:pPr>
      <w:numPr>
        <w:numId w:val="5"/>
      </w:numPr>
    </w:pPr>
  </w:style>
  <w:style w:type="paragraph" w:customStyle="1" w:styleId="Coverpagecontactinformation">
    <w:name w:val="Cover page contact information"/>
    <w:basedOn w:val="Body"/>
    <w:next w:val="Body"/>
    <w:semiHidden/>
    <w:rsid w:val="00920D63"/>
    <w:pPr>
      <w:spacing w:before="0"/>
      <w:jc w:val="center"/>
    </w:pPr>
    <w:rPr>
      <w:sz w:val="24"/>
    </w:rPr>
  </w:style>
  <w:style w:type="paragraph" w:customStyle="1" w:styleId="Notes">
    <w:name w:val="Notes"/>
    <w:basedOn w:val="Normal"/>
    <w:link w:val="NotesChar"/>
    <w:qFormat/>
    <w:rsid w:val="00890D87"/>
    <w:pPr>
      <w:pBdr>
        <w:top w:val="single" w:sz="24" w:space="1" w:color="A8D08D" w:themeColor="accent6" w:themeTint="99"/>
        <w:left w:val="single" w:sz="4" w:space="4" w:color="A8D08D" w:themeColor="accent6" w:themeTint="99"/>
        <w:bottom w:val="single" w:sz="24" w:space="1" w:color="A8D08D" w:themeColor="accent6" w:themeTint="99"/>
        <w:right w:val="single" w:sz="4" w:space="4" w:color="A8D08D" w:themeColor="accent6" w:themeTint="99"/>
      </w:pBdr>
      <w:jc w:val="both"/>
    </w:pPr>
    <w:rPr>
      <w:rFonts w:ascii="Bahnschrift Light" w:hAnsi="Bahnschrift Light"/>
      <w:sz w:val="22"/>
    </w:rPr>
  </w:style>
  <w:style w:type="character" w:customStyle="1" w:styleId="NotesChar">
    <w:name w:val="Notes Char"/>
    <w:basedOn w:val="DefaultParagraphFont"/>
    <w:link w:val="Notes"/>
    <w:rsid w:val="00890D87"/>
    <w:rPr>
      <w:rFonts w:ascii="Bahnschrift Light" w:hAnsi="Bahnschrift Light"/>
      <w:sz w:val="22"/>
    </w:rPr>
  </w:style>
  <w:style w:type="paragraph" w:customStyle="1" w:styleId="Tabletext">
    <w:name w:val="Tabletext"/>
    <w:basedOn w:val="Normal"/>
    <w:rsid w:val="00145BC6"/>
    <w:pPr>
      <w:keepLines/>
      <w:widowControl w:val="0"/>
      <w:spacing w:before="0"/>
    </w:pPr>
    <w:rPr>
      <w:rFonts w:asciiTheme="minorHAnsi" w:eastAsia="Times New Roman" w:hAnsiTheme="minorHAnsi" w:cs="Times New Roman"/>
      <w:sz w:val="24"/>
    </w:rPr>
  </w:style>
  <w:style w:type="character" w:styleId="FollowedHyperlink">
    <w:name w:val="FollowedHyperlink"/>
    <w:basedOn w:val="DefaultParagraphFont"/>
    <w:uiPriority w:val="99"/>
    <w:semiHidden/>
    <w:unhideWhenUsed/>
    <w:rsid w:val="000504CC"/>
    <w:rPr>
      <w:color w:val="954F72" w:themeColor="followedHyperlink"/>
      <w:u w:val="single"/>
    </w:rPr>
  </w:style>
  <w:style w:type="paragraph" w:customStyle="1" w:styleId="Wireframe">
    <w:name w:val="Wireframe"/>
    <w:basedOn w:val="Notes"/>
    <w:qFormat/>
    <w:rsid w:val="00345CEB"/>
    <w:pPr>
      <w:pBdr>
        <w:top w:val="single" w:sz="24" w:space="1" w:color="F4B083" w:themeColor="accent2" w:themeTint="99"/>
        <w:bottom w:val="single" w:sz="24" w:space="1" w:color="F4B083" w:themeColor="accent2" w:themeTint="99"/>
      </w:pBdr>
      <w:jc w:val="left"/>
    </w:pPr>
  </w:style>
  <w:style w:type="paragraph" w:styleId="TOC5">
    <w:name w:val="toc 5"/>
    <w:basedOn w:val="Normal"/>
    <w:next w:val="Normal"/>
    <w:autoRedefine/>
    <w:uiPriority w:val="39"/>
    <w:unhideWhenUsed/>
    <w:rsid w:val="00765821"/>
    <w:pPr>
      <w:spacing w:before="0" w:after="100" w:line="259" w:lineRule="auto"/>
      <w:ind w:left="880"/>
    </w:pPr>
    <w:rPr>
      <w:rFonts w:asciiTheme="minorHAnsi" w:eastAsiaTheme="minorEastAsia" w:hAnsiTheme="minorHAnsi"/>
      <w:sz w:val="22"/>
      <w:szCs w:val="22"/>
    </w:rPr>
  </w:style>
  <w:style w:type="paragraph" w:styleId="TOC6">
    <w:name w:val="toc 6"/>
    <w:basedOn w:val="Normal"/>
    <w:next w:val="Normal"/>
    <w:autoRedefine/>
    <w:uiPriority w:val="39"/>
    <w:unhideWhenUsed/>
    <w:rsid w:val="00765821"/>
    <w:pPr>
      <w:spacing w:before="0" w:after="100" w:line="259" w:lineRule="auto"/>
      <w:ind w:left="1100"/>
    </w:pPr>
    <w:rPr>
      <w:rFonts w:asciiTheme="minorHAnsi" w:eastAsiaTheme="minorEastAsia" w:hAnsiTheme="minorHAnsi"/>
      <w:sz w:val="22"/>
      <w:szCs w:val="22"/>
    </w:rPr>
  </w:style>
  <w:style w:type="paragraph" w:styleId="TOC7">
    <w:name w:val="toc 7"/>
    <w:basedOn w:val="Normal"/>
    <w:next w:val="Normal"/>
    <w:autoRedefine/>
    <w:uiPriority w:val="39"/>
    <w:unhideWhenUsed/>
    <w:rsid w:val="00765821"/>
    <w:pPr>
      <w:spacing w:before="0" w:after="100" w:line="259" w:lineRule="auto"/>
      <w:ind w:left="1320"/>
    </w:pPr>
    <w:rPr>
      <w:rFonts w:asciiTheme="minorHAnsi" w:eastAsiaTheme="minorEastAsia" w:hAnsiTheme="minorHAnsi"/>
      <w:sz w:val="22"/>
      <w:szCs w:val="22"/>
    </w:rPr>
  </w:style>
  <w:style w:type="paragraph" w:styleId="TOC8">
    <w:name w:val="toc 8"/>
    <w:basedOn w:val="Normal"/>
    <w:next w:val="Normal"/>
    <w:autoRedefine/>
    <w:uiPriority w:val="39"/>
    <w:unhideWhenUsed/>
    <w:rsid w:val="00765821"/>
    <w:pPr>
      <w:spacing w:before="0" w:after="100" w:line="259" w:lineRule="auto"/>
      <w:ind w:left="1540"/>
    </w:pPr>
    <w:rPr>
      <w:rFonts w:asciiTheme="minorHAnsi" w:eastAsiaTheme="minorEastAsia" w:hAnsiTheme="minorHAnsi"/>
      <w:sz w:val="22"/>
      <w:szCs w:val="22"/>
    </w:rPr>
  </w:style>
  <w:style w:type="paragraph" w:styleId="TOC9">
    <w:name w:val="toc 9"/>
    <w:basedOn w:val="Normal"/>
    <w:next w:val="Normal"/>
    <w:autoRedefine/>
    <w:uiPriority w:val="39"/>
    <w:unhideWhenUsed/>
    <w:rsid w:val="00765821"/>
    <w:pPr>
      <w:spacing w:before="0" w:after="100" w:line="259" w:lineRule="auto"/>
      <w:ind w:left="1760"/>
    </w:pPr>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cio.wa.gov/sites/default/files/public/policies/141.10_SecuringITAssets_201711_Approved.pdf" TargetMode="External"/><Relationship Id="rId21" Type="http://schemas.openxmlformats.org/officeDocument/2006/relationships/package" Target="embeddings/Microsoft_Visio_Drawing3.vsdx"/><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footer" Target="footer1.xml"/><Relationship Id="rId16" Type="http://schemas.openxmlformats.org/officeDocument/2006/relationships/image" Target="media/image4.emf"/><Relationship Id="rId11" Type="http://schemas.openxmlformats.org/officeDocument/2006/relationships/endnotes" Target="endnotes.xm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5" Type="http://schemas.openxmlformats.org/officeDocument/2006/relationships/customXml" Target="../customXml/item5.xml"/><Relationship Id="rId90" Type="http://schemas.openxmlformats.org/officeDocument/2006/relationships/image" Target="media/image70.png"/><Relationship Id="rId95" Type="http://schemas.openxmlformats.org/officeDocument/2006/relationships/header" Target="header3.xml"/><Relationship Id="rId22" Type="http://schemas.openxmlformats.org/officeDocument/2006/relationships/image" Target="media/image7.emf"/><Relationship Id="rId27" Type="http://schemas.openxmlformats.org/officeDocument/2006/relationships/hyperlink" Target="mailto:appdev@sbctc.edu" TargetMode="External"/><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50.png"/><Relationship Id="rId80" Type="http://schemas.openxmlformats.org/officeDocument/2006/relationships/image" Target="media/image61.png"/><Relationship Id="rId85" Type="http://schemas.openxmlformats.org/officeDocument/2006/relationships/image" Target="media/image66.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package" Target="embeddings/Microsoft_Visio_Drawing1.vsdx"/><Relationship Id="rId25" Type="http://schemas.openxmlformats.org/officeDocument/2006/relationships/package" Target="embeddings/Microsoft_Visio_Drawing5.vsdx"/><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6.emf"/><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1.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package" Target="embeddings/Microsoft_Visio_Drawing.vsdx"/><Relationship Id="rId23" Type="http://schemas.openxmlformats.org/officeDocument/2006/relationships/package" Target="embeddings/Microsoft_Visio_Drawing4.vsdx"/><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footnotes" Target="footnote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emf"/><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52.png"/><Relationship Id="rId9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8.emf"/><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8.png"/><Relationship Id="rId61" Type="http://schemas.openxmlformats.org/officeDocument/2006/relationships/image" Target="media/image42.png"/><Relationship Id="rId82" Type="http://schemas.openxmlformats.org/officeDocument/2006/relationships/image" Target="media/image63.png"/><Relationship Id="rId19" Type="http://schemas.openxmlformats.org/officeDocument/2006/relationships/package" Target="embeddings/Microsoft_Visio_Drawing2.vsdx"/><Relationship Id="rId14" Type="http://schemas.openxmlformats.org/officeDocument/2006/relationships/image" Target="media/image3.emf"/><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image" Target="media/image58.png"/><Relationship Id="rId8" Type="http://schemas.openxmlformats.org/officeDocument/2006/relationships/settings" Target="settings.xml"/><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R:\Agency%20Templates\Business%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Application xmlns="625d9f3a-b143-4a59-b9c3-efc0cf4cbe32">44</Application>
    <_dlc_DocId xmlns="445b7a37-0524-4720-a19c-dcf5697cacac">JZD7EA6U2Z7V-1222369361-254</_dlc_DocId>
    <_dlc_DocIdUrl xmlns="445b7a37-0524-4720-a19c-dcf5697cacac">
      <Url>https://portal.sbctc.edu/sites/ITD/AppServ/AppDev/_layouts/15/DocIdRedir.aspx?ID=JZD7EA6U2Z7V-1222369361-254</Url>
      <Description>JZD7EA6U2Z7V-1222369361-254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7CCA942852BAF47B816527FA0828AEB" ma:contentTypeVersion="1" ma:contentTypeDescription="Create a new document." ma:contentTypeScope="" ma:versionID="28a84b7a3d92b9b11a7f0f1be1bfe22c">
  <xsd:schema xmlns:xsd="http://www.w3.org/2001/XMLSchema" xmlns:xs="http://www.w3.org/2001/XMLSchema" xmlns:p="http://schemas.microsoft.com/office/2006/metadata/properties" xmlns:ns2="445b7a37-0524-4720-a19c-dcf5697cacac" xmlns:ns3="625d9f3a-b143-4a59-b9c3-efc0cf4cbe32" targetNamespace="http://schemas.microsoft.com/office/2006/metadata/properties" ma:root="true" ma:fieldsID="2ca7f30516676a2a918f0afeb2374fc7" ns2:_="" ns3:_="">
    <xsd:import namespace="445b7a37-0524-4720-a19c-dcf5697cacac"/>
    <xsd:import namespace="625d9f3a-b143-4a59-b9c3-efc0cf4cbe32"/>
    <xsd:element name="properties">
      <xsd:complexType>
        <xsd:sequence>
          <xsd:element name="documentManagement">
            <xsd:complexType>
              <xsd:all>
                <xsd:element ref="ns2:_dlc_DocId" minOccurs="0"/>
                <xsd:element ref="ns2:_dlc_DocIdUrl" minOccurs="0"/>
                <xsd:element ref="ns2:_dlc_DocIdPersistId" minOccurs="0"/>
                <xsd:element ref="ns3:Appl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5b7a37-0524-4720-a19c-dcf5697caca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25d9f3a-b143-4a59-b9c3-efc0cf4cbe32" elementFormDefault="qualified">
    <xsd:import namespace="http://schemas.microsoft.com/office/2006/documentManagement/types"/>
    <xsd:import namespace="http://schemas.microsoft.com/office/infopath/2007/PartnerControls"/>
    <xsd:element name="Application" ma:index="11" nillable="true" ma:displayName="Application" ma:list="{5e26263d-2981-4c2d-9a48-8ca30141b7b3}" ma:internalName="Application"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3DA29-DBA6-4CF5-9D2E-37663358BEEE}">
  <ds:schemaRefs>
    <ds:schemaRef ds:uri="http://schemas.microsoft.com/sharepoint/events"/>
  </ds:schemaRefs>
</ds:datastoreItem>
</file>

<file path=customXml/itemProps2.xml><?xml version="1.0" encoding="utf-8"?>
<ds:datastoreItem xmlns:ds="http://schemas.openxmlformats.org/officeDocument/2006/customXml" ds:itemID="{BD18F5D9-407D-4381-9377-02271B00E8E6}">
  <ds:schemaRefs>
    <ds:schemaRef ds:uri="http://purl.org/dc/terms/"/>
    <ds:schemaRef ds:uri="625d9f3a-b143-4a59-b9c3-efc0cf4cbe32"/>
    <ds:schemaRef ds:uri="445b7a37-0524-4720-a19c-dcf5697cacac"/>
    <ds:schemaRef ds:uri="http://schemas.microsoft.com/office/2006/documentManagement/types"/>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http://purl.org/dc/dcmitype/"/>
    <ds:schemaRef ds:uri="http://www.w3.org/XML/1998/namespace"/>
  </ds:schemaRefs>
</ds:datastoreItem>
</file>

<file path=customXml/itemProps3.xml><?xml version="1.0" encoding="utf-8"?>
<ds:datastoreItem xmlns:ds="http://schemas.openxmlformats.org/officeDocument/2006/customXml" ds:itemID="{700AE177-A8B3-4AF2-A8E7-ADBF4A2392FD}">
  <ds:schemaRefs>
    <ds:schemaRef ds:uri="http://schemas.microsoft.com/sharepoint/v3/contenttype/forms"/>
  </ds:schemaRefs>
</ds:datastoreItem>
</file>

<file path=customXml/itemProps4.xml><?xml version="1.0" encoding="utf-8"?>
<ds:datastoreItem xmlns:ds="http://schemas.openxmlformats.org/officeDocument/2006/customXml" ds:itemID="{D53563CE-22E7-42EE-ADE6-4F7BE07A85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5b7a37-0524-4720-a19c-dcf5697cacac"/>
    <ds:schemaRef ds:uri="625d9f3a-b143-4a59-b9c3-efc0cf4cbe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2D69B11-4331-42BE-B55C-7B3922903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report.dotx</Template>
  <TotalTime>2</TotalTime>
  <Pages>56</Pages>
  <Words>6483</Words>
  <Characters>36955</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Legacy Transcripts Project Design</vt:lpstr>
    </vt:vector>
  </TitlesOfParts>
  <Company/>
  <LinksUpToDate>false</LinksUpToDate>
  <CharactersWithSpaces>43352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Legacy Transcripts Project Design</dc:title>
  <dc:subject/>
  <dc:creator>David Coffman</dc:creator>
  <cp:lastModifiedBy>Sandy Main</cp:lastModifiedBy>
  <cp:revision>4</cp:revision>
  <cp:lastPrinted>2019-06-15T01:26:00Z</cp:lastPrinted>
  <dcterms:created xsi:type="dcterms:W3CDTF">2019-06-18T17:52:00Z</dcterms:created>
  <dcterms:modified xsi:type="dcterms:W3CDTF">2019-06-18T19:44:00Z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0x01010037CCA942852BAF47B816527FA0828AEB</vt:lpwstr>
  </property>
  <property fmtid="{D5CDD505-2E9C-101B-9397-08002B2CF9AE}" pid="3" name="_dlc_DocIdItemGuid">
    <vt:lpwstr>bfe28999-5bd3-4557-b468-0d3c9cb394ed</vt:lpwstr>
  </property>
</Properties>
</file>